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B42" w:rsidRPr="00487225" w:rsidRDefault="00A82DB4" w:rsidP="00E95B42">
      <w:pPr>
        <w:rPr>
          <w:i/>
        </w:rPr>
      </w:pPr>
      <w:r w:rsidRPr="00487225">
        <w:rPr>
          <w:i/>
        </w:rPr>
        <w:t>The Grades tool is used</w:t>
      </w:r>
      <w:r w:rsidR="00E95B42" w:rsidRPr="00487225">
        <w:rPr>
          <w:i/>
        </w:rPr>
        <w:t xml:space="preserve"> to set </w:t>
      </w:r>
      <w:r w:rsidRPr="00487225">
        <w:rPr>
          <w:i/>
        </w:rPr>
        <w:t xml:space="preserve">the </w:t>
      </w:r>
      <w:r w:rsidR="00E95B42" w:rsidRPr="00487225">
        <w:rPr>
          <w:i/>
        </w:rPr>
        <w:t>grading system, final grade release, calculation, g</w:t>
      </w:r>
      <w:r w:rsidRPr="00487225">
        <w:rPr>
          <w:i/>
        </w:rPr>
        <w:t>rading scheme and display views for student grades in the course.</w:t>
      </w:r>
    </w:p>
    <w:p w:rsidR="00B17564" w:rsidRPr="00B17564" w:rsidRDefault="00B17564" w:rsidP="00E95B42">
      <w:pPr>
        <w:rPr>
          <w:b/>
        </w:rPr>
      </w:pPr>
      <w:r w:rsidRPr="00B17564">
        <w:rPr>
          <w:b/>
        </w:rPr>
        <w:t>Creating a Scheme</w:t>
      </w:r>
    </w:p>
    <w:p w:rsidR="00B17564" w:rsidRPr="00191036" w:rsidRDefault="00B17564" w:rsidP="00B17564">
      <w:pPr>
        <w:rPr>
          <w:i/>
        </w:rPr>
      </w:pPr>
      <w:r w:rsidRPr="00191036">
        <w:rPr>
          <w:i/>
        </w:rPr>
        <w:t xml:space="preserve">Use schemes to create a letter grade </w:t>
      </w:r>
      <w:r w:rsidR="00191036">
        <w:rPr>
          <w:i/>
        </w:rPr>
        <w:t>which will be</w:t>
      </w:r>
      <w:r w:rsidRPr="00191036">
        <w:rPr>
          <w:i/>
        </w:rPr>
        <w:t xml:space="preserve"> associated with your final score in the Gradebook. Schemes can be created prior to going through the Grades Wizard </w:t>
      </w:r>
      <w:r w:rsidR="00191036">
        <w:rPr>
          <w:i/>
        </w:rPr>
        <w:t xml:space="preserve">(easiest method) </w:t>
      </w:r>
      <w:r w:rsidRPr="00191036">
        <w:rPr>
          <w:i/>
        </w:rPr>
        <w:t>OR at the end before releasing the Final Grade.</w:t>
      </w:r>
    </w:p>
    <w:p w:rsidR="00B17564" w:rsidRPr="00E95B42" w:rsidRDefault="00B17564" w:rsidP="00B17564">
      <w:r w:rsidRPr="00E95B42">
        <w:t xml:space="preserve">1. Enter Grades using the </w:t>
      </w:r>
      <w:r w:rsidRPr="00E95B42">
        <w:rPr>
          <w:b/>
        </w:rPr>
        <w:t>Grades</w:t>
      </w:r>
      <w:r w:rsidRPr="00E95B42">
        <w:t xml:space="preserve"> link under</w:t>
      </w:r>
      <w:r>
        <w:t xml:space="preserve"> the Assessments drop-down menu located on the course navigation bar.</w:t>
      </w:r>
    </w:p>
    <w:p w:rsidR="00B17564" w:rsidRDefault="009D0A16" w:rsidP="00B17564">
      <w:r>
        <w:rPr>
          <w:noProof/>
        </w:rPr>
        <w:drawing>
          <wp:inline distT="0" distB="0" distL="0" distR="0" wp14:anchorId="16009E2D" wp14:editId="30C0EADB">
            <wp:extent cx="3819525" cy="1893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9049" cy="1893586"/>
                    </a:xfrm>
                    <a:prstGeom prst="rect">
                      <a:avLst/>
                    </a:prstGeom>
                  </pic:spPr>
                </pic:pic>
              </a:graphicData>
            </a:graphic>
          </wp:inline>
        </w:drawing>
      </w:r>
    </w:p>
    <w:p w:rsidR="00B17564" w:rsidRPr="005110D3" w:rsidRDefault="00B17564" w:rsidP="00B17564">
      <w:r>
        <w:t xml:space="preserve">2. Click on the </w:t>
      </w:r>
      <w:r w:rsidRPr="00DA7E36">
        <w:rPr>
          <w:b/>
        </w:rPr>
        <w:t>Schemes link</w:t>
      </w:r>
      <w:r>
        <w:t>.</w:t>
      </w:r>
    </w:p>
    <w:p w:rsidR="00B17564" w:rsidRDefault="009D0A16" w:rsidP="00B17564">
      <w:r>
        <w:rPr>
          <w:noProof/>
        </w:rPr>
        <w:drawing>
          <wp:inline distT="0" distB="0" distL="0" distR="0" wp14:anchorId="6D973C55" wp14:editId="38294E5A">
            <wp:extent cx="4438650" cy="1182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8096" cy="1182349"/>
                    </a:xfrm>
                    <a:prstGeom prst="rect">
                      <a:avLst/>
                    </a:prstGeom>
                  </pic:spPr>
                </pic:pic>
              </a:graphicData>
            </a:graphic>
          </wp:inline>
        </w:drawing>
      </w:r>
    </w:p>
    <w:p w:rsidR="00B17564" w:rsidRDefault="00B17564" w:rsidP="00B17564">
      <w:r>
        <w:t xml:space="preserve">3. Select the button for </w:t>
      </w:r>
      <w:r w:rsidRPr="00DA7E36">
        <w:rPr>
          <w:b/>
        </w:rPr>
        <w:t>New Scheme</w:t>
      </w:r>
      <w:r>
        <w:t>.</w:t>
      </w:r>
    </w:p>
    <w:p w:rsidR="00B17564" w:rsidRDefault="009D0A16" w:rsidP="00B17564">
      <w:r>
        <w:rPr>
          <w:noProof/>
        </w:rPr>
        <w:drawing>
          <wp:inline distT="0" distB="0" distL="0" distR="0" wp14:anchorId="061A65E1" wp14:editId="0085E283">
            <wp:extent cx="3727177" cy="1714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31095" cy="1716302"/>
                    </a:xfrm>
                    <a:prstGeom prst="rect">
                      <a:avLst/>
                    </a:prstGeom>
                  </pic:spPr>
                </pic:pic>
              </a:graphicData>
            </a:graphic>
          </wp:inline>
        </w:drawing>
      </w:r>
    </w:p>
    <w:p w:rsidR="00B17564" w:rsidRDefault="00B17564" w:rsidP="00B17564">
      <w:r>
        <w:lastRenderedPageBreak/>
        <w:t xml:space="preserve">4. Enter a </w:t>
      </w:r>
      <w:r w:rsidRPr="005110D3">
        <w:rPr>
          <w:b/>
        </w:rPr>
        <w:t>title</w:t>
      </w:r>
      <w:r w:rsidR="009D0A16">
        <w:rPr>
          <w:b/>
        </w:rPr>
        <w:t xml:space="preserve"> </w:t>
      </w:r>
      <w:r w:rsidR="009D0A16">
        <w:t>for the scheme (</w:t>
      </w:r>
      <w:r w:rsidR="009D0A16" w:rsidRPr="009D0A16">
        <w:rPr>
          <w:color w:val="FF0000"/>
        </w:rPr>
        <w:t>1</w:t>
      </w:r>
      <w:r w:rsidR="009D0A16">
        <w:t>)</w:t>
      </w:r>
      <w:r>
        <w:t xml:space="preserve">, as well as the </w:t>
      </w:r>
      <w:r w:rsidR="009D0A16">
        <w:t xml:space="preserve">symbol to represent the </w:t>
      </w:r>
      <w:r>
        <w:t xml:space="preserve">lowest </w:t>
      </w:r>
      <w:r w:rsidRPr="00EE3D78">
        <w:t>grade</w:t>
      </w:r>
      <w:r>
        <w:t xml:space="preserve"> for the Start range, in this case I entered an F for 0 points</w:t>
      </w:r>
      <w:r w:rsidR="009D0A16">
        <w:t xml:space="preserve"> (</w:t>
      </w:r>
      <w:r w:rsidR="009D0A16" w:rsidRPr="009D0A16">
        <w:rPr>
          <w:color w:val="FF0000"/>
        </w:rPr>
        <w:t>2</w:t>
      </w:r>
      <w:r w:rsidR="009D0A16">
        <w:t xml:space="preserve">), </w:t>
      </w:r>
      <w:r w:rsidR="002F1408">
        <w:t xml:space="preserve">and </w:t>
      </w:r>
      <w:r w:rsidR="009D0A16">
        <w:t>select</w:t>
      </w:r>
      <w:r w:rsidRPr="005110D3">
        <w:rPr>
          <w:b/>
        </w:rPr>
        <w:t xml:space="preserve"> </w:t>
      </w:r>
      <w:r w:rsidRPr="009D0A16">
        <w:t>a</w:t>
      </w:r>
      <w:r w:rsidRPr="005110D3">
        <w:rPr>
          <w:b/>
        </w:rPr>
        <w:t xml:space="preserve"> color </w:t>
      </w:r>
      <w:r w:rsidR="009D0A16" w:rsidRPr="009D0A16">
        <w:t>(</w:t>
      </w:r>
      <w:r w:rsidR="009D0A16" w:rsidRPr="009D0A16">
        <w:rPr>
          <w:color w:val="FF0000"/>
        </w:rPr>
        <w:t>3</w:t>
      </w:r>
      <w:r w:rsidR="002F1408">
        <w:t>)</w:t>
      </w:r>
      <w:r>
        <w:t>.</w:t>
      </w:r>
    </w:p>
    <w:p w:rsidR="00B17564" w:rsidRDefault="002F1408" w:rsidP="00B17564">
      <w:r>
        <w:rPr>
          <w:noProof/>
        </w:rPr>
        <w:drawing>
          <wp:inline distT="0" distB="0" distL="0" distR="0" wp14:anchorId="75785F75" wp14:editId="704BF6C1">
            <wp:extent cx="5943600" cy="33458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5815"/>
                    </a:xfrm>
                    <a:prstGeom prst="rect">
                      <a:avLst/>
                    </a:prstGeom>
                  </pic:spPr>
                </pic:pic>
              </a:graphicData>
            </a:graphic>
          </wp:inline>
        </w:drawing>
      </w:r>
    </w:p>
    <w:p w:rsidR="00B17564" w:rsidRDefault="00B17564" w:rsidP="00B17564">
      <w:r>
        <w:t xml:space="preserve">5. Continue this process for letter grades </w:t>
      </w:r>
      <w:r w:rsidRPr="002F1408">
        <w:rPr>
          <w:b/>
        </w:rPr>
        <w:t>D</w:t>
      </w:r>
      <w:r>
        <w:t xml:space="preserve"> at </w:t>
      </w:r>
      <w:r w:rsidR="002F1408">
        <w:t xml:space="preserve">a start range of </w:t>
      </w:r>
      <w:r>
        <w:t xml:space="preserve">60% and </w:t>
      </w:r>
      <w:r w:rsidRPr="002F1408">
        <w:rPr>
          <w:b/>
        </w:rPr>
        <w:t>C</w:t>
      </w:r>
      <w:r>
        <w:t xml:space="preserve"> at </w:t>
      </w:r>
      <w:r w:rsidR="002F1408">
        <w:t xml:space="preserve">a start range of </w:t>
      </w:r>
      <w:r>
        <w:t>70%</w:t>
      </w:r>
      <w:r w:rsidR="002F1408">
        <w:t xml:space="preserve"> (</w:t>
      </w:r>
      <w:r w:rsidR="002F1408" w:rsidRPr="002F1408">
        <w:rPr>
          <w:color w:val="FF0000"/>
        </w:rPr>
        <w:t>1</w:t>
      </w:r>
      <w:r w:rsidR="002F1408">
        <w:t>)</w:t>
      </w:r>
      <w:r>
        <w:t>. To add additional boxes for grades B and A type in a number 2 in the Add Ranges box and click the plus symbol</w:t>
      </w:r>
      <w:r w:rsidR="002F1408">
        <w:t xml:space="preserve"> (</w:t>
      </w:r>
      <w:r w:rsidR="002F1408" w:rsidRPr="002F1408">
        <w:rPr>
          <w:color w:val="FF0000"/>
        </w:rPr>
        <w:t>2</w:t>
      </w:r>
      <w:r w:rsidR="002F1408">
        <w:t>)</w:t>
      </w:r>
      <w:r>
        <w:t>.</w:t>
      </w:r>
    </w:p>
    <w:p w:rsidR="00B17564" w:rsidRDefault="002F1408" w:rsidP="00B17564">
      <w:r>
        <w:rPr>
          <w:noProof/>
        </w:rPr>
        <w:drawing>
          <wp:inline distT="0" distB="0" distL="0" distR="0" wp14:anchorId="77508ACF" wp14:editId="19B7B19E">
            <wp:extent cx="5943600" cy="2217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217420"/>
                    </a:xfrm>
                    <a:prstGeom prst="rect">
                      <a:avLst/>
                    </a:prstGeom>
                  </pic:spPr>
                </pic:pic>
              </a:graphicData>
            </a:graphic>
          </wp:inline>
        </w:drawing>
      </w:r>
    </w:p>
    <w:p w:rsidR="002F1408" w:rsidRDefault="002F1408" w:rsidP="00B17564"/>
    <w:p w:rsidR="002F1408" w:rsidRDefault="002F1408" w:rsidP="00B17564"/>
    <w:p w:rsidR="00B17564" w:rsidRDefault="00B17564" w:rsidP="00B17564">
      <w:r>
        <w:lastRenderedPageBreak/>
        <w:t xml:space="preserve">6. Complete the scheme by adding the letter grades </w:t>
      </w:r>
      <w:r w:rsidRPr="002F1408">
        <w:rPr>
          <w:b/>
        </w:rPr>
        <w:t>B</w:t>
      </w:r>
      <w:r>
        <w:t xml:space="preserve"> at </w:t>
      </w:r>
      <w:r w:rsidR="002F1408">
        <w:t xml:space="preserve">a start range of </w:t>
      </w:r>
      <w:r>
        <w:t xml:space="preserve">80% and </w:t>
      </w:r>
      <w:r w:rsidRPr="002F1408">
        <w:rPr>
          <w:b/>
        </w:rPr>
        <w:t>A</w:t>
      </w:r>
      <w:r>
        <w:t xml:space="preserve"> at </w:t>
      </w:r>
      <w:r w:rsidR="002F1408">
        <w:t xml:space="preserve">a start range </w:t>
      </w:r>
      <w:r>
        <w:t>90%</w:t>
      </w:r>
      <w:r w:rsidR="002F1408">
        <w:t xml:space="preserve"> (</w:t>
      </w:r>
      <w:r w:rsidR="002F1408" w:rsidRPr="002F1408">
        <w:rPr>
          <w:color w:val="FF0000"/>
        </w:rPr>
        <w:t>1</w:t>
      </w:r>
      <w:r w:rsidR="002F1408">
        <w:t>)</w:t>
      </w:r>
      <w:r>
        <w:t xml:space="preserve">. Click the </w:t>
      </w:r>
      <w:r w:rsidRPr="00B17564">
        <w:rPr>
          <w:b/>
        </w:rPr>
        <w:t>Save</w:t>
      </w:r>
      <w:r>
        <w:t xml:space="preserve"> </w:t>
      </w:r>
      <w:r w:rsidRPr="002F1408">
        <w:rPr>
          <w:b/>
        </w:rPr>
        <w:t>and</w:t>
      </w:r>
      <w:r>
        <w:t xml:space="preserve"> </w:t>
      </w:r>
      <w:r w:rsidR="002F1408">
        <w:rPr>
          <w:b/>
        </w:rPr>
        <w:t>Close</w:t>
      </w:r>
      <w:r w:rsidR="002F1408">
        <w:t xml:space="preserve"> button</w:t>
      </w:r>
      <w:r>
        <w:t xml:space="preserve"> when done</w:t>
      </w:r>
      <w:r w:rsidR="002F1408">
        <w:t xml:space="preserve"> (</w:t>
      </w:r>
      <w:r w:rsidR="002F1408" w:rsidRPr="002F1408">
        <w:rPr>
          <w:color w:val="FF0000"/>
        </w:rPr>
        <w:t>2</w:t>
      </w:r>
      <w:r w:rsidR="002F1408">
        <w:t>)</w:t>
      </w:r>
      <w:r>
        <w:t>.</w:t>
      </w:r>
    </w:p>
    <w:p w:rsidR="00B17564" w:rsidRDefault="002F1408" w:rsidP="00B17564">
      <w:r>
        <w:rPr>
          <w:noProof/>
        </w:rPr>
        <w:drawing>
          <wp:inline distT="0" distB="0" distL="0" distR="0" wp14:anchorId="4D0BA08E" wp14:editId="7A05EBA3">
            <wp:extent cx="5943600" cy="3201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01670"/>
                    </a:xfrm>
                    <a:prstGeom prst="rect">
                      <a:avLst/>
                    </a:prstGeom>
                  </pic:spPr>
                </pic:pic>
              </a:graphicData>
            </a:graphic>
          </wp:inline>
        </w:drawing>
      </w:r>
    </w:p>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D11F25" w:rsidRDefault="00D11F25" w:rsidP="00B17564"/>
    <w:p w:rsidR="00B17564" w:rsidRDefault="00B17564" w:rsidP="00E95B42">
      <w:pPr>
        <w:rPr>
          <w:b/>
        </w:rPr>
      </w:pPr>
      <w:r w:rsidRPr="00B17564">
        <w:rPr>
          <w:b/>
        </w:rPr>
        <w:lastRenderedPageBreak/>
        <w:t>Grades Wizard</w:t>
      </w:r>
    </w:p>
    <w:p w:rsidR="00191036" w:rsidRPr="00191036" w:rsidRDefault="00191036" w:rsidP="00E95B42">
      <w:pPr>
        <w:rPr>
          <w:i/>
        </w:rPr>
      </w:pPr>
      <w:r>
        <w:rPr>
          <w:i/>
        </w:rPr>
        <w:t xml:space="preserve">The </w:t>
      </w:r>
      <w:r w:rsidRPr="00191036">
        <w:rPr>
          <w:i/>
        </w:rPr>
        <w:t xml:space="preserve">Grades wizard is used to define the settings </w:t>
      </w:r>
      <w:r>
        <w:rPr>
          <w:i/>
        </w:rPr>
        <w:t>for</w:t>
      </w:r>
      <w:r w:rsidRPr="00191036">
        <w:rPr>
          <w:i/>
        </w:rPr>
        <w:t xml:space="preserve"> your gradebook.</w:t>
      </w:r>
    </w:p>
    <w:p w:rsidR="002F1408" w:rsidRPr="00E95B42" w:rsidRDefault="002F1408" w:rsidP="002F1408">
      <w:r w:rsidRPr="00E95B42">
        <w:t xml:space="preserve">1. Enter Grades using the </w:t>
      </w:r>
      <w:r w:rsidRPr="00E95B42">
        <w:rPr>
          <w:b/>
        </w:rPr>
        <w:t>Grades</w:t>
      </w:r>
      <w:r w:rsidRPr="00E95B42">
        <w:t xml:space="preserve"> link under</w:t>
      </w:r>
      <w:r>
        <w:t xml:space="preserve"> the Assessments drop-down menu located on the course navigation bar.</w:t>
      </w:r>
    </w:p>
    <w:p w:rsidR="002F1408" w:rsidRDefault="002F1408" w:rsidP="00E95B42">
      <w:r>
        <w:rPr>
          <w:noProof/>
        </w:rPr>
        <w:drawing>
          <wp:inline distT="0" distB="0" distL="0" distR="0" wp14:anchorId="6AF4AD3F" wp14:editId="47A73316">
            <wp:extent cx="3819525" cy="1893822"/>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9049" cy="1893586"/>
                    </a:xfrm>
                    <a:prstGeom prst="rect">
                      <a:avLst/>
                    </a:prstGeom>
                  </pic:spPr>
                </pic:pic>
              </a:graphicData>
            </a:graphic>
          </wp:inline>
        </w:drawing>
      </w:r>
    </w:p>
    <w:p w:rsidR="00E95B42" w:rsidRPr="00E95B42" w:rsidRDefault="00191036" w:rsidP="00E95B42">
      <w:r>
        <w:t>1.</w:t>
      </w:r>
      <w:r w:rsidR="00E95B42" w:rsidRPr="00E95B42">
        <w:t xml:space="preserve"> </w:t>
      </w:r>
      <w:r w:rsidR="002F1408">
        <w:t>Click on</w:t>
      </w:r>
      <w:r w:rsidR="00E95B42" w:rsidRPr="00E95B42">
        <w:t xml:space="preserve"> the </w:t>
      </w:r>
      <w:r w:rsidR="00E95B42" w:rsidRPr="00E95B42">
        <w:rPr>
          <w:b/>
        </w:rPr>
        <w:t>Setup Wizard</w:t>
      </w:r>
      <w:r w:rsidR="00E95B42" w:rsidRPr="00E95B42">
        <w:t xml:space="preserve"> (</w:t>
      </w:r>
      <w:r w:rsidR="00E95B42" w:rsidRPr="00C37B9F">
        <w:rPr>
          <w:color w:val="FF0000"/>
        </w:rPr>
        <w:t>1</w:t>
      </w:r>
      <w:r w:rsidR="00E95B42" w:rsidRPr="00E95B42">
        <w:t xml:space="preserve">) link located under the </w:t>
      </w:r>
      <w:r w:rsidR="00A82DB4">
        <w:t>course n</w:t>
      </w:r>
      <w:r w:rsidR="00E95B42" w:rsidRPr="00E95B42">
        <w:t xml:space="preserve">avigation bar and click the </w:t>
      </w:r>
      <w:r w:rsidR="00E95B42" w:rsidRPr="00E95B42">
        <w:rPr>
          <w:b/>
        </w:rPr>
        <w:t>Start</w:t>
      </w:r>
      <w:r w:rsidR="00E95B42" w:rsidRPr="00E95B42">
        <w:t xml:space="preserve"> button (</w:t>
      </w:r>
      <w:r w:rsidR="00E95B42" w:rsidRPr="00C37B9F">
        <w:rPr>
          <w:color w:val="FF0000"/>
        </w:rPr>
        <w:t>2</w:t>
      </w:r>
      <w:r w:rsidR="00E95B42" w:rsidRPr="00E95B42">
        <w:t>).</w:t>
      </w:r>
    </w:p>
    <w:p w:rsidR="00E95B42" w:rsidRDefault="002F1408" w:rsidP="002F1408">
      <w:pPr>
        <w:jc w:val="center"/>
        <w:rPr>
          <w:b/>
        </w:rPr>
      </w:pPr>
      <w:r>
        <w:rPr>
          <w:noProof/>
        </w:rPr>
        <w:drawing>
          <wp:inline distT="0" distB="0" distL="0" distR="0" wp14:anchorId="56E7C477" wp14:editId="19F55785">
            <wp:extent cx="3086100" cy="2770236"/>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6940" cy="2770990"/>
                    </a:xfrm>
                    <a:prstGeom prst="rect">
                      <a:avLst/>
                    </a:prstGeom>
                  </pic:spPr>
                </pic:pic>
              </a:graphicData>
            </a:graphic>
          </wp:inline>
        </w:drawing>
      </w:r>
    </w:p>
    <w:p w:rsidR="00D11F25" w:rsidRDefault="00D11F25" w:rsidP="002F1408">
      <w:pPr>
        <w:jc w:val="center"/>
        <w:rPr>
          <w:b/>
        </w:rPr>
      </w:pPr>
    </w:p>
    <w:p w:rsidR="00D11F25" w:rsidRDefault="00D11F25" w:rsidP="002F1408">
      <w:pPr>
        <w:jc w:val="center"/>
        <w:rPr>
          <w:b/>
        </w:rPr>
      </w:pPr>
    </w:p>
    <w:p w:rsidR="00D11F25" w:rsidRPr="00E95B42" w:rsidRDefault="00D11F25" w:rsidP="002F1408">
      <w:pPr>
        <w:jc w:val="center"/>
        <w:rPr>
          <w:b/>
        </w:rPr>
      </w:pPr>
    </w:p>
    <w:p w:rsidR="00E95B42" w:rsidRPr="00E95B42" w:rsidRDefault="00E95B42" w:rsidP="00E95B42">
      <w:r w:rsidRPr="00E95B42">
        <w:lastRenderedPageBreak/>
        <w:t xml:space="preserve">3. Select </w:t>
      </w:r>
      <w:r w:rsidRPr="00E95B42">
        <w:rPr>
          <w:b/>
        </w:rPr>
        <w:t>Weighted</w:t>
      </w:r>
      <w:r w:rsidRPr="00E95B42">
        <w:t xml:space="preserve"> for your grading system (</w:t>
      </w:r>
      <w:r w:rsidRPr="0069749B">
        <w:rPr>
          <w:color w:val="FF0000"/>
        </w:rPr>
        <w:t>1</w:t>
      </w:r>
      <w:r w:rsidRPr="00E95B42">
        <w:t>) [</w:t>
      </w:r>
      <w:r w:rsidRPr="00E95B42">
        <w:rPr>
          <w:i/>
        </w:rPr>
        <w:t>selections can be edited</w:t>
      </w:r>
      <w:r w:rsidRPr="00E95B42">
        <w:t xml:space="preserve">] and click the </w:t>
      </w:r>
      <w:r w:rsidRPr="00E95B42">
        <w:rPr>
          <w:b/>
        </w:rPr>
        <w:t>Continue</w:t>
      </w:r>
      <w:r w:rsidRPr="00E95B42">
        <w:t xml:space="preserve"> button (</w:t>
      </w:r>
      <w:r w:rsidRPr="0069749B">
        <w:rPr>
          <w:color w:val="FF0000"/>
        </w:rPr>
        <w:t>2</w:t>
      </w:r>
      <w:r w:rsidRPr="00E95B42">
        <w:t>).</w:t>
      </w:r>
    </w:p>
    <w:p w:rsidR="00191036" w:rsidRPr="00814B4A" w:rsidRDefault="00B36548" w:rsidP="00B36548">
      <w:pPr>
        <w:jc w:val="center"/>
        <w:rPr>
          <w:b/>
        </w:rPr>
      </w:pPr>
      <w:r>
        <w:rPr>
          <w:noProof/>
        </w:rPr>
        <w:drawing>
          <wp:inline distT="0" distB="0" distL="0" distR="0">
            <wp:extent cx="3486613" cy="3829050"/>
            <wp:effectExtent l="0" t="0" r="0" b="0"/>
            <wp:docPr id="453" name="Picture 453" descr="C:\Users\bbrown\AppData\Local\Temp\SNAGHTMLb09f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b09fc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068" cy="3847121"/>
                    </a:xfrm>
                    <a:prstGeom prst="rect">
                      <a:avLst/>
                    </a:prstGeom>
                    <a:noFill/>
                    <a:ln>
                      <a:noFill/>
                    </a:ln>
                  </pic:spPr>
                </pic:pic>
              </a:graphicData>
            </a:graphic>
          </wp:inline>
        </w:drawing>
      </w:r>
    </w:p>
    <w:p w:rsidR="00E95B42" w:rsidRDefault="00E95B42" w:rsidP="00E95B42">
      <w:r w:rsidRPr="00E95B42">
        <w:t xml:space="preserve">4. </w:t>
      </w:r>
      <w:r w:rsidR="00282E75">
        <w:t xml:space="preserve">Select </w:t>
      </w:r>
      <w:r w:rsidR="00282E75" w:rsidRPr="00282E75">
        <w:rPr>
          <w:b/>
        </w:rPr>
        <w:t xml:space="preserve">Calculated </w:t>
      </w:r>
      <w:r w:rsidRPr="00282E75">
        <w:rPr>
          <w:b/>
        </w:rPr>
        <w:t>Final Grade</w:t>
      </w:r>
      <w:r w:rsidRPr="00E95B42">
        <w:t xml:space="preserve"> (</w:t>
      </w:r>
      <w:r w:rsidRPr="0069749B">
        <w:rPr>
          <w:color w:val="FF0000"/>
        </w:rPr>
        <w:t>1</w:t>
      </w:r>
      <w:r w:rsidRPr="00E95B42">
        <w:t xml:space="preserve">) and click the </w:t>
      </w:r>
      <w:r w:rsidRPr="00E95B42">
        <w:rPr>
          <w:b/>
        </w:rPr>
        <w:t>Continue</w:t>
      </w:r>
      <w:r w:rsidRPr="00E95B42">
        <w:t xml:space="preserve"> button (</w:t>
      </w:r>
      <w:r w:rsidRPr="0069749B">
        <w:rPr>
          <w:color w:val="FF0000"/>
        </w:rPr>
        <w:t>2</w:t>
      </w:r>
      <w:r w:rsidRPr="00E95B42">
        <w:t>).</w:t>
      </w:r>
    </w:p>
    <w:p w:rsidR="00282E75" w:rsidRPr="00282E75" w:rsidRDefault="00282E75" w:rsidP="00E95B42">
      <w:r w:rsidRPr="00282E75">
        <w:rPr>
          <w:b/>
        </w:rPr>
        <w:t>NOTE</w:t>
      </w:r>
      <w:r>
        <w:t>: T</w:t>
      </w:r>
      <w:r w:rsidRPr="00282E75">
        <w:t>o allow for futu</w:t>
      </w:r>
      <w:r>
        <w:t xml:space="preserve">re editing of students’ grades, </w:t>
      </w:r>
      <w:r w:rsidRPr="00282E75">
        <w:t>such as rounding a student</w:t>
      </w:r>
      <w:r>
        <w:t>’</w:t>
      </w:r>
      <w:r w:rsidRPr="00282E75">
        <w:t>s</w:t>
      </w:r>
      <w:r>
        <w:t xml:space="preserve"> final grade score, </w:t>
      </w:r>
      <w:r w:rsidRPr="00282E75">
        <w:t xml:space="preserve">select </w:t>
      </w:r>
      <w:r w:rsidRPr="00282E75">
        <w:rPr>
          <w:i/>
        </w:rPr>
        <w:t>Adjusted Final Grade</w:t>
      </w:r>
      <w:r>
        <w:t>.</w:t>
      </w:r>
    </w:p>
    <w:p w:rsidR="00D11F25" w:rsidRPr="00E95B42" w:rsidRDefault="00282E75" w:rsidP="00E95B42">
      <w:r>
        <w:rPr>
          <w:noProof/>
        </w:rPr>
        <w:drawing>
          <wp:inline distT="0" distB="0" distL="0" distR="0" wp14:anchorId="40FB22A2" wp14:editId="43DA0CA1">
            <wp:extent cx="5943600" cy="25634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563495"/>
                    </a:xfrm>
                    <a:prstGeom prst="rect">
                      <a:avLst/>
                    </a:prstGeom>
                  </pic:spPr>
                </pic:pic>
              </a:graphicData>
            </a:graphic>
          </wp:inline>
        </w:drawing>
      </w:r>
    </w:p>
    <w:p w:rsidR="00E95B42" w:rsidRPr="00E95B42" w:rsidRDefault="00E95B42" w:rsidP="00E95B42">
      <w:r w:rsidRPr="00E95B42">
        <w:lastRenderedPageBreak/>
        <w:t xml:space="preserve">5. Select to </w:t>
      </w:r>
      <w:r w:rsidRPr="00E95B42">
        <w:rPr>
          <w:b/>
        </w:rPr>
        <w:t>Drop ungraded items</w:t>
      </w:r>
      <w:r w:rsidRPr="00E95B42">
        <w:t xml:space="preserve"> (</w:t>
      </w:r>
      <w:r w:rsidRPr="0069749B">
        <w:rPr>
          <w:color w:val="FF0000"/>
        </w:rPr>
        <w:t>1</w:t>
      </w:r>
      <w:r w:rsidRPr="00E95B42">
        <w:t>) [</w:t>
      </w:r>
      <w:r w:rsidRPr="00E95B42">
        <w:rPr>
          <w:i/>
        </w:rPr>
        <w:t>this option prevents students from viewing an i</w:t>
      </w:r>
      <w:r w:rsidR="006F22B4">
        <w:rPr>
          <w:i/>
        </w:rPr>
        <w:t>naccurate final grade based on incomplete</w:t>
      </w:r>
      <w:r w:rsidRPr="00E95B42">
        <w:rPr>
          <w:i/>
        </w:rPr>
        <w:t xml:space="preserve"> items, but</w:t>
      </w:r>
      <w:r w:rsidRPr="00E95B42">
        <w:t xml:space="preserve"> </w:t>
      </w:r>
      <w:r w:rsidRPr="00E95B42">
        <w:rPr>
          <w:i/>
        </w:rPr>
        <w:t>you do need to remember to add zero’s in the grade book yourself</w:t>
      </w:r>
      <w:r w:rsidR="00191036">
        <w:rPr>
          <w:i/>
        </w:rPr>
        <w:t xml:space="preserve"> </w:t>
      </w:r>
      <w:r w:rsidR="006F22B4">
        <w:rPr>
          <w:i/>
        </w:rPr>
        <w:t xml:space="preserve">for items students do not complete </w:t>
      </w:r>
      <w:r w:rsidR="00191036">
        <w:rPr>
          <w:i/>
        </w:rPr>
        <w:t>prior to releasing final grades</w:t>
      </w:r>
      <w:r w:rsidRPr="00E95B42">
        <w:t xml:space="preserve">] and check the box for </w:t>
      </w:r>
      <w:r w:rsidRPr="00E95B42">
        <w:rPr>
          <w:b/>
        </w:rPr>
        <w:t>Automatically keep final grade updated</w:t>
      </w:r>
      <w:r w:rsidRPr="00E95B42">
        <w:t xml:space="preserve"> (</w:t>
      </w:r>
      <w:r w:rsidRPr="0069749B">
        <w:rPr>
          <w:color w:val="FF0000"/>
        </w:rPr>
        <w:t>2</w:t>
      </w:r>
      <w:r w:rsidRPr="00E95B42">
        <w:t xml:space="preserve">). Click the </w:t>
      </w:r>
      <w:r w:rsidRPr="00E95B42">
        <w:rPr>
          <w:b/>
        </w:rPr>
        <w:t>Continue</w:t>
      </w:r>
      <w:r w:rsidRPr="00E95B42">
        <w:t xml:space="preserve"> button (</w:t>
      </w:r>
      <w:r w:rsidRPr="0069749B">
        <w:rPr>
          <w:color w:val="FF0000"/>
        </w:rPr>
        <w:t>3</w:t>
      </w:r>
      <w:r w:rsidRPr="00E95B42">
        <w:t>).</w:t>
      </w:r>
    </w:p>
    <w:p w:rsidR="00F85B5B" w:rsidRPr="00E95B42" w:rsidRDefault="006F22B4" w:rsidP="00E95B42">
      <w:r>
        <w:rPr>
          <w:noProof/>
        </w:rPr>
        <w:drawing>
          <wp:inline distT="0" distB="0" distL="0" distR="0" wp14:anchorId="351EB05D" wp14:editId="1898F980">
            <wp:extent cx="4381500" cy="3262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80953" cy="3261732"/>
                    </a:xfrm>
                    <a:prstGeom prst="rect">
                      <a:avLst/>
                    </a:prstGeom>
                  </pic:spPr>
                </pic:pic>
              </a:graphicData>
            </a:graphic>
          </wp:inline>
        </w:drawing>
      </w:r>
      <w:bookmarkStart w:id="0" w:name="_GoBack"/>
      <w:bookmarkEnd w:id="0"/>
    </w:p>
    <w:p w:rsidR="00E95B42" w:rsidRPr="00E95B42" w:rsidRDefault="00E95B42" w:rsidP="00E95B42">
      <w:r w:rsidRPr="00E95B42">
        <w:t xml:space="preserve">6. </w:t>
      </w:r>
      <w:r w:rsidR="00F85B5B">
        <w:t>If you created a scheme earlier s</w:t>
      </w:r>
      <w:r w:rsidR="00B17564">
        <w:t xml:space="preserve">elect </w:t>
      </w:r>
      <w:r w:rsidR="00F85B5B">
        <w:t>it</w:t>
      </w:r>
      <w:r w:rsidR="00B17564">
        <w:t xml:space="preserve">, </w:t>
      </w:r>
      <w:r w:rsidR="00F85B5B">
        <w:t xml:space="preserve">if not just </w:t>
      </w:r>
      <w:r w:rsidR="00B17564">
        <w:t>c</w:t>
      </w:r>
      <w:r w:rsidRPr="00E95B42">
        <w:t xml:space="preserve">lick the </w:t>
      </w:r>
      <w:r w:rsidRPr="00E95B42">
        <w:rPr>
          <w:b/>
        </w:rPr>
        <w:t>Continue</w:t>
      </w:r>
      <w:r w:rsidRPr="00E95B42">
        <w:t xml:space="preserve"> button.</w:t>
      </w:r>
    </w:p>
    <w:p w:rsidR="00191036" w:rsidRDefault="00F85B5B" w:rsidP="00E95B42">
      <w:r>
        <w:rPr>
          <w:noProof/>
        </w:rPr>
        <w:drawing>
          <wp:inline distT="0" distB="0" distL="0" distR="0" wp14:anchorId="30A82DD3" wp14:editId="0187410A">
            <wp:extent cx="5710519" cy="28003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0519" cy="2800350"/>
                    </a:xfrm>
                    <a:prstGeom prst="rect">
                      <a:avLst/>
                    </a:prstGeom>
                  </pic:spPr>
                </pic:pic>
              </a:graphicData>
            </a:graphic>
          </wp:inline>
        </w:drawing>
      </w:r>
    </w:p>
    <w:p w:rsidR="00E95B42" w:rsidRPr="00E95B42" w:rsidRDefault="00E95B42" w:rsidP="00E95B42">
      <w:r w:rsidRPr="00E95B42">
        <w:lastRenderedPageBreak/>
        <w:t xml:space="preserve">7. </w:t>
      </w:r>
      <w:r w:rsidR="00F85B5B">
        <w:t>Enter the number of decimal places you want displayed in your gradebook and then c</w:t>
      </w:r>
      <w:r w:rsidRPr="00E95B42">
        <w:t xml:space="preserve">lick the </w:t>
      </w:r>
      <w:r w:rsidRPr="00E95B42">
        <w:rPr>
          <w:b/>
        </w:rPr>
        <w:t>Continue</w:t>
      </w:r>
      <w:r w:rsidRPr="00E95B42">
        <w:t xml:space="preserve"> button.</w:t>
      </w:r>
    </w:p>
    <w:p w:rsidR="00F85B5B" w:rsidRPr="00E95B42" w:rsidRDefault="00F85B5B" w:rsidP="00E95B42">
      <w:r>
        <w:rPr>
          <w:noProof/>
        </w:rPr>
        <w:drawing>
          <wp:inline distT="0" distB="0" distL="0" distR="0" wp14:anchorId="4008745C" wp14:editId="77938EA4">
            <wp:extent cx="4829175" cy="229695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9175" cy="2296954"/>
                    </a:xfrm>
                    <a:prstGeom prst="rect">
                      <a:avLst/>
                    </a:prstGeom>
                  </pic:spPr>
                </pic:pic>
              </a:graphicData>
            </a:graphic>
          </wp:inline>
        </w:drawing>
      </w:r>
    </w:p>
    <w:p w:rsidR="00E95B42" w:rsidRPr="00E95B42" w:rsidRDefault="00E95B42" w:rsidP="00E95B42">
      <w:r w:rsidRPr="00E95B42">
        <w:t xml:space="preserve">8. Select the checkboxes for </w:t>
      </w:r>
      <w:r w:rsidR="0033080D">
        <w:rPr>
          <w:b/>
        </w:rPr>
        <w:t xml:space="preserve">Point grade, </w:t>
      </w:r>
      <w:r w:rsidRPr="00E95B42">
        <w:rPr>
          <w:b/>
        </w:rPr>
        <w:t>Grade scheme symbol</w:t>
      </w:r>
      <w:r w:rsidRPr="00E95B42">
        <w:t xml:space="preserve"> and </w:t>
      </w:r>
      <w:r w:rsidRPr="00E95B42">
        <w:rPr>
          <w:b/>
        </w:rPr>
        <w:t>Grade scheme color</w:t>
      </w:r>
      <w:r w:rsidRPr="00E95B42">
        <w:t xml:space="preserve">, DESELECT the checkbox for </w:t>
      </w:r>
      <w:r w:rsidRPr="00E95B42">
        <w:rPr>
          <w:b/>
        </w:rPr>
        <w:t>Weighted grade</w:t>
      </w:r>
      <w:r w:rsidRPr="00E95B42">
        <w:t xml:space="preserve"> (</w:t>
      </w:r>
      <w:r w:rsidRPr="0069749B">
        <w:rPr>
          <w:color w:val="FF0000"/>
        </w:rPr>
        <w:t>1</w:t>
      </w:r>
      <w:r w:rsidRPr="00E95B42">
        <w:t>) [</w:t>
      </w:r>
      <w:r w:rsidRPr="00E95B42">
        <w:rPr>
          <w:i/>
        </w:rPr>
        <w:t xml:space="preserve">these settings allow students to view point values for their assignments and quizzes along with a Letter grade </w:t>
      </w:r>
      <w:r w:rsidR="0033080D">
        <w:rPr>
          <w:i/>
        </w:rPr>
        <w:t>for each graded item and the Final Grade</w:t>
      </w:r>
      <w:r w:rsidRPr="00E95B42">
        <w:t xml:space="preserve">]. Click the </w:t>
      </w:r>
      <w:r w:rsidRPr="00E95B42">
        <w:rPr>
          <w:b/>
        </w:rPr>
        <w:t>Continue</w:t>
      </w:r>
      <w:r w:rsidRPr="00E95B42">
        <w:t xml:space="preserve"> button (</w:t>
      </w:r>
      <w:r w:rsidRPr="0069749B">
        <w:rPr>
          <w:color w:val="FF0000"/>
        </w:rPr>
        <w:t>2</w:t>
      </w:r>
      <w:r w:rsidRPr="00E95B42">
        <w:t>).</w:t>
      </w:r>
    </w:p>
    <w:p w:rsidR="00E95B42" w:rsidRPr="00E95B42" w:rsidRDefault="00F85B5B" w:rsidP="00F85B5B">
      <w:pPr>
        <w:jc w:val="center"/>
      </w:pPr>
      <w:r>
        <w:rPr>
          <w:noProof/>
        </w:rPr>
        <w:drawing>
          <wp:inline distT="0" distB="0" distL="0" distR="0" wp14:anchorId="0AB063D6" wp14:editId="684525CA">
            <wp:extent cx="3609975" cy="38757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2104" cy="3877994"/>
                    </a:xfrm>
                    <a:prstGeom prst="rect">
                      <a:avLst/>
                    </a:prstGeom>
                  </pic:spPr>
                </pic:pic>
              </a:graphicData>
            </a:graphic>
          </wp:inline>
        </w:drawing>
      </w:r>
    </w:p>
    <w:p w:rsidR="00E95B42" w:rsidRDefault="00E95B42" w:rsidP="00E95B42">
      <w:r w:rsidRPr="00E95B42">
        <w:lastRenderedPageBreak/>
        <w:t xml:space="preserve">9. Click the </w:t>
      </w:r>
      <w:r w:rsidRPr="00E95B42">
        <w:rPr>
          <w:b/>
        </w:rPr>
        <w:t>Finish</w:t>
      </w:r>
      <w:r w:rsidRPr="00E95B42">
        <w:t xml:space="preserve"> button.</w:t>
      </w:r>
    </w:p>
    <w:p w:rsidR="00E95B42" w:rsidRDefault="00F85B5B" w:rsidP="00E95B42">
      <w:r>
        <w:rPr>
          <w:noProof/>
        </w:rPr>
        <w:drawing>
          <wp:inline distT="0" distB="0" distL="0" distR="0">
            <wp:extent cx="3066488" cy="2486025"/>
            <wp:effectExtent l="0" t="0" r="635" b="0"/>
            <wp:docPr id="11" name="Picture 11" descr="C:\Users\bbrown\AppData\Local\Temp\SNAGHTMLb7a0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b7a029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2854" cy="2491186"/>
                    </a:xfrm>
                    <a:prstGeom prst="rect">
                      <a:avLst/>
                    </a:prstGeom>
                    <a:noFill/>
                    <a:ln>
                      <a:noFill/>
                    </a:ln>
                  </pic:spPr>
                </pic:pic>
              </a:graphicData>
            </a:graphic>
          </wp:inline>
        </w:drawing>
      </w:r>
    </w:p>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Pr="00E95B42" w:rsidRDefault="00D11F25" w:rsidP="00E95B42"/>
    <w:p w:rsidR="00E95B42" w:rsidRPr="00E95B42" w:rsidRDefault="00E95B42" w:rsidP="00E95B42">
      <w:pPr>
        <w:rPr>
          <w:b/>
        </w:rPr>
      </w:pPr>
      <w:r w:rsidRPr="00E95B42">
        <w:rPr>
          <w:b/>
        </w:rPr>
        <w:lastRenderedPageBreak/>
        <w:t>Manage Grades</w:t>
      </w:r>
    </w:p>
    <w:p w:rsidR="00E95B42" w:rsidRPr="00E95B42" w:rsidRDefault="00191036" w:rsidP="00E95B42">
      <w:pPr>
        <w:rPr>
          <w:i/>
        </w:rPr>
      </w:pPr>
      <w:r>
        <w:rPr>
          <w:i/>
        </w:rPr>
        <w:t xml:space="preserve">Now that we have defined our settings we need to populate the gradebook with various items such as activities, assignments, and quizzes. </w:t>
      </w:r>
    </w:p>
    <w:p w:rsidR="00E95B42" w:rsidRPr="00E95B42" w:rsidRDefault="00E95B42" w:rsidP="00E95B42">
      <w:r w:rsidRPr="00E95B42">
        <w:t xml:space="preserve">1.  Click on the </w:t>
      </w:r>
      <w:r w:rsidRPr="00E95B42">
        <w:rPr>
          <w:b/>
        </w:rPr>
        <w:t>Manage Grades</w:t>
      </w:r>
      <w:r w:rsidRPr="00E95B42">
        <w:t xml:space="preserve"> link below the Navigation bar.</w:t>
      </w:r>
    </w:p>
    <w:p w:rsidR="00E95B42" w:rsidRPr="00E95B42" w:rsidRDefault="00E20D97" w:rsidP="00E95B42">
      <w:r>
        <w:rPr>
          <w:noProof/>
        </w:rPr>
        <w:drawing>
          <wp:inline distT="0" distB="0" distL="0" distR="0" wp14:anchorId="36CE457E" wp14:editId="775DF430">
            <wp:extent cx="5381625" cy="342043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1625" cy="3420437"/>
                    </a:xfrm>
                    <a:prstGeom prst="rect">
                      <a:avLst/>
                    </a:prstGeom>
                  </pic:spPr>
                </pic:pic>
              </a:graphicData>
            </a:graphic>
          </wp:inline>
        </w:drawing>
      </w:r>
    </w:p>
    <w:p w:rsidR="00E95B42" w:rsidRPr="00E95B42" w:rsidRDefault="00E95B42" w:rsidP="00E95B42">
      <w:r w:rsidRPr="00E95B42">
        <w:t xml:space="preserve">2. Select </w:t>
      </w:r>
      <w:r w:rsidRPr="00E95B42">
        <w:rPr>
          <w:b/>
        </w:rPr>
        <w:t>Category</w:t>
      </w:r>
      <w:r w:rsidRPr="00E95B42">
        <w:t xml:space="preserve"> from the New drop-down selection menu [</w:t>
      </w:r>
      <w:r w:rsidRPr="00E95B42">
        <w:rPr>
          <w:i/>
        </w:rPr>
        <w:t>we are going to add “weighted” folders that will hold several associated items which helps make the grade book work for us, instead of the other way around</w:t>
      </w:r>
      <w:r w:rsidRPr="00E95B42">
        <w:t>]</w:t>
      </w:r>
    </w:p>
    <w:p w:rsidR="0083360D" w:rsidRDefault="00E20D97" w:rsidP="00A57249">
      <w:pPr>
        <w:jc w:val="center"/>
      </w:pPr>
      <w:r>
        <w:rPr>
          <w:noProof/>
        </w:rPr>
        <w:drawing>
          <wp:inline distT="0" distB="0" distL="0" distR="0" wp14:anchorId="731A2262" wp14:editId="4CA6109F">
            <wp:extent cx="4543425" cy="224176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42857" cy="2241485"/>
                    </a:xfrm>
                    <a:prstGeom prst="rect">
                      <a:avLst/>
                    </a:prstGeom>
                  </pic:spPr>
                </pic:pic>
              </a:graphicData>
            </a:graphic>
          </wp:inline>
        </w:drawing>
      </w:r>
    </w:p>
    <w:p w:rsidR="0083360D" w:rsidRDefault="00E95B42" w:rsidP="00E95B42">
      <w:r w:rsidRPr="00E95B42">
        <w:lastRenderedPageBreak/>
        <w:t xml:space="preserve">3. Enter a </w:t>
      </w:r>
      <w:r w:rsidRPr="00E95B42">
        <w:rPr>
          <w:b/>
        </w:rPr>
        <w:t>Name</w:t>
      </w:r>
      <w:r w:rsidRPr="00E95B42">
        <w:t xml:space="preserve"> such a Quizzes or Assignments (</w:t>
      </w:r>
      <w:r w:rsidRPr="0069477F">
        <w:rPr>
          <w:color w:val="FF0000"/>
        </w:rPr>
        <w:t>1</w:t>
      </w:r>
      <w:r w:rsidRPr="00E95B42">
        <w:t xml:space="preserve">). Input the </w:t>
      </w:r>
      <w:r w:rsidRPr="00E95B42">
        <w:rPr>
          <w:b/>
        </w:rPr>
        <w:t xml:space="preserve">Weight </w:t>
      </w:r>
      <w:r w:rsidRPr="00E95B42">
        <w:t>(</w:t>
      </w:r>
      <w:r w:rsidRPr="0069477F">
        <w:rPr>
          <w:color w:val="FF0000"/>
        </w:rPr>
        <w:t>2</w:t>
      </w:r>
      <w:r w:rsidRPr="00E95B42">
        <w:t>)</w:t>
      </w:r>
      <w:r w:rsidRPr="00E95B42">
        <w:rPr>
          <w:b/>
        </w:rPr>
        <w:t xml:space="preserve"> </w:t>
      </w:r>
      <w:r w:rsidRPr="00E95B42">
        <w:t>[this is the</w:t>
      </w:r>
      <w:r w:rsidRPr="00E95B42">
        <w:rPr>
          <w:b/>
        </w:rPr>
        <w:t xml:space="preserve"> </w:t>
      </w:r>
      <w:r w:rsidRPr="00E95B42">
        <w:t xml:space="preserve">amount you want the category to contribute to the final grade]. Select the checkbox for </w:t>
      </w:r>
      <w:r w:rsidRPr="00E95B42">
        <w:rPr>
          <w:b/>
        </w:rPr>
        <w:t>Allow category grade to exceed category weight</w:t>
      </w:r>
      <w:r w:rsidRPr="00E95B42">
        <w:t xml:space="preserve"> (</w:t>
      </w:r>
      <w:r w:rsidRPr="0069477F">
        <w:rPr>
          <w:color w:val="FF0000"/>
        </w:rPr>
        <w:t>3</w:t>
      </w:r>
      <w:r w:rsidRPr="00E95B42">
        <w:t xml:space="preserve">) [this will allow for any possible extra credit points to be added later]. Click the radio button for </w:t>
      </w:r>
      <w:r w:rsidR="00CA2C6F" w:rsidRPr="00CA2C6F">
        <w:rPr>
          <w:b/>
        </w:rPr>
        <w:t>Distribute weight evenly across all items</w:t>
      </w:r>
      <w:r w:rsidRPr="00E95B42">
        <w:t xml:space="preserve"> (</w:t>
      </w:r>
      <w:r w:rsidRPr="0069477F">
        <w:rPr>
          <w:color w:val="FF0000"/>
        </w:rPr>
        <w:t>4</w:t>
      </w:r>
      <w:r w:rsidRPr="00E95B42">
        <w:t xml:space="preserve">) and click the </w:t>
      </w:r>
      <w:r w:rsidRPr="00E95B42">
        <w:rPr>
          <w:b/>
        </w:rPr>
        <w:t>Save and New</w:t>
      </w:r>
      <w:r w:rsidRPr="00E95B42">
        <w:t xml:space="preserve"> button (</w:t>
      </w:r>
      <w:r w:rsidRPr="0069477F">
        <w:rPr>
          <w:color w:val="FF0000"/>
        </w:rPr>
        <w:t>5</w:t>
      </w:r>
      <w:r w:rsidRPr="00E95B42">
        <w:t xml:space="preserve">). </w:t>
      </w:r>
    </w:p>
    <w:p w:rsidR="00E95B42" w:rsidRPr="00E95B42" w:rsidRDefault="00E95B42" w:rsidP="00E95B42">
      <w:r w:rsidRPr="0083360D">
        <w:rPr>
          <w:color w:val="FF0000"/>
        </w:rPr>
        <w:t xml:space="preserve">Continue with this process till you have all your Categories created </w:t>
      </w:r>
      <w:r w:rsidRPr="00E95B42">
        <w:t>[</w:t>
      </w:r>
      <w:r w:rsidRPr="00E95B42">
        <w:rPr>
          <w:i/>
        </w:rPr>
        <w:t>you can add categories later, but the more you do now to finalize your grade book the better</w:t>
      </w:r>
      <w:r w:rsidRPr="00E95B42">
        <w:t>].</w:t>
      </w:r>
    </w:p>
    <w:p w:rsidR="00E95B42" w:rsidRPr="00E95B42" w:rsidRDefault="0083360D" w:rsidP="00E95B42">
      <w:r>
        <w:t>When done, c</w:t>
      </w:r>
      <w:r w:rsidR="00E95B42" w:rsidRPr="00E95B42">
        <w:t xml:space="preserve">lick the </w:t>
      </w:r>
      <w:r w:rsidR="00E95B42" w:rsidRPr="00E95B42">
        <w:rPr>
          <w:b/>
        </w:rPr>
        <w:t xml:space="preserve">Save and Close </w:t>
      </w:r>
      <w:r w:rsidR="00E95B42" w:rsidRPr="00E95B42">
        <w:t>button (</w:t>
      </w:r>
      <w:r w:rsidR="00E95B42" w:rsidRPr="0069477F">
        <w:rPr>
          <w:color w:val="FF0000"/>
        </w:rPr>
        <w:t>6</w:t>
      </w:r>
      <w:r w:rsidR="00E95B42" w:rsidRPr="00E95B42">
        <w:t>) to return the Manage Grades area.</w:t>
      </w:r>
    </w:p>
    <w:p w:rsidR="0083360D" w:rsidRPr="00CA2C6F" w:rsidRDefault="005803E5" w:rsidP="00E95B42">
      <w:r>
        <w:rPr>
          <w:noProof/>
        </w:rPr>
        <mc:AlternateContent>
          <mc:Choice Requires="wps">
            <w:drawing>
              <wp:anchor distT="4294967295" distB="4294967295" distL="114300" distR="114300" simplePos="0" relativeHeight="251702272" behindDoc="0" locked="0" layoutInCell="1" allowOverlap="1" wp14:anchorId="4FD70BF6" wp14:editId="07F2C62B">
                <wp:simplePos x="0" y="0"/>
                <wp:positionH relativeFrom="column">
                  <wp:posOffset>4229100</wp:posOffset>
                </wp:positionH>
                <wp:positionV relativeFrom="paragraph">
                  <wp:posOffset>4674235</wp:posOffset>
                </wp:positionV>
                <wp:extent cx="394336" cy="0"/>
                <wp:effectExtent l="38100" t="76200" r="0" b="95250"/>
                <wp:wrapNone/>
                <wp:docPr id="450"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6"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333pt;margin-top:368.05pt;width:31.05pt;height:0;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">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9ADB35E" wp14:editId="67C6C742">
                <wp:simplePos x="0" y="0"/>
                <wp:positionH relativeFrom="column">
                  <wp:posOffset>4619625</wp:posOffset>
                </wp:positionH>
                <wp:positionV relativeFrom="paragraph">
                  <wp:posOffset>3997960</wp:posOffset>
                </wp:positionV>
                <wp:extent cx="1752600" cy="1828800"/>
                <wp:effectExtent l="0" t="0" r="19050" b="19050"/>
                <wp:wrapNone/>
                <wp:docPr id="4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828800"/>
                        </a:xfrm>
                        <a:prstGeom prst="rect">
                          <a:avLst/>
                        </a:prstGeom>
                        <a:solidFill>
                          <a:srgbClr val="FFFFFF"/>
                        </a:solidFill>
                        <a:ln w="9525">
                          <a:solidFill>
                            <a:srgbClr val="000000"/>
                          </a:solidFill>
                          <a:miter lim="800000"/>
                          <a:headEnd/>
                          <a:tailEnd/>
                        </a:ln>
                      </wps:spPr>
                      <wps:txbx>
                        <w:txbxContent>
                          <w:p w:rsidR="00CA2C6F" w:rsidRDefault="00CA2C6F" w:rsidP="005B419C">
                            <w:r>
                              <w:t>NOTE</w:t>
                            </w:r>
                          </w:p>
                          <w:p w:rsidR="00CA2C6F" w:rsidRPr="00A91D9C" w:rsidRDefault="00CA2C6F" w:rsidP="005B419C">
                            <w:r>
                              <w:t xml:space="preserve">To drop the lowest grade a student receives on an item(s) enter the number of item(s) you want to drop in the field for the </w:t>
                            </w:r>
                            <w:r w:rsidRPr="00A91D9C">
                              <w:rPr>
                                <w:b/>
                              </w:rPr>
                              <w:t>Number of lowest non-bonus items to drop for each user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63.75pt;margin-top:314.8pt;width:138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">
                <v:textbox>
                  <w:txbxContent>
                    <w:p w:rsidR="00CA2C6F" w:rsidRDefault="00CA2C6F" w:rsidP="005B419C">
                      <w:r>
                        <w:t>NOTE</w:t>
                      </w:r>
                    </w:p>
                    <w:p w:rsidR="00CA2C6F" w:rsidRPr="00A91D9C" w:rsidRDefault="00CA2C6F" w:rsidP="005B419C">
                      <w:r>
                        <w:t xml:space="preserve">To drop the lowest grade a student receives on an item(s) enter the number of item(s) you want to drop in the field for the </w:t>
                      </w:r>
                      <w:r w:rsidRPr="00A91D9C">
                        <w:rPr>
                          <w:b/>
                        </w:rPr>
                        <w:t>Number of lowest non-bonus items to drop for each user</w:t>
                      </w:r>
                      <w:r>
                        <w:t>.</w:t>
                      </w:r>
                    </w:p>
                  </w:txbxContent>
                </v:textbox>
              </v:shape>
            </w:pict>
          </mc:Fallback>
        </mc:AlternateContent>
      </w:r>
      <w:r w:rsidR="004C5E84">
        <w:rPr>
          <w:noProof/>
        </w:rPr>
        <mc:AlternateContent>
          <mc:Choice Requires="wps">
            <w:drawing>
              <wp:anchor distT="0" distB="0" distL="114300" distR="114300" simplePos="0" relativeHeight="251659264" behindDoc="0" locked="0" layoutInCell="1" allowOverlap="1">
                <wp:simplePos x="0" y="0"/>
                <wp:positionH relativeFrom="column">
                  <wp:posOffset>3234690</wp:posOffset>
                </wp:positionH>
                <wp:positionV relativeFrom="paragraph">
                  <wp:posOffset>787400</wp:posOffset>
                </wp:positionV>
                <wp:extent cx="2809875" cy="1590675"/>
                <wp:effectExtent l="0" t="0" r="28575" b="28575"/>
                <wp:wrapNone/>
                <wp:docPr id="4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590675"/>
                        </a:xfrm>
                        <a:prstGeom prst="rect">
                          <a:avLst/>
                        </a:prstGeom>
                        <a:solidFill>
                          <a:srgbClr val="FFFFFF"/>
                        </a:solidFill>
                        <a:ln w="9525">
                          <a:solidFill>
                            <a:srgbClr val="000000"/>
                          </a:solidFill>
                          <a:miter lim="800000"/>
                          <a:headEnd/>
                          <a:tailEnd/>
                        </a:ln>
                      </wps:spPr>
                      <wps:txbx>
                        <w:txbxContent>
                          <w:p w:rsidR="00E95B42" w:rsidRDefault="00E95B42" w:rsidP="00E95B42">
                            <w:r>
                              <w:t>NOTE</w:t>
                            </w:r>
                          </w:p>
                          <w:p w:rsidR="00E95B42" w:rsidRDefault="00E95B42" w:rsidP="00E95B42">
                            <w:r>
                              <w:t>The total weight of all your Categories MUST add up to 100. Keep in mind since the weight will be equally divided in a category you can add multiple items which exceeds that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54.7pt;margin-top:62pt;width:221.2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">
                <v:textbox>
                  <w:txbxContent>
                    <w:p w:rsidR="00E95B42" w:rsidRDefault="00E95B42" w:rsidP="00E95B42">
                      <w:r>
                        <w:t>NOTE</w:t>
                      </w:r>
                    </w:p>
                    <w:p w:rsidR="00E95B42" w:rsidRDefault="00E95B42" w:rsidP="00E95B42">
                      <w:r>
                        <w:t>The total weight of all your Categories MUST add up to 100. Keep in mind since the weight will be equally divided in a category you can add multiple items which exceeds that amount.</w:t>
                      </w:r>
                    </w:p>
                  </w:txbxContent>
                </v:textbox>
              </v:shape>
            </w:pict>
          </mc:Fallback>
        </mc:AlternateContent>
      </w:r>
      <w:r w:rsidRPr="005803E5">
        <w:rPr>
          <w:noProof/>
        </w:rPr>
        <w:t xml:space="preserve"> </w:t>
      </w:r>
      <w:r>
        <w:rPr>
          <w:noProof/>
        </w:rPr>
        <w:drawing>
          <wp:inline distT="0" distB="0" distL="0" distR="0" wp14:anchorId="7442E0A3" wp14:editId="41BF1681">
            <wp:extent cx="5429250" cy="6031341"/>
            <wp:effectExtent l="0" t="0" r="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35663" cy="6038465"/>
                    </a:xfrm>
                    <a:prstGeom prst="rect">
                      <a:avLst/>
                    </a:prstGeom>
                  </pic:spPr>
                </pic:pic>
              </a:graphicData>
            </a:graphic>
          </wp:inline>
        </w:drawing>
      </w:r>
    </w:p>
    <w:p w:rsidR="0083360D" w:rsidRDefault="00E95B42" w:rsidP="00E95B42">
      <w:pPr>
        <w:rPr>
          <w:u w:val="single"/>
        </w:rPr>
      </w:pPr>
      <w:r w:rsidRPr="0083360D">
        <w:rPr>
          <w:b/>
          <w:i/>
        </w:rPr>
        <w:lastRenderedPageBreak/>
        <w:t>New Items</w:t>
      </w:r>
    </w:p>
    <w:p w:rsidR="00E95B42" w:rsidRPr="0033080D" w:rsidRDefault="0033080D" w:rsidP="00E95B42">
      <w:pPr>
        <w:rPr>
          <w:i/>
          <w:u w:val="single"/>
        </w:rPr>
      </w:pPr>
      <w:r>
        <w:rPr>
          <w:i/>
        </w:rPr>
        <w:t>W</w:t>
      </w:r>
      <w:r w:rsidR="0083360D" w:rsidRPr="0033080D">
        <w:rPr>
          <w:i/>
        </w:rPr>
        <w:t xml:space="preserve">e </w:t>
      </w:r>
      <w:r>
        <w:rPr>
          <w:i/>
        </w:rPr>
        <w:t xml:space="preserve">now </w:t>
      </w:r>
      <w:r w:rsidR="0083360D" w:rsidRPr="0033080D">
        <w:rPr>
          <w:i/>
        </w:rPr>
        <w:t>need to add individual grade items to each category.</w:t>
      </w:r>
    </w:p>
    <w:p w:rsidR="00E95B42" w:rsidRPr="00E95B42" w:rsidRDefault="00E95B42" w:rsidP="00E95B42">
      <w:r w:rsidRPr="00E95B42">
        <w:t xml:space="preserve">1. Select </w:t>
      </w:r>
      <w:r w:rsidRPr="00E95B42">
        <w:rPr>
          <w:b/>
        </w:rPr>
        <w:t>Item</w:t>
      </w:r>
      <w:r w:rsidRPr="00E95B42">
        <w:t xml:space="preserve"> from the </w:t>
      </w:r>
      <w:proofErr w:type="gramStart"/>
      <w:r w:rsidRPr="00E95B42">
        <w:t>New</w:t>
      </w:r>
      <w:proofErr w:type="gramEnd"/>
      <w:r w:rsidRPr="00E95B42">
        <w:t xml:space="preserve"> drop-down selection menu. *</w:t>
      </w:r>
      <w:r w:rsidRPr="00E95B42">
        <w:rPr>
          <w:b/>
          <w:i/>
        </w:rPr>
        <w:t>Note</w:t>
      </w:r>
      <w:r w:rsidRPr="00E95B42">
        <w:rPr>
          <w:i/>
        </w:rPr>
        <w:t>: in the following image I created categories for Quizzes, Assignments, Participation and Presentations.</w:t>
      </w:r>
    </w:p>
    <w:p w:rsidR="00E95B42" w:rsidRPr="00E95B42" w:rsidRDefault="00C414D6" w:rsidP="00E95B42">
      <w:r>
        <w:rPr>
          <w:noProof/>
        </w:rPr>
        <w:drawing>
          <wp:inline distT="0" distB="0" distL="0" distR="0" wp14:anchorId="340A99C2" wp14:editId="075840F9">
            <wp:extent cx="5133975" cy="2734680"/>
            <wp:effectExtent l="0" t="0" r="0" b="889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3334" cy="2734339"/>
                    </a:xfrm>
                    <a:prstGeom prst="rect">
                      <a:avLst/>
                    </a:prstGeom>
                  </pic:spPr>
                </pic:pic>
              </a:graphicData>
            </a:graphic>
          </wp:inline>
        </w:drawing>
      </w:r>
    </w:p>
    <w:p w:rsidR="00E95B42" w:rsidRPr="00E95B42" w:rsidRDefault="00E95B42" w:rsidP="00E95B42">
      <w:r w:rsidRPr="00E95B42">
        <w:t xml:space="preserve">2. Select the </w:t>
      </w:r>
      <w:r w:rsidRPr="00E95B42">
        <w:rPr>
          <w:b/>
        </w:rPr>
        <w:t>Numeric</w:t>
      </w:r>
      <w:r w:rsidRPr="00E95B42">
        <w:t xml:space="preserve"> text link.</w:t>
      </w:r>
    </w:p>
    <w:p w:rsidR="00DA70A3" w:rsidRPr="00E95B42" w:rsidRDefault="00C414D6" w:rsidP="00E95B42">
      <w:r>
        <w:rPr>
          <w:noProof/>
        </w:rPr>
        <w:drawing>
          <wp:inline distT="0" distB="0" distL="0" distR="0" wp14:anchorId="5D859FA8" wp14:editId="51ADE781">
            <wp:extent cx="5676900" cy="3293330"/>
            <wp:effectExtent l="0" t="0" r="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76900" cy="3293330"/>
                    </a:xfrm>
                    <a:prstGeom prst="rect">
                      <a:avLst/>
                    </a:prstGeom>
                  </pic:spPr>
                </pic:pic>
              </a:graphicData>
            </a:graphic>
          </wp:inline>
        </w:drawing>
      </w:r>
    </w:p>
    <w:p w:rsidR="00E95B42" w:rsidRPr="00E95B42" w:rsidRDefault="00E95B42" w:rsidP="00E95B42">
      <w:r w:rsidRPr="00E95B42">
        <w:lastRenderedPageBreak/>
        <w:t xml:space="preserve">3. Enter a </w:t>
      </w:r>
      <w:r w:rsidRPr="00E95B42">
        <w:rPr>
          <w:b/>
        </w:rPr>
        <w:t>Name</w:t>
      </w:r>
      <w:r w:rsidRPr="00E95B42">
        <w:t xml:space="preserve"> (</w:t>
      </w:r>
      <w:r w:rsidRPr="00935508">
        <w:rPr>
          <w:color w:val="FF0000"/>
        </w:rPr>
        <w:t>1</w:t>
      </w:r>
      <w:r w:rsidRPr="00E95B42">
        <w:t xml:space="preserve">) such as Quiz 1 or Assignment 1, use the drop down menu for </w:t>
      </w:r>
      <w:r w:rsidRPr="00E95B42">
        <w:rPr>
          <w:b/>
        </w:rPr>
        <w:t>Category</w:t>
      </w:r>
      <w:r w:rsidRPr="00E95B42">
        <w:t xml:space="preserve"> and select the appropriate folder (</w:t>
      </w:r>
      <w:r w:rsidRPr="00935508">
        <w:rPr>
          <w:color w:val="FF0000"/>
        </w:rPr>
        <w:t>2</w:t>
      </w:r>
      <w:r w:rsidR="001C4899">
        <w:t>)</w:t>
      </w:r>
      <w:r w:rsidRPr="00E95B42">
        <w:t xml:space="preserve"> </w:t>
      </w:r>
      <w:r w:rsidR="001C4899">
        <w:t xml:space="preserve">and </w:t>
      </w:r>
      <w:r w:rsidRPr="00E95B42">
        <w:t xml:space="preserve">enter a </w:t>
      </w:r>
      <w:r w:rsidRPr="00E95B42">
        <w:rPr>
          <w:b/>
        </w:rPr>
        <w:t>Max. Points</w:t>
      </w:r>
      <w:r w:rsidRPr="00E95B42">
        <w:t xml:space="preserve"> value for the item (</w:t>
      </w:r>
      <w:r w:rsidRPr="00935508">
        <w:rPr>
          <w:color w:val="FF0000"/>
        </w:rPr>
        <w:t>3</w:t>
      </w:r>
      <w:r w:rsidRPr="00E95B42">
        <w:t xml:space="preserve">). Select the </w:t>
      </w:r>
      <w:r w:rsidRPr="00E95B42">
        <w:rPr>
          <w:b/>
        </w:rPr>
        <w:t xml:space="preserve">Save and </w:t>
      </w:r>
      <w:proofErr w:type="gramStart"/>
      <w:r w:rsidRPr="00E95B42">
        <w:rPr>
          <w:b/>
        </w:rPr>
        <w:t>New</w:t>
      </w:r>
      <w:proofErr w:type="gramEnd"/>
      <w:r w:rsidRPr="00E95B42">
        <w:t xml:space="preserve"> button (</w:t>
      </w:r>
      <w:r w:rsidR="001C4899">
        <w:rPr>
          <w:color w:val="FF0000"/>
        </w:rPr>
        <w:t>4</w:t>
      </w:r>
      <w:r w:rsidR="0083360D">
        <w:t xml:space="preserve">). </w:t>
      </w:r>
      <w:r w:rsidR="001C4899" w:rsidRPr="001C4899">
        <w:rPr>
          <w:color w:val="FF0000"/>
        </w:rPr>
        <w:t>[</w:t>
      </w:r>
      <w:r w:rsidR="0083360D" w:rsidRPr="001C4899">
        <w:rPr>
          <w:color w:val="FF0000"/>
        </w:rPr>
        <w:t>C</w:t>
      </w:r>
      <w:r w:rsidRPr="001C4899">
        <w:rPr>
          <w:color w:val="FF0000"/>
        </w:rPr>
        <w:t xml:space="preserve">ontinue </w:t>
      </w:r>
      <w:r w:rsidRPr="0083360D">
        <w:rPr>
          <w:color w:val="FF0000"/>
        </w:rPr>
        <w:t>with this process till all grade items have been added [</w:t>
      </w:r>
      <w:r w:rsidRPr="0083360D">
        <w:rPr>
          <w:i/>
          <w:color w:val="FF0000"/>
        </w:rPr>
        <w:t xml:space="preserve">you can </w:t>
      </w:r>
      <w:r w:rsidR="0083360D">
        <w:rPr>
          <w:i/>
          <w:color w:val="FF0000"/>
        </w:rPr>
        <w:t xml:space="preserve">always </w:t>
      </w:r>
      <w:r w:rsidRPr="0083360D">
        <w:rPr>
          <w:i/>
          <w:color w:val="FF0000"/>
        </w:rPr>
        <w:t>add more at a later date</w:t>
      </w:r>
      <w:r w:rsidRPr="0083360D">
        <w:rPr>
          <w:color w:val="FF0000"/>
        </w:rPr>
        <w:t xml:space="preserve">]. </w:t>
      </w:r>
      <w:r w:rsidRPr="00E95B42">
        <w:t xml:space="preserve">Select the </w:t>
      </w:r>
      <w:r w:rsidRPr="00E95B42">
        <w:rPr>
          <w:b/>
        </w:rPr>
        <w:t>Save and Close</w:t>
      </w:r>
      <w:r w:rsidRPr="00E95B42">
        <w:t xml:space="preserve"> button (</w:t>
      </w:r>
      <w:r w:rsidR="001C4899">
        <w:rPr>
          <w:color w:val="FF0000"/>
        </w:rPr>
        <w:t>5</w:t>
      </w:r>
      <w:r w:rsidRPr="00E95B42">
        <w:t>) to return to the Manage Grades area.</w:t>
      </w:r>
    </w:p>
    <w:p w:rsidR="0083360D" w:rsidRDefault="001C4899" w:rsidP="001C4899">
      <w:pPr>
        <w:jc w:val="center"/>
      </w:pPr>
      <w:r>
        <w:rPr>
          <w:noProof/>
        </w:rPr>
        <w:drawing>
          <wp:inline distT="0" distB="0" distL="0" distR="0" wp14:anchorId="325E8B69" wp14:editId="3DD258A5">
            <wp:extent cx="3924300" cy="6803868"/>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35398" cy="6823109"/>
                    </a:xfrm>
                    <a:prstGeom prst="rect">
                      <a:avLst/>
                    </a:prstGeom>
                  </pic:spPr>
                </pic:pic>
              </a:graphicData>
            </a:graphic>
          </wp:inline>
        </w:drawing>
      </w:r>
    </w:p>
    <w:p w:rsidR="00E95B42" w:rsidRPr="00E95B42" w:rsidRDefault="00E95B42" w:rsidP="00E95B42">
      <w:r w:rsidRPr="00E95B42">
        <w:lastRenderedPageBreak/>
        <w:t>The following image shows an example of created Categories and associated Items. If the Grade List indicates errors at the top, it may be due to the Categories not totaling 100 or items not being properly associated with a Category.</w:t>
      </w:r>
    </w:p>
    <w:p w:rsidR="00E95B42" w:rsidRDefault="0022335B" w:rsidP="00E95B42">
      <w:r>
        <w:rPr>
          <w:noProof/>
        </w:rPr>
        <mc:AlternateContent>
          <mc:Choice Requires="wps">
            <w:drawing>
              <wp:anchor distT="0" distB="0" distL="114300" distR="114300" simplePos="0" relativeHeight="251703296" behindDoc="0" locked="0" layoutInCell="1" allowOverlap="1" wp14:anchorId="564FD3B5" wp14:editId="4F7997E7">
                <wp:simplePos x="0" y="0"/>
                <wp:positionH relativeFrom="column">
                  <wp:posOffset>5226050</wp:posOffset>
                </wp:positionH>
                <wp:positionV relativeFrom="paragraph">
                  <wp:posOffset>511175</wp:posOffset>
                </wp:positionV>
                <wp:extent cx="463550" cy="1076325"/>
                <wp:effectExtent l="0" t="0" r="12700" b="28575"/>
                <wp:wrapNone/>
                <wp:docPr id="61" name="Donu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076325"/>
                        </a:xfrm>
                        <a:prstGeom prst="donut">
                          <a:avLst>
                            <a:gd name="adj" fmla="val 6177"/>
                          </a:avLst>
                        </a:prstGeom>
                        <a:solidFill>
                          <a:srgbClr val="C00000"/>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5" o:spid="_x0000_s1026" type="#_x0000_t23" style="position:absolute;margin-left:411.5pt;margin-top:40.25pt;width:36.5pt;height: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" adj="1334" fillcolor="#c00000" strokecolor="#c00000"/>
            </w:pict>
          </mc:Fallback>
        </mc:AlternateContent>
      </w:r>
      <w:r>
        <w:rPr>
          <w:noProof/>
        </w:rPr>
        <mc:AlternateContent>
          <mc:Choice Requires="wps">
            <w:drawing>
              <wp:anchor distT="0" distB="0" distL="114300" distR="114300" simplePos="0" relativeHeight="251704320" behindDoc="0" locked="0" layoutInCell="1" allowOverlap="1" wp14:anchorId="39E309D3" wp14:editId="55FCB94B">
                <wp:simplePos x="0" y="0"/>
                <wp:positionH relativeFrom="column">
                  <wp:posOffset>4146550</wp:posOffset>
                </wp:positionH>
                <wp:positionV relativeFrom="paragraph">
                  <wp:posOffset>1929130</wp:posOffset>
                </wp:positionV>
                <wp:extent cx="2541270" cy="1662430"/>
                <wp:effectExtent l="0" t="0" r="11430" b="13970"/>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62430"/>
                        </a:xfrm>
                        <a:prstGeom prst="rect">
                          <a:avLst/>
                        </a:prstGeom>
                        <a:solidFill>
                          <a:srgbClr val="FFFFFF"/>
                        </a:solidFill>
                        <a:ln w="9525">
                          <a:solidFill>
                            <a:srgbClr val="000000"/>
                          </a:solidFill>
                          <a:miter lim="800000"/>
                          <a:headEnd/>
                          <a:tailEnd/>
                        </a:ln>
                      </wps:spPr>
                      <wps:txbx>
                        <w:txbxContent>
                          <w:p w:rsidR="00CA2C6F" w:rsidRDefault="00CA2C6F">
                            <w:r>
                              <w:t>The weight for each grade item under a category is automatically determined using the following formula:</w:t>
                            </w:r>
                          </w:p>
                          <w:p w:rsidR="00CA2C6F" w:rsidRPr="005B419C" w:rsidRDefault="00CA2C6F">
                            <w:pPr>
                              <w:rPr>
                                <w:sz w:val="4"/>
                                <w:szCs w:val="4"/>
                              </w:rPr>
                            </w:pPr>
                          </w:p>
                          <w:p w:rsidR="00CA2C6F" w:rsidRPr="005B419C" w:rsidRDefault="00CA2C6F">
                            <w:pPr>
                              <w:rPr>
                                <w:b/>
                              </w:rPr>
                            </w:pPr>
                            <w:r w:rsidRPr="005B419C">
                              <w:t xml:space="preserve">100 ÷ number of grade items added to the category = </w:t>
                            </w:r>
                            <w:r w:rsidRPr="005B419C">
                              <w:rPr>
                                <w:b/>
                              </w:rPr>
                              <w:t>weight of each grade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margin-left:326.5pt;margin-top:151.9pt;width:200.1pt;height:13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">
                <v:textbox>
                  <w:txbxContent>
                    <w:p w:rsidR="00CA2C6F" w:rsidRDefault="00CA2C6F">
                      <w:r>
                        <w:t>The weight for each grade item under a category is automatically determined using the following formula:</w:t>
                      </w:r>
                    </w:p>
                    <w:p w:rsidR="00CA2C6F" w:rsidRPr="005B419C" w:rsidRDefault="00CA2C6F">
                      <w:pPr>
                        <w:rPr>
                          <w:sz w:val="4"/>
                          <w:szCs w:val="4"/>
                        </w:rPr>
                      </w:pPr>
                    </w:p>
                    <w:p w:rsidR="00CA2C6F" w:rsidRPr="005B419C" w:rsidRDefault="00CA2C6F">
                      <w:pPr>
                        <w:rPr>
                          <w:b/>
                        </w:rPr>
                      </w:pPr>
                      <w:r w:rsidRPr="005B419C">
                        <w:t xml:space="preserve">100 ÷ number of grade items added to the category = </w:t>
                      </w:r>
                      <w:r w:rsidRPr="005B419C">
                        <w:rPr>
                          <w:b/>
                        </w:rPr>
                        <w:t>weight of each grade item</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B5D63B0" wp14:editId="28C630EE">
                <wp:simplePos x="0" y="0"/>
                <wp:positionH relativeFrom="column">
                  <wp:posOffset>5592445</wp:posOffset>
                </wp:positionH>
                <wp:positionV relativeFrom="paragraph">
                  <wp:posOffset>1471295</wp:posOffset>
                </wp:positionV>
                <wp:extent cx="605790" cy="451485"/>
                <wp:effectExtent l="38100" t="38100" r="22860" b="24765"/>
                <wp:wrapNone/>
                <wp:docPr id="6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5790" cy="4514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440.35pt;margin-top:115.85pt;width:47.7pt;height:35.5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">
                <v:stroke endarrow="block"/>
              </v:shape>
            </w:pict>
          </mc:Fallback>
        </mc:AlternateContent>
      </w:r>
      <w:r>
        <w:rPr>
          <w:noProof/>
        </w:rPr>
        <w:drawing>
          <wp:inline distT="0" distB="0" distL="0" distR="0" wp14:anchorId="1872DEEB" wp14:editId="3B78BA38">
            <wp:extent cx="6010275" cy="4418451"/>
            <wp:effectExtent l="0" t="0" r="0"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10275" cy="4418451"/>
                    </a:xfrm>
                    <a:prstGeom prst="rect">
                      <a:avLst/>
                    </a:prstGeom>
                  </pic:spPr>
                </pic:pic>
              </a:graphicData>
            </a:graphic>
          </wp:inline>
        </w:drawing>
      </w:r>
    </w:p>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D11F25" w:rsidRDefault="00D11F25" w:rsidP="00E95B42"/>
    <w:p w:rsidR="00E95B42" w:rsidRPr="00E95B42" w:rsidRDefault="00E95B42" w:rsidP="00E95B42">
      <w:pPr>
        <w:rPr>
          <w:b/>
        </w:rPr>
      </w:pPr>
      <w:r w:rsidRPr="00E95B42">
        <w:rPr>
          <w:b/>
        </w:rPr>
        <w:lastRenderedPageBreak/>
        <w:t xml:space="preserve">Bringing it all together </w:t>
      </w:r>
      <w:r w:rsidR="00D11F25">
        <w:rPr>
          <w:b/>
        </w:rPr>
        <w:t>for</w:t>
      </w:r>
      <w:r w:rsidRPr="00E95B42">
        <w:rPr>
          <w:b/>
        </w:rPr>
        <w:t xml:space="preserve"> the Final Grade</w:t>
      </w:r>
    </w:p>
    <w:p w:rsidR="00E95B42" w:rsidRPr="00E95B42" w:rsidRDefault="00E95B42" w:rsidP="00E95B42">
      <w:pPr>
        <w:rPr>
          <w:i/>
        </w:rPr>
      </w:pPr>
      <w:r w:rsidRPr="00E95B42">
        <w:rPr>
          <w:i/>
        </w:rPr>
        <w:t>At the end of the semester you need to finalize grades and reveal them to the students.</w:t>
      </w:r>
    </w:p>
    <w:p w:rsidR="00E95B42" w:rsidRPr="00E95B42" w:rsidRDefault="00E95B42" w:rsidP="00E95B42">
      <w:r w:rsidRPr="00E95B42">
        <w:t xml:space="preserve">1. Select </w:t>
      </w:r>
      <w:r w:rsidRPr="00E95B42">
        <w:rPr>
          <w:b/>
        </w:rPr>
        <w:t>Grades</w:t>
      </w:r>
      <w:r w:rsidRPr="00E95B42">
        <w:t xml:space="preserve"> from the Assessments drop-down menu on the </w:t>
      </w:r>
      <w:r w:rsidR="0083360D">
        <w:t xml:space="preserve">course </w:t>
      </w:r>
      <w:r w:rsidRPr="00E95B42">
        <w:t>navigation bar.</w:t>
      </w:r>
    </w:p>
    <w:p w:rsidR="004C5E84" w:rsidRDefault="0022335B" w:rsidP="0022335B">
      <w:pPr>
        <w:jc w:val="center"/>
      </w:pPr>
      <w:r>
        <w:rPr>
          <w:noProof/>
        </w:rPr>
        <w:drawing>
          <wp:inline distT="0" distB="0" distL="0" distR="0" wp14:anchorId="5FF2B2E6" wp14:editId="7CC609B4">
            <wp:extent cx="3381375" cy="1676576"/>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80954" cy="1676367"/>
                    </a:xfrm>
                    <a:prstGeom prst="rect">
                      <a:avLst/>
                    </a:prstGeom>
                  </pic:spPr>
                </pic:pic>
              </a:graphicData>
            </a:graphic>
          </wp:inline>
        </w:drawing>
      </w:r>
    </w:p>
    <w:p w:rsidR="00E95B42" w:rsidRPr="00E95B42" w:rsidRDefault="00E95B42" w:rsidP="00E95B42">
      <w:r w:rsidRPr="00E95B42">
        <w:t xml:space="preserve">2. Select </w:t>
      </w:r>
      <w:r w:rsidRPr="00E95B42">
        <w:rPr>
          <w:b/>
        </w:rPr>
        <w:t>Enter Grades</w:t>
      </w:r>
      <w:r w:rsidRPr="00E95B42">
        <w:t xml:space="preserve"> on the left-side of the page.</w:t>
      </w:r>
    </w:p>
    <w:p w:rsidR="00E95B42" w:rsidRPr="00E95B42" w:rsidRDefault="008267EC" w:rsidP="00E95B42">
      <w:r>
        <w:rPr>
          <w:noProof/>
        </w:rPr>
        <w:drawing>
          <wp:inline distT="0" distB="0" distL="0" distR="0" wp14:anchorId="546D259B" wp14:editId="7A487CE7">
            <wp:extent cx="5888082"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87347" cy="1714286"/>
                    </a:xfrm>
                    <a:prstGeom prst="rect">
                      <a:avLst/>
                    </a:prstGeom>
                  </pic:spPr>
                </pic:pic>
              </a:graphicData>
            </a:graphic>
          </wp:inline>
        </w:drawing>
      </w:r>
    </w:p>
    <w:p w:rsidR="00E95B42" w:rsidRPr="00E95B42" w:rsidRDefault="001272F8" w:rsidP="00E95B42">
      <w:r>
        <w:t>3</w:t>
      </w:r>
      <w:r w:rsidR="00E95B42" w:rsidRPr="00E95B42">
        <w:t xml:space="preserve">. Scroll all the way to the right </w:t>
      </w:r>
      <w:r w:rsidR="007D3D90">
        <w:t xml:space="preserve">to the Final Grades column </w:t>
      </w:r>
      <w:r w:rsidR="00E95B42" w:rsidRPr="00E95B42">
        <w:t xml:space="preserve">and select </w:t>
      </w:r>
      <w:r w:rsidR="007D3D90" w:rsidRPr="007D3D90">
        <w:rPr>
          <w:b/>
        </w:rPr>
        <w:t>Grade All</w:t>
      </w:r>
      <w:r w:rsidR="007D3D90">
        <w:t xml:space="preserve"> from</w:t>
      </w:r>
      <w:r w:rsidR="00E95B42" w:rsidRPr="00E95B42">
        <w:t xml:space="preserve"> the </w:t>
      </w:r>
      <w:r w:rsidR="008267EC">
        <w:t>Adjusted</w:t>
      </w:r>
      <w:r w:rsidR="007D3D90">
        <w:t xml:space="preserve"> Grade</w:t>
      </w:r>
      <w:r w:rsidR="00E95B42" w:rsidRPr="00E95B42">
        <w:t xml:space="preserve"> </w:t>
      </w:r>
      <w:r w:rsidR="00B736FB">
        <w:t>drop-down menu</w:t>
      </w:r>
      <w:r w:rsidR="00E95B42" w:rsidRPr="00E95B42">
        <w:t>.</w:t>
      </w:r>
    </w:p>
    <w:p w:rsidR="008267EC" w:rsidRPr="00E95B42" w:rsidRDefault="008267EC" w:rsidP="00D11F25">
      <w:pPr>
        <w:jc w:val="center"/>
      </w:pPr>
      <w:r>
        <w:rPr>
          <w:noProof/>
        </w:rPr>
        <w:drawing>
          <wp:inline distT="0" distB="0" distL="0" distR="0" wp14:anchorId="4E20AC82" wp14:editId="5686D962">
            <wp:extent cx="4105275" cy="2236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33404" cy="2252086"/>
                    </a:xfrm>
                    <a:prstGeom prst="rect">
                      <a:avLst/>
                    </a:prstGeom>
                  </pic:spPr>
                </pic:pic>
              </a:graphicData>
            </a:graphic>
          </wp:inline>
        </w:drawing>
      </w:r>
    </w:p>
    <w:p w:rsidR="00E95B42" w:rsidRPr="00E95B42" w:rsidRDefault="001272F8" w:rsidP="00E95B42">
      <w:r>
        <w:lastRenderedPageBreak/>
        <w:t>4</w:t>
      </w:r>
      <w:r w:rsidR="00E95B42" w:rsidRPr="00E95B42">
        <w:t xml:space="preserve">. Select </w:t>
      </w:r>
      <w:r w:rsidR="00E95B42" w:rsidRPr="00E95B42">
        <w:rPr>
          <w:b/>
        </w:rPr>
        <w:t>Recalculate All</w:t>
      </w:r>
      <w:r w:rsidR="00E95B42" w:rsidRPr="00E95B42">
        <w:t xml:space="preserve"> (</w:t>
      </w:r>
      <w:r w:rsidR="00E95B42" w:rsidRPr="00602255">
        <w:rPr>
          <w:color w:val="FF0000"/>
        </w:rPr>
        <w:t>1</w:t>
      </w:r>
      <w:r w:rsidR="00E95B42" w:rsidRPr="00E95B42">
        <w:t>)</w:t>
      </w:r>
      <w:r w:rsidR="00FD4676">
        <w:t xml:space="preserve"> from the Final Grades drop-down menu</w:t>
      </w:r>
      <w:r w:rsidR="00E95B42" w:rsidRPr="00E95B42">
        <w:t>, select all grade items you want to have calculated into the final grade (</w:t>
      </w:r>
      <w:r w:rsidR="00E95B42" w:rsidRPr="00602255">
        <w:rPr>
          <w:color w:val="FF0000"/>
        </w:rPr>
        <w:t>2</w:t>
      </w:r>
      <w:r w:rsidR="00E95B42" w:rsidRPr="00E95B42">
        <w:t xml:space="preserve">) [use the checkbox at the very top of the list to choose all] and click the </w:t>
      </w:r>
      <w:r w:rsidR="00E95B42" w:rsidRPr="00E95B42">
        <w:rPr>
          <w:b/>
        </w:rPr>
        <w:t>Calculate</w:t>
      </w:r>
      <w:r w:rsidR="00E95B42" w:rsidRPr="00E95B42">
        <w:t xml:space="preserve"> button (</w:t>
      </w:r>
      <w:r w:rsidR="00E95B42" w:rsidRPr="00602255">
        <w:rPr>
          <w:color w:val="FF0000"/>
        </w:rPr>
        <w:t>3</w:t>
      </w:r>
      <w:r w:rsidR="00E95B42" w:rsidRPr="00E95B42">
        <w:t xml:space="preserve">). </w:t>
      </w:r>
    </w:p>
    <w:p w:rsidR="0083360D" w:rsidRDefault="008267EC" w:rsidP="00E95B42">
      <w:r>
        <w:rPr>
          <w:noProof/>
        </w:rPr>
        <w:drawing>
          <wp:inline distT="0" distB="0" distL="0" distR="0">
            <wp:extent cx="5381625" cy="4700528"/>
            <wp:effectExtent l="0" t="0" r="0" b="5080"/>
            <wp:docPr id="15" name="Picture 15" descr="C:\Users\bbrown\AppData\Local\Temp\SNAGHTMLfbb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fbb52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889" cy="4700759"/>
                    </a:xfrm>
                    <a:prstGeom prst="rect">
                      <a:avLst/>
                    </a:prstGeom>
                    <a:noFill/>
                    <a:ln>
                      <a:noFill/>
                    </a:ln>
                  </pic:spPr>
                </pic:pic>
              </a:graphicData>
            </a:graphic>
          </wp:inline>
        </w:drawing>
      </w:r>
    </w:p>
    <w:p w:rsidR="00E95B42" w:rsidRPr="00E95B42" w:rsidRDefault="001272F8" w:rsidP="00E95B42">
      <w:r>
        <w:t>5</w:t>
      </w:r>
      <w:r w:rsidR="00E95B42" w:rsidRPr="00E95B42">
        <w:t xml:space="preserve">. Select the </w:t>
      </w:r>
      <w:r w:rsidR="00E95B42" w:rsidRPr="00E95B42">
        <w:rPr>
          <w:b/>
        </w:rPr>
        <w:t>Yes</w:t>
      </w:r>
      <w:r w:rsidR="00E95B42" w:rsidRPr="00E95B42">
        <w:t xml:space="preserve"> button and click the </w:t>
      </w:r>
      <w:r w:rsidR="00E95B42" w:rsidRPr="00E95B42">
        <w:rPr>
          <w:b/>
        </w:rPr>
        <w:t>Save</w:t>
      </w:r>
      <w:r w:rsidR="00E95B42" w:rsidRPr="00E95B42">
        <w:t xml:space="preserve"> button [</w:t>
      </w:r>
      <w:r w:rsidR="00E95B42" w:rsidRPr="00E95B42">
        <w:rPr>
          <w:i/>
        </w:rPr>
        <w:t>saving is automatic, but always nice to be sure</w:t>
      </w:r>
      <w:r w:rsidR="00E95B42" w:rsidRPr="00E95B42">
        <w:t>]</w:t>
      </w:r>
    </w:p>
    <w:p w:rsidR="00E95B42" w:rsidRPr="00E95B42" w:rsidRDefault="008267EC" w:rsidP="008267EC">
      <w:pPr>
        <w:jc w:val="center"/>
      </w:pPr>
      <w:r>
        <w:rPr>
          <w:noProof/>
        </w:rPr>
        <w:drawing>
          <wp:inline distT="0" distB="0" distL="0" distR="0" wp14:anchorId="28639DC0" wp14:editId="0AFB7A88">
            <wp:extent cx="2561607"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0810" cy="1950081"/>
                    </a:xfrm>
                    <a:prstGeom prst="rect">
                      <a:avLst/>
                    </a:prstGeom>
                  </pic:spPr>
                </pic:pic>
              </a:graphicData>
            </a:graphic>
          </wp:inline>
        </w:drawing>
      </w:r>
    </w:p>
    <w:p w:rsidR="00E95B42" w:rsidRPr="00E95B42" w:rsidRDefault="00E95B42" w:rsidP="00E95B42">
      <w:pPr>
        <w:rPr>
          <w:b/>
        </w:rPr>
      </w:pPr>
      <w:r w:rsidRPr="00E95B42">
        <w:rPr>
          <w:b/>
        </w:rPr>
        <w:lastRenderedPageBreak/>
        <w:t xml:space="preserve">Reveal Final </w:t>
      </w:r>
      <w:r w:rsidR="00CA3999">
        <w:rPr>
          <w:b/>
        </w:rPr>
        <w:t xml:space="preserve">Adjusted </w:t>
      </w:r>
      <w:r w:rsidRPr="00E95B42">
        <w:rPr>
          <w:b/>
        </w:rPr>
        <w:t>Grade</w:t>
      </w:r>
    </w:p>
    <w:p w:rsidR="007A1B5D" w:rsidRPr="00E95B42" w:rsidRDefault="00E95B42" w:rsidP="00E95B42">
      <w:r w:rsidRPr="00E95B42">
        <w:rPr>
          <w:i/>
        </w:rPr>
        <w:t>We now need to allow students to see their final grade</w:t>
      </w:r>
      <w:r w:rsidRPr="00E95B42">
        <w:t>.</w:t>
      </w:r>
    </w:p>
    <w:p w:rsidR="00E95B42" w:rsidRDefault="001272F8" w:rsidP="00E95B42">
      <w:r>
        <w:t>1</w:t>
      </w:r>
      <w:r w:rsidR="00E95B42" w:rsidRPr="00E95B42">
        <w:t xml:space="preserve">. Select </w:t>
      </w:r>
      <w:r w:rsidR="00E95B42" w:rsidRPr="00E95B42">
        <w:rPr>
          <w:b/>
        </w:rPr>
        <w:t xml:space="preserve">Release </w:t>
      </w:r>
      <w:proofErr w:type="gramStart"/>
      <w:r w:rsidR="00E95B42" w:rsidRPr="00E95B42">
        <w:rPr>
          <w:b/>
        </w:rPr>
        <w:t>All</w:t>
      </w:r>
      <w:proofErr w:type="gramEnd"/>
      <w:r w:rsidR="008B5BB6">
        <w:rPr>
          <w:b/>
        </w:rPr>
        <w:t xml:space="preserve"> </w:t>
      </w:r>
      <w:r w:rsidR="008B5BB6">
        <w:t>from the Final Grades drop-down selection menu</w:t>
      </w:r>
      <w:r w:rsidR="00E95B42" w:rsidRPr="00E95B42">
        <w:t>.</w:t>
      </w:r>
    </w:p>
    <w:p w:rsidR="007A1B5D" w:rsidRDefault="001272F8" w:rsidP="00E95B42">
      <w:r>
        <w:rPr>
          <w:noProof/>
        </w:rPr>
        <w:drawing>
          <wp:inline distT="0" distB="0" distL="0" distR="0" wp14:anchorId="607F466E" wp14:editId="4618899B">
            <wp:extent cx="4067175" cy="269856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66667" cy="2698226"/>
                    </a:xfrm>
                    <a:prstGeom prst="rect">
                      <a:avLst/>
                    </a:prstGeom>
                  </pic:spPr>
                </pic:pic>
              </a:graphicData>
            </a:graphic>
          </wp:inline>
        </w:drawing>
      </w:r>
    </w:p>
    <w:p w:rsidR="004C5E84" w:rsidRDefault="004C5E84" w:rsidP="00E95B42"/>
    <w:p w:rsidR="00E95B42" w:rsidRPr="00E95B42" w:rsidRDefault="001272F8" w:rsidP="00E95B42">
      <w:r>
        <w:t>2</w:t>
      </w:r>
      <w:r w:rsidR="00E95B42" w:rsidRPr="00E95B42">
        <w:t xml:space="preserve">. Click </w:t>
      </w:r>
      <w:proofErr w:type="gramStart"/>
      <w:r w:rsidR="00E95B42" w:rsidRPr="00E95B42">
        <w:rPr>
          <w:b/>
        </w:rPr>
        <w:t>Yes</w:t>
      </w:r>
      <w:proofErr w:type="gramEnd"/>
      <w:r w:rsidR="00E95B42" w:rsidRPr="00E95B42">
        <w:t xml:space="preserve"> to the confirmation.</w:t>
      </w:r>
    </w:p>
    <w:p w:rsidR="00E95B42" w:rsidRPr="00E95B42" w:rsidRDefault="001272F8" w:rsidP="00E95B42">
      <w:r>
        <w:rPr>
          <w:noProof/>
        </w:rPr>
        <w:drawing>
          <wp:inline distT="0" distB="0" distL="0" distR="0" wp14:anchorId="450DD1C3" wp14:editId="127DE52C">
            <wp:extent cx="3867150" cy="296260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66667" cy="2962231"/>
                    </a:xfrm>
                    <a:prstGeom prst="rect">
                      <a:avLst/>
                    </a:prstGeom>
                  </pic:spPr>
                </pic:pic>
              </a:graphicData>
            </a:graphic>
          </wp:inline>
        </w:drawing>
      </w:r>
    </w:p>
    <w:p w:rsidR="00E95B42" w:rsidRPr="00E95B42" w:rsidRDefault="001272F8" w:rsidP="00E95B42">
      <w:r>
        <w:lastRenderedPageBreak/>
        <w:t>3</w:t>
      </w:r>
      <w:r w:rsidR="00E95B42" w:rsidRPr="00E95B42">
        <w:t xml:space="preserve">. If you return to </w:t>
      </w:r>
      <w:r w:rsidR="00E95B42" w:rsidRPr="00E95B42">
        <w:rPr>
          <w:b/>
        </w:rPr>
        <w:t>Enter Grades</w:t>
      </w:r>
      <w:r w:rsidR="00E95B42" w:rsidRPr="00E95B42">
        <w:t xml:space="preserve"> [</w:t>
      </w:r>
      <w:r w:rsidR="00E95B42" w:rsidRPr="00E95B42">
        <w:rPr>
          <w:i/>
        </w:rPr>
        <w:t>link</w:t>
      </w:r>
      <w:r w:rsidR="00E95B42" w:rsidRPr="00E95B42">
        <w:t xml:space="preserve"> </w:t>
      </w:r>
      <w:r w:rsidR="00E95B42" w:rsidRPr="00E95B42">
        <w:rPr>
          <w:i/>
        </w:rPr>
        <w:t>located on the left of the page but not pictured in the following image</w:t>
      </w:r>
      <w:r w:rsidR="00E95B42" w:rsidRPr="00E95B42">
        <w:t xml:space="preserve">] you should notice an </w:t>
      </w:r>
      <w:r w:rsidR="004C5E84">
        <w:rPr>
          <w:noProof/>
        </w:rPr>
        <w:drawing>
          <wp:inline distT="0" distB="0" distL="0" distR="0" wp14:anchorId="217C9E6E" wp14:editId="79072626">
            <wp:extent cx="180952" cy="13333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952" cy="133333"/>
                    </a:xfrm>
                    <a:prstGeom prst="rect">
                      <a:avLst/>
                    </a:prstGeom>
                  </pic:spPr>
                </pic:pic>
              </a:graphicData>
            </a:graphic>
          </wp:inline>
        </w:drawing>
      </w:r>
      <w:r w:rsidR="00E95B42" w:rsidRPr="00E95B42">
        <w:t xml:space="preserve"> icon for all use</w:t>
      </w:r>
      <w:r w:rsidR="004F786F">
        <w:t>r</w:t>
      </w:r>
      <w:r w:rsidR="00E95B42" w:rsidRPr="00E95B42">
        <w:t>s in the Final Adjusted Grade column [</w:t>
      </w:r>
      <w:r w:rsidR="00E95B42" w:rsidRPr="00E95B42">
        <w:rPr>
          <w:i/>
        </w:rPr>
        <w:t>this indicates the column is viewable to students</w:t>
      </w:r>
      <w:r w:rsidR="00E95B42" w:rsidRPr="00E95B42">
        <w:t>].</w:t>
      </w:r>
    </w:p>
    <w:p w:rsidR="00E95B42" w:rsidRPr="00E95B42" w:rsidRDefault="001272F8" w:rsidP="00E95B42">
      <w:r>
        <w:rPr>
          <w:noProof/>
        </w:rPr>
        <w:drawing>
          <wp:inline distT="0" distB="0" distL="0" distR="0" wp14:anchorId="2EBB68DC" wp14:editId="6A3DBC7A">
            <wp:extent cx="4611518" cy="281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33063" cy="2832572"/>
                    </a:xfrm>
                    <a:prstGeom prst="rect">
                      <a:avLst/>
                    </a:prstGeom>
                  </pic:spPr>
                </pic:pic>
              </a:graphicData>
            </a:graphic>
          </wp:inline>
        </w:drawing>
      </w:r>
    </w:p>
    <w:p w:rsidR="00E95B42" w:rsidRDefault="002B5290" w:rsidP="00E95B42">
      <w:pPr>
        <w:rPr>
          <w:b/>
        </w:rPr>
      </w:pPr>
      <w:r>
        <w:rPr>
          <w:b/>
        </w:rPr>
        <w:t>Student View</w:t>
      </w:r>
    </w:p>
    <w:p w:rsidR="002F6184" w:rsidRDefault="004C5E84" w:rsidP="002F6184">
      <w:pPr>
        <w:rPr>
          <w:b/>
        </w:rPr>
      </w:pPr>
      <w:r>
        <w:rPr>
          <w:b/>
          <w:noProof/>
        </w:rPr>
        <w:drawing>
          <wp:inline distT="0" distB="0" distL="0" distR="0">
            <wp:extent cx="6447247" cy="3609975"/>
            <wp:effectExtent l="0" t="0" r="0" b="0"/>
            <wp:docPr id="36" name="Picture 15" descr="C:\Users\lmcconnell\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mcconnell\Desktop\fin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7247" cy="3609975"/>
                    </a:xfrm>
                    <a:prstGeom prst="rect">
                      <a:avLst/>
                    </a:prstGeom>
                    <a:noFill/>
                    <a:ln>
                      <a:noFill/>
                    </a:ln>
                  </pic:spPr>
                </pic:pic>
              </a:graphicData>
            </a:graphic>
          </wp:inline>
        </w:drawing>
      </w:r>
    </w:p>
    <w:p w:rsidR="002F6184" w:rsidRDefault="002F6184" w:rsidP="002F6184">
      <w:pPr>
        <w:rPr>
          <w:b/>
        </w:rPr>
      </w:pPr>
      <w:r>
        <w:rPr>
          <w:b/>
        </w:rPr>
        <w:lastRenderedPageBreak/>
        <w:t>Student Progress</w:t>
      </w:r>
    </w:p>
    <w:p w:rsidR="002F6184" w:rsidRDefault="002F6184">
      <w:pPr>
        <w:rPr>
          <w:b/>
        </w:rPr>
      </w:pPr>
      <w:r>
        <w:t xml:space="preserve">The </w:t>
      </w:r>
      <w:r>
        <w:rPr>
          <w:rStyle w:val="Strong"/>
        </w:rPr>
        <w:t>Student Progress</w:t>
      </w:r>
      <w:r>
        <w:t xml:space="preserve"> tool allows you to view a student’s course progress. This tool can be accessed </w:t>
      </w:r>
      <w:r w:rsidR="0092670B">
        <w:t xml:space="preserve">from </w:t>
      </w:r>
      <w:r>
        <w:t xml:space="preserve">within the </w:t>
      </w:r>
      <w:proofErr w:type="spellStart"/>
      <w:r w:rsidRPr="00D11F25">
        <w:rPr>
          <w:rStyle w:val="Strong"/>
          <w:b w:val="0"/>
          <w:i/>
        </w:rPr>
        <w:t>Classlist</w:t>
      </w:r>
      <w:proofErr w:type="spellEnd"/>
      <w:r>
        <w:rPr>
          <w:rStyle w:val="Strong"/>
        </w:rPr>
        <w:t xml:space="preserve"> </w:t>
      </w:r>
      <w:r>
        <w:t xml:space="preserve">or </w:t>
      </w:r>
      <w:r w:rsidRPr="00D11F25">
        <w:rPr>
          <w:rStyle w:val="Strong"/>
          <w:b w:val="0"/>
          <w:i/>
        </w:rPr>
        <w:t>Enter Grades</w:t>
      </w:r>
      <w:r>
        <w:rPr>
          <w:rStyle w:val="Strong"/>
        </w:rPr>
        <w:t xml:space="preserve"> </w:t>
      </w:r>
      <w:r>
        <w:t xml:space="preserve">section of a course. </w:t>
      </w:r>
    </w:p>
    <w:p w:rsidR="0092670B" w:rsidRPr="0092670B" w:rsidRDefault="0092670B">
      <w:pPr>
        <w:rPr>
          <w:b/>
          <w:sz w:val="4"/>
          <w:szCs w:val="4"/>
        </w:rPr>
      </w:pPr>
    </w:p>
    <w:p w:rsidR="002F6184" w:rsidRPr="00D11F25" w:rsidRDefault="002F6184">
      <w:pPr>
        <w:rPr>
          <w:i/>
        </w:rPr>
      </w:pPr>
      <w:r w:rsidRPr="00D11F25">
        <w:rPr>
          <w:i/>
        </w:rPr>
        <w:t xml:space="preserve">Student Progress through the </w:t>
      </w:r>
      <w:proofErr w:type="spellStart"/>
      <w:r w:rsidRPr="00D11F25">
        <w:rPr>
          <w:i/>
        </w:rPr>
        <w:t>Classlist</w:t>
      </w:r>
      <w:proofErr w:type="spellEnd"/>
    </w:p>
    <w:p w:rsidR="000233BB" w:rsidRPr="004C5E84" w:rsidRDefault="00531109" w:rsidP="000233BB">
      <w:pPr>
        <w:tabs>
          <w:tab w:val="left" w:pos="270"/>
        </w:tabs>
        <w:rPr>
          <w:b/>
        </w:rPr>
      </w:pPr>
      <w:r>
        <w:rPr>
          <w:noProof/>
        </w:rPr>
        <w:drawing>
          <wp:inline distT="0" distB="0" distL="0" distR="0">
            <wp:extent cx="5486400" cy="612358"/>
            <wp:effectExtent l="0" t="0" r="0" b="0"/>
            <wp:docPr id="21" name="Picture 21" descr="C:\Users\bbrown\AppData\Local\Temp\SNAGHTMLfcd9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rown\AppData\Local\Temp\SNAGHTMLfcd9da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612358"/>
                    </a:xfrm>
                    <a:prstGeom prst="rect">
                      <a:avLst/>
                    </a:prstGeom>
                    <a:noFill/>
                    <a:ln>
                      <a:noFill/>
                    </a:ln>
                  </pic:spPr>
                </pic:pic>
              </a:graphicData>
            </a:graphic>
          </wp:inline>
        </w:drawing>
      </w:r>
      <w:r w:rsidR="00C165E3">
        <w:t xml:space="preserve">      </w:t>
      </w:r>
    </w:p>
    <w:p w:rsidR="000233BB" w:rsidRDefault="000233BB" w:rsidP="000233BB">
      <w:pPr>
        <w:pStyle w:val="ListParagraph"/>
        <w:numPr>
          <w:ilvl w:val="0"/>
          <w:numId w:val="10"/>
        </w:numPr>
        <w:tabs>
          <w:tab w:val="left" w:pos="180"/>
          <w:tab w:val="left" w:pos="270"/>
        </w:tabs>
        <w:ind w:left="270"/>
      </w:pPr>
      <w:r>
        <w:t xml:space="preserve"> Select the </w:t>
      </w:r>
      <w:r w:rsidRPr="000233BB">
        <w:rPr>
          <w:b/>
        </w:rPr>
        <w:t xml:space="preserve">drop-down </w:t>
      </w:r>
      <w:r w:rsidRPr="000233BB">
        <w:t>menu</w:t>
      </w:r>
      <w:r>
        <w:t xml:space="preserve"> next to the student whose progress you would like to view (</w:t>
      </w:r>
      <w:r w:rsidRPr="000233BB">
        <w:rPr>
          <w:color w:val="FF0000"/>
        </w:rPr>
        <w:t>1</w:t>
      </w:r>
      <w:r>
        <w:t xml:space="preserve">). Then select the </w:t>
      </w:r>
      <w:r>
        <w:rPr>
          <w:b/>
        </w:rPr>
        <w:t xml:space="preserve">View Progress </w:t>
      </w:r>
      <w:r>
        <w:t xml:space="preserve">icon  </w:t>
      </w:r>
      <w:r w:rsidR="004C5E84">
        <w:rPr>
          <w:noProof/>
        </w:rPr>
        <w:drawing>
          <wp:inline distT="0" distB="0" distL="0" distR="0">
            <wp:extent cx="247650" cy="257175"/>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t xml:space="preserve"> (</w:t>
      </w:r>
      <w:r w:rsidRPr="000233BB">
        <w:rPr>
          <w:color w:val="FF0000"/>
        </w:rPr>
        <w:t>2</w:t>
      </w:r>
      <w:r>
        <w:t>).</w:t>
      </w:r>
    </w:p>
    <w:p w:rsidR="0092670B" w:rsidRDefault="00DA1745" w:rsidP="000233BB">
      <w:pPr>
        <w:pStyle w:val="ListParagraph"/>
        <w:tabs>
          <w:tab w:val="left" w:pos="180"/>
          <w:tab w:val="left" w:pos="270"/>
        </w:tabs>
        <w:ind w:left="270"/>
      </w:pPr>
      <w:r>
        <w:rPr>
          <w:noProof/>
        </w:rPr>
        <w:drawing>
          <wp:inline distT="0" distB="0" distL="0" distR="0" wp14:anchorId="47E375B6" wp14:editId="166DD327">
            <wp:extent cx="5943600" cy="2212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212340"/>
                    </a:xfrm>
                    <a:prstGeom prst="rect">
                      <a:avLst/>
                    </a:prstGeom>
                  </pic:spPr>
                </pic:pic>
              </a:graphicData>
            </a:graphic>
          </wp:inline>
        </w:drawing>
      </w:r>
    </w:p>
    <w:p w:rsidR="0092670B" w:rsidRDefault="0092670B" w:rsidP="0092670B">
      <w:pPr>
        <w:pStyle w:val="ListParagraph"/>
        <w:tabs>
          <w:tab w:val="left" w:pos="180"/>
          <w:tab w:val="left" w:pos="270"/>
        </w:tabs>
        <w:ind w:left="270"/>
      </w:pPr>
    </w:p>
    <w:p w:rsidR="0092670B" w:rsidRPr="00D11F25" w:rsidRDefault="0092670B" w:rsidP="0092670B">
      <w:pPr>
        <w:rPr>
          <w:i/>
        </w:rPr>
      </w:pPr>
      <w:r w:rsidRPr="00D11F25">
        <w:rPr>
          <w:i/>
        </w:rPr>
        <w:t>Student Progress through Enter Grades</w:t>
      </w:r>
    </w:p>
    <w:p w:rsidR="0092670B" w:rsidRPr="0092670B" w:rsidRDefault="0092670B" w:rsidP="0092670B">
      <w:pPr>
        <w:pStyle w:val="ListParagraph"/>
        <w:numPr>
          <w:ilvl w:val="0"/>
          <w:numId w:val="11"/>
        </w:numPr>
        <w:ind w:left="270"/>
      </w:pPr>
      <w:r>
        <w:t xml:space="preserve">Click on </w:t>
      </w:r>
      <w:r>
        <w:rPr>
          <w:b/>
        </w:rPr>
        <w:t xml:space="preserve">Assessments </w:t>
      </w:r>
      <w:r>
        <w:t>from navigation bar (</w:t>
      </w:r>
      <w:r w:rsidRPr="0092670B">
        <w:rPr>
          <w:color w:val="FF0000"/>
        </w:rPr>
        <w:t>1</w:t>
      </w:r>
      <w:r>
        <w:t xml:space="preserve">) and select </w:t>
      </w:r>
      <w:r w:rsidRPr="0092670B">
        <w:rPr>
          <w:b/>
        </w:rPr>
        <w:t>Grades</w:t>
      </w:r>
      <w:r>
        <w:rPr>
          <w:b/>
        </w:rPr>
        <w:t xml:space="preserve"> </w:t>
      </w:r>
      <w:r w:rsidRPr="0092670B">
        <w:t>(</w:t>
      </w:r>
      <w:r w:rsidRPr="0092670B">
        <w:rPr>
          <w:color w:val="FF0000"/>
        </w:rPr>
        <w:t>2</w:t>
      </w:r>
      <w:r w:rsidRPr="0092670B">
        <w:t>).</w:t>
      </w:r>
    </w:p>
    <w:p w:rsidR="0092670B" w:rsidRDefault="00DA1745" w:rsidP="0092670B">
      <w:pPr>
        <w:pStyle w:val="ListParagraph"/>
        <w:tabs>
          <w:tab w:val="left" w:pos="180"/>
          <w:tab w:val="left" w:pos="270"/>
        </w:tabs>
        <w:ind w:left="270"/>
      </w:pPr>
      <w:r>
        <w:rPr>
          <w:noProof/>
        </w:rPr>
        <w:drawing>
          <wp:inline distT="0" distB="0" distL="0" distR="0" wp14:anchorId="58A2C109" wp14:editId="3232C79D">
            <wp:extent cx="3990975" cy="21741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96827" cy="2177331"/>
                    </a:xfrm>
                    <a:prstGeom prst="rect">
                      <a:avLst/>
                    </a:prstGeom>
                  </pic:spPr>
                </pic:pic>
              </a:graphicData>
            </a:graphic>
          </wp:inline>
        </w:drawing>
      </w:r>
    </w:p>
    <w:p w:rsidR="009E2EB5" w:rsidRDefault="009E2EB5" w:rsidP="0092670B">
      <w:pPr>
        <w:pStyle w:val="ListParagraph"/>
        <w:numPr>
          <w:ilvl w:val="0"/>
          <w:numId w:val="11"/>
        </w:numPr>
        <w:tabs>
          <w:tab w:val="left" w:pos="180"/>
          <w:tab w:val="left" w:pos="270"/>
        </w:tabs>
      </w:pPr>
      <w:r>
        <w:lastRenderedPageBreak/>
        <w:t xml:space="preserve">From within the </w:t>
      </w:r>
      <w:r w:rsidRPr="009E2EB5">
        <w:rPr>
          <w:b/>
        </w:rPr>
        <w:t>Enter Grades</w:t>
      </w:r>
      <w:r>
        <w:t xml:space="preserve"> section, s</w:t>
      </w:r>
      <w:r w:rsidR="0092670B">
        <w:t>elect the</w:t>
      </w:r>
      <w:r>
        <w:t xml:space="preserve"> </w:t>
      </w:r>
      <w:r>
        <w:rPr>
          <w:rStyle w:val="Strong"/>
        </w:rPr>
        <w:t xml:space="preserve">View Progress </w:t>
      </w:r>
      <w:r>
        <w:t xml:space="preserve">icon </w:t>
      </w:r>
      <w:r w:rsidR="00DA1745">
        <w:rPr>
          <w:noProof/>
        </w:rPr>
        <w:drawing>
          <wp:inline distT="0" distB="0" distL="0" distR="0" wp14:anchorId="247FD825" wp14:editId="5D04B731">
            <wp:extent cx="247619" cy="247619"/>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7619" cy="247619"/>
                    </a:xfrm>
                    <a:prstGeom prst="rect">
                      <a:avLst/>
                    </a:prstGeom>
                  </pic:spPr>
                </pic:pic>
              </a:graphicData>
            </a:graphic>
          </wp:inline>
        </w:drawing>
      </w:r>
      <w:r>
        <w:t xml:space="preserve"> next to the student’s name you would like to view progress for.</w:t>
      </w:r>
    </w:p>
    <w:p w:rsidR="002F6184" w:rsidRPr="002F6184" w:rsidRDefault="0092670B" w:rsidP="009E2EB5">
      <w:pPr>
        <w:pStyle w:val="ListParagraph"/>
        <w:tabs>
          <w:tab w:val="left" w:pos="180"/>
          <w:tab w:val="left" w:pos="270"/>
        </w:tabs>
      </w:pPr>
      <w:r>
        <w:t xml:space="preserve"> </w:t>
      </w:r>
      <w:r w:rsidR="00DA1745">
        <w:rPr>
          <w:noProof/>
        </w:rPr>
        <w:drawing>
          <wp:inline distT="0" distB="0" distL="0" distR="0" wp14:anchorId="58D0F182" wp14:editId="0EA020C6">
            <wp:extent cx="594360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971800"/>
                    </a:xfrm>
                    <a:prstGeom prst="rect">
                      <a:avLst/>
                    </a:prstGeom>
                  </pic:spPr>
                </pic:pic>
              </a:graphicData>
            </a:graphic>
          </wp:inline>
        </w:drawing>
      </w:r>
      <w:r w:rsidR="002F6184" w:rsidRPr="002F6184">
        <w:br w:type="page"/>
      </w:r>
    </w:p>
    <w:p w:rsidR="00B34412" w:rsidRDefault="00B34412" w:rsidP="009C5A63">
      <w:pPr>
        <w:rPr>
          <w:b/>
        </w:rPr>
        <w:sectPr w:rsidR="00B34412" w:rsidSect="006519B0">
          <w:headerReference w:type="default"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pPr>
    </w:p>
    <w:p w:rsidR="002F6184" w:rsidRPr="009E2EB5" w:rsidRDefault="007F2785" w:rsidP="00DA1745">
      <w:pPr>
        <w:ind w:left="-1080"/>
        <w:rPr>
          <w:b/>
        </w:rPr>
      </w:pPr>
      <w:r w:rsidRPr="00DA1745">
        <w:rPr>
          <w:noProof/>
          <w:sz w:val="36"/>
        </w:rPr>
        <w:lastRenderedPageBreak/>
        <mc:AlternateContent>
          <mc:Choice Requires="wps">
            <w:drawing>
              <wp:anchor distT="0" distB="0" distL="114299" distR="114299" simplePos="0" relativeHeight="251691008" behindDoc="0" locked="0" layoutInCell="1" allowOverlap="1" wp14:anchorId="4D979BD9" wp14:editId="4C42BDA1">
                <wp:simplePos x="0" y="0"/>
                <wp:positionH relativeFrom="column">
                  <wp:posOffset>6848475</wp:posOffset>
                </wp:positionH>
                <wp:positionV relativeFrom="paragraph">
                  <wp:posOffset>245745</wp:posOffset>
                </wp:positionV>
                <wp:extent cx="657225" cy="629285"/>
                <wp:effectExtent l="38100" t="19050" r="28575" b="56515"/>
                <wp:wrapNone/>
                <wp:docPr id="5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7225" cy="62928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539.25pt;margin-top:19.35pt;width:51.75pt;height:49.55pt;flip:x;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" strokecolor="windowText" strokeweight="2.25pt">
                <v:stroke endarrow="open"/>
                <o:lock v:ext="edit" shapetype="f"/>
              </v:shape>
            </w:pict>
          </mc:Fallback>
        </mc:AlternateContent>
      </w:r>
      <w:r w:rsidRPr="00DA1745">
        <w:rPr>
          <w:noProof/>
          <w:sz w:val="36"/>
        </w:rPr>
        <mc:AlternateContent>
          <mc:Choice Requires="wps">
            <w:drawing>
              <wp:anchor distT="0" distB="0" distL="114300" distR="114300" simplePos="0" relativeHeight="251693056" behindDoc="0" locked="0" layoutInCell="1" allowOverlap="1" wp14:anchorId="3771B59C" wp14:editId="2050FFA2">
                <wp:simplePos x="0" y="0"/>
                <wp:positionH relativeFrom="column">
                  <wp:posOffset>2462530</wp:posOffset>
                </wp:positionH>
                <wp:positionV relativeFrom="paragraph">
                  <wp:posOffset>-236220</wp:posOffset>
                </wp:positionV>
                <wp:extent cx="1852295" cy="752475"/>
                <wp:effectExtent l="0" t="0" r="14605" b="28575"/>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752475"/>
                        </a:xfrm>
                        <a:prstGeom prst="rect">
                          <a:avLst/>
                        </a:prstGeom>
                        <a:solidFill>
                          <a:schemeClr val="tx2">
                            <a:lumMod val="40000"/>
                            <a:lumOff val="60000"/>
                          </a:schemeClr>
                        </a:solidFill>
                        <a:ln w="6350">
                          <a:solidFill>
                            <a:prstClr val="black"/>
                          </a:solidFill>
                        </a:ln>
                        <a:effectLst/>
                      </wps:spPr>
                      <wps:txbx>
                        <w:txbxContent>
                          <w:p w:rsidR="00A94345" w:rsidRPr="00A32434" w:rsidRDefault="00A94345" w:rsidP="0040543B">
                            <w:pPr>
                              <w:jc w:val="center"/>
                              <w:rPr>
                                <w:rFonts w:ascii="Arial Black" w:hAnsi="Arial Black"/>
                                <w:b/>
                                <w:sz w:val="20"/>
                                <w:szCs w:val="20"/>
                              </w:rPr>
                            </w:pPr>
                            <w:proofErr w:type="gramStart"/>
                            <w:r>
                              <w:rPr>
                                <w:rFonts w:ascii="Arial Black" w:hAnsi="Arial Black"/>
                                <w:b/>
                                <w:sz w:val="20"/>
                                <w:szCs w:val="20"/>
                              </w:rPr>
                              <w:t>Displays a progress summary for course content.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9" type="#_x0000_t202" style="position:absolute;left:0;text-align:left;margin-left:193.9pt;margin-top:-18.6pt;width:145.85pt;height:5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" fillcolor="#8db3e2 [1311]" strokeweight=".5pt">
                <v:path arrowok="t"/>
                <v:textbox>
                  <w:txbxContent>
                    <w:p w:rsidR="00A94345" w:rsidRPr="00A32434" w:rsidRDefault="00A94345" w:rsidP="0040543B">
                      <w:pPr>
                        <w:jc w:val="center"/>
                        <w:rPr>
                          <w:rFonts w:ascii="Arial Black" w:hAnsi="Arial Black"/>
                          <w:b/>
                          <w:sz w:val="20"/>
                          <w:szCs w:val="20"/>
                        </w:rPr>
                      </w:pPr>
                      <w:proofErr w:type="gramStart"/>
                      <w:r>
                        <w:rPr>
                          <w:rFonts w:ascii="Arial Black" w:hAnsi="Arial Black"/>
                          <w:b/>
                          <w:sz w:val="20"/>
                          <w:szCs w:val="20"/>
                        </w:rPr>
                        <w:t>Displays a progress summary for course content.</w:t>
                      </w:r>
                      <w:proofErr w:type="gramEnd"/>
                    </w:p>
                  </w:txbxContent>
                </v:textbox>
              </v:shape>
            </w:pict>
          </mc:Fallback>
        </mc:AlternateContent>
      </w:r>
      <w:r w:rsidR="004C5E84" w:rsidRPr="00DA1745">
        <w:rPr>
          <w:noProof/>
          <w:sz w:val="36"/>
        </w:rPr>
        <mc:AlternateContent>
          <mc:Choice Requires="wps">
            <w:drawing>
              <wp:anchor distT="0" distB="0" distL="114300" distR="114300" simplePos="0" relativeHeight="251678720" behindDoc="0" locked="0" layoutInCell="1" allowOverlap="1" wp14:anchorId="0FB1BEED" wp14:editId="30F6545A">
                <wp:simplePos x="0" y="0"/>
                <wp:positionH relativeFrom="column">
                  <wp:posOffset>4547870</wp:posOffset>
                </wp:positionH>
                <wp:positionV relativeFrom="paragraph">
                  <wp:posOffset>-693420</wp:posOffset>
                </wp:positionV>
                <wp:extent cx="1923415" cy="1210945"/>
                <wp:effectExtent l="0" t="0" r="19685" b="27305"/>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1210945"/>
                        </a:xfrm>
                        <a:prstGeom prst="rect">
                          <a:avLst/>
                        </a:prstGeom>
                        <a:solidFill>
                          <a:schemeClr val="tx2">
                            <a:lumMod val="40000"/>
                            <a:lumOff val="60000"/>
                          </a:schemeClr>
                        </a:solidFill>
                        <a:ln w="6350">
                          <a:solidFill>
                            <a:schemeClr val="tx1"/>
                          </a:solidFill>
                        </a:ln>
                        <a:effectLst/>
                      </wps:spPr>
                      <wps:txbx>
                        <w:txbxContent>
                          <w:p w:rsidR="00A32434" w:rsidRPr="00A32434" w:rsidRDefault="00A32434" w:rsidP="0040543B">
                            <w:pPr>
                              <w:jc w:val="center"/>
                              <w:rPr>
                                <w:rFonts w:ascii="Arial Black" w:hAnsi="Arial Black"/>
                                <w:b/>
                                <w:sz w:val="20"/>
                                <w:szCs w:val="20"/>
                              </w:rPr>
                            </w:pPr>
                            <w:r w:rsidRPr="00A32434">
                              <w:rPr>
                                <w:rFonts w:ascii="Arial Black" w:hAnsi="Arial Black"/>
                                <w:b/>
                                <w:sz w:val="20"/>
                                <w:szCs w:val="20"/>
                              </w:rPr>
                              <w:t>Displays the percentage</w:t>
                            </w:r>
                            <w:r>
                              <w:rPr>
                                <w:rFonts w:ascii="Arial Black" w:hAnsi="Arial Black"/>
                                <w:b/>
                                <w:sz w:val="20"/>
                                <w:szCs w:val="20"/>
                              </w:rPr>
                              <w:t>%</w:t>
                            </w:r>
                            <w:r w:rsidRPr="00A32434">
                              <w:rPr>
                                <w:rFonts w:ascii="Arial Black" w:hAnsi="Arial Black"/>
                                <w:b/>
                                <w:sz w:val="20"/>
                                <w:szCs w:val="20"/>
                              </w:rPr>
                              <w:t xml:space="preserve"> of a</w:t>
                            </w:r>
                            <w:r w:rsidR="0040543B">
                              <w:rPr>
                                <w:rFonts w:ascii="Arial Black" w:hAnsi="Arial Black"/>
                                <w:b/>
                                <w:sz w:val="20"/>
                                <w:szCs w:val="20"/>
                              </w:rPr>
                              <w:t xml:space="preserve"> module a student has viewed along with the number of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30" type="#_x0000_t202" style="position:absolute;left:0;text-align:left;margin-left:358.1pt;margin-top:-54.6pt;width:151.45pt;height:9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" fillcolor="#8db3e2 [1311]" strokecolor="black [3213]" strokeweight=".5pt">
                <v:path arrowok="t"/>
                <v:textbox>
                  <w:txbxContent>
                    <w:p w:rsidR="00A32434" w:rsidRPr="00A32434" w:rsidRDefault="00A32434" w:rsidP="0040543B">
                      <w:pPr>
                        <w:jc w:val="center"/>
                        <w:rPr>
                          <w:rFonts w:ascii="Arial Black" w:hAnsi="Arial Black"/>
                          <w:b/>
                          <w:sz w:val="20"/>
                          <w:szCs w:val="20"/>
                        </w:rPr>
                      </w:pPr>
                      <w:r w:rsidRPr="00A32434">
                        <w:rPr>
                          <w:rFonts w:ascii="Arial Black" w:hAnsi="Arial Black"/>
                          <w:b/>
                          <w:sz w:val="20"/>
                          <w:szCs w:val="20"/>
                        </w:rPr>
                        <w:t>Displays the percentage</w:t>
                      </w:r>
                      <w:r>
                        <w:rPr>
                          <w:rFonts w:ascii="Arial Black" w:hAnsi="Arial Black"/>
                          <w:b/>
                          <w:sz w:val="20"/>
                          <w:szCs w:val="20"/>
                        </w:rPr>
                        <w:t>%</w:t>
                      </w:r>
                      <w:r w:rsidRPr="00A32434">
                        <w:rPr>
                          <w:rFonts w:ascii="Arial Black" w:hAnsi="Arial Black"/>
                          <w:b/>
                          <w:sz w:val="20"/>
                          <w:szCs w:val="20"/>
                        </w:rPr>
                        <w:t xml:space="preserve"> of a</w:t>
                      </w:r>
                      <w:r w:rsidR="0040543B">
                        <w:rPr>
                          <w:rFonts w:ascii="Arial Black" w:hAnsi="Arial Black"/>
                          <w:b/>
                          <w:sz w:val="20"/>
                          <w:szCs w:val="20"/>
                        </w:rPr>
                        <w:t xml:space="preserve"> module a student has viewed along with the number of topics.</w:t>
                      </w:r>
                    </w:p>
                  </w:txbxContent>
                </v:textbox>
              </v:shape>
            </w:pict>
          </mc:Fallback>
        </mc:AlternateContent>
      </w:r>
      <w:r w:rsidR="004C5E84" w:rsidRPr="00DA1745">
        <w:rPr>
          <w:noProof/>
          <w:sz w:val="36"/>
        </w:rPr>
        <mc:AlternateContent>
          <mc:Choice Requires="wps">
            <w:drawing>
              <wp:anchor distT="0" distB="0" distL="114300" distR="114300" simplePos="0" relativeHeight="251688960" behindDoc="0" locked="0" layoutInCell="1" allowOverlap="1" wp14:anchorId="3E13AA86" wp14:editId="1381B46B">
                <wp:simplePos x="0" y="0"/>
                <wp:positionH relativeFrom="column">
                  <wp:posOffset>6707505</wp:posOffset>
                </wp:positionH>
                <wp:positionV relativeFrom="paragraph">
                  <wp:posOffset>-706120</wp:posOffset>
                </wp:positionV>
                <wp:extent cx="1923415" cy="949325"/>
                <wp:effectExtent l="0" t="0" r="19685" b="22225"/>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949325"/>
                        </a:xfrm>
                        <a:prstGeom prst="rect">
                          <a:avLst/>
                        </a:prstGeom>
                        <a:solidFill>
                          <a:schemeClr val="tx2">
                            <a:lumMod val="40000"/>
                            <a:lumOff val="60000"/>
                          </a:schemeClr>
                        </a:solidFill>
                        <a:ln w="6350">
                          <a:solidFill>
                            <a:prstClr val="black"/>
                          </a:solidFill>
                        </a:ln>
                        <a:effectLst/>
                      </wps:spPr>
                      <wps:txbx>
                        <w:txbxContent>
                          <w:p w:rsidR="00A94345" w:rsidRPr="00A32434" w:rsidRDefault="00A94345" w:rsidP="0040543B">
                            <w:pPr>
                              <w:jc w:val="center"/>
                              <w:rPr>
                                <w:rFonts w:ascii="Arial Black" w:hAnsi="Arial Black"/>
                                <w:b/>
                                <w:sz w:val="20"/>
                                <w:szCs w:val="20"/>
                              </w:rPr>
                            </w:pPr>
                            <w:r w:rsidRPr="00A32434">
                              <w:rPr>
                                <w:rFonts w:ascii="Arial Black" w:hAnsi="Arial Black"/>
                                <w:b/>
                                <w:sz w:val="20"/>
                                <w:szCs w:val="20"/>
                              </w:rPr>
                              <w:t>Displays the percentage</w:t>
                            </w:r>
                            <w:r>
                              <w:rPr>
                                <w:rFonts w:ascii="Arial Black" w:hAnsi="Arial Black"/>
                                <w:b/>
                                <w:sz w:val="20"/>
                                <w:szCs w:val="20"/>
                              </w:rPr>
                              <w:t>%</w:t>
                            </w:r>
                            <w:r w:rsidRPr="00A32434">
                              <w:rPr>
                                <w:rFonts w:ascii="Arial Black" w:hAnsi="Arial Black"/>
                                <w:b/>
                                <w:sz w:val="20"/>
                                <w:szCs w:val="20"/>
                              </w:rPr>
                              <w:t xml:space="preserve"> of </w:t>
                            </w:r>
                            <w:r>
                              <w:rPr>
                                <w:rFonts w:ascii="Arial Black" w:hAnsi="Arial Black"/>
                                <w:b/>
                                <w:sz w:val="20"/>
                                <w:szCs w:val="20"/>
                              </w:rPr>
                              <w:t>all course content the student has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left:0;text-align:left;margin-left:528.15pt;margin-top:-55.6pt;width:151.45pt;height:7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" fillcolor="#8db3e2 [1311]" strokeweight=".5pt">
                <v:path arrowok="t"/>
                <v:textbox>
                  <w:txbxContent>
                    <w:p w:rsidR="00A94345" w:rsidRPr="00A32434" w:rsidRDefault="00A94345" w:rsidP="0040543B">
                      <w:pPr>
                        <w:jc w:val="center"/>
                        <w:rPr>
                          <w:rFonts w:ascii="Arial Black" w:hAnsi="Arial Black"/>
                          <w:b/>
                          <w:sz w:val="20"/>
                          <w:szCs w:val="20"/>
                        </w:rPr>
                      </w:pPr>
                      <w:r w:rsidRPr="00A32434">
                        <w:rPr>
                          <w:rFonts w:ascii="Arial Black" w:hAnsi="Arial Black"/>
                          <w:b/>
                          <w:sz w:val="20"/>
                          <w:szCs w:val="20"/>
                        </w:rPr>
                        <w:t>Displays the percentage</w:t>
                      </w:r>
                      <w:r>
                        <w:rPr>
                          <w:rFonts w:ascii="Arial Black" w:hAnsi="Arial Black"/>
                          <w:b/>
                          <w:sz w:val="20"/>
                          <w:szCs w:val="20"/>
                        </w:rPr>
                        <w:t>%</w:t>
                      </w:r>
                      <w:r w:rsidRPr="00A32434">
                        <w:rPr>
                          <w:rFonts w:ascii="Arial Black" w:hAnsi="Arial Black"/>
                          <w:b/>
                          <w:sz w:val="20"/>
                          <w:szCs w:val="20"/>
                        </w:rPr>
                        <w:t xml:space="preserve"> of </w:t>
                      </w:r>
                      <w:r>
                        <w:rPr>
                          <w:rFonts w:ascii="Arial Black" w:hAnsi="Arial Black"/>
                          <w:b/>
                          <w:sz w:val="20"/>
                          <w:szCs w:val="20"/>
                        </w:rPr>
                        <w:t>all course content the student has completed.</w:t>
                      </w:r>
                    </w:p>
                  </w:txbxContent>
                </v:textbox>
              </v:shape>
            </w:pict>
          </mc:Fallback>
        </mc:AlternateContent>
      </w:r>
      <w:r w:rsidR="009E2EB5" w:rsidRPr="00DA1745">
        <w:rPr>
          <w:b/>
          <w:sz w:val="36"/>
        </w:rPr>
        <w:t>Student Progress</w:t>
      </w:r>
    </w:p>
    <w:p w:rsidR="00B34412" w:rsidRPr="002B5290" w:rsidRDefault="007F2785" w:rsidP="007F2785">
      <w:pPr>
        <w:ind w:left="-990"/>
        <w:jc w:val="center"/>
        <w:rPr>
          <w:b/>
        </w:rPr>
      </w:pPr>
      <w:r>
        <w:rPr>
          <w:noProof/>
        </w:rPr>
        <mc:AlternateContent>
          <mc:Choice Requires="wps">
            <w:drawing>
              <wp:anchor distT="0" distB="0" distL="114300" distR="114300" simplePos="0" relativeHeight="251681792" behindDoc="0" locked="0" layoutInCell="1" allowOverlap="1" wp14:anchorId="4949A04F" wp14:editId="2897CE38">
                <wp:simplePos x="0" y="0"/>
                <wp:positionH relativeFrom="column">
                  <wp:posOffset>5534025</wp:posOffset>
                </wp:positionH>
                <wp:positionV relativeFrom="paragraph">
                  <wp:posOffset>3293745</wp:posOffset>
                </wp:positionV>
                <wp:extent cx="3408045" cy="2562860"/>
                <wp:effectExtent l="0" t="0" r="20955" b="2794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8045" cy="256286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98A" w:rsidRPr="0085798A" w:rsidRDefault="0085798A" w:rsidP="0040543B">
                            <w:pPr>
                              <w:jc w:val="center"/>
                              <w:rPr>
                                <w:rFonts w:ascii="Arial Black" w:hAnsi="Arial Black"/>
                                <w:b/>
                                <w:sz w:val="20"/>
                                <w:szCs w:val="20"/>
                              </w:rPr>
                            </w:pPr>
                            <w:r w:rsidRPr="0085798A">
                              <w:rPr>
                                <w:rFonts w:ascii="Arial Black" w:hAnsi="Arial Black"/>
                                <w:b/>
                                <w:sz w:val="20"/>
                                <w:szCs w:val="20"/>
                              </w:rPr>
                              <w:t>Displays all topics in the module and whether or not the student has viewed it.</w:t>
                            </w:r>
                          </w:p>
                          <w:p w:rsidR="00A32434" w:rsidRDefault="007F2785">
                            <w:r>
                              <w:rPr>
                                <w:noProof/>
                              </w:rPr>
                              <w:drawing>
                                <wp:inline distT="0" distB="0" distL="0" distR="0" wp14:anchorId="3595BC10" wp14:editId="4C5C89C7">
                                  <wp:extent cx="3218815" cy="1701914"/>
                                  <wp:effectExtent l="0" t="0" r="63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18815" cy="1701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33" type="#_x0000_t202" style="position:absolute;left:0;text-align:left;margin-left:435.75pt;margin-top:259.35pt;width:268.35pt;height:20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" fillcolor="#8db3e2 [1311]" strokeweight=".5pt">
                <v:path arrowok="t"/>
                <v:textbox>
                  <w:txbxContent>
                    <w:p w:rsidR="0085798A" w:rsidRPr="0085798A" w:rsidRDefault="0085798A" w:rsidP="0040543B">
                      <w:pPr>
                        <w:jc w:val="center"/>
                        <w:rPr>
                          <w:rFonts w:ascii="Arial Black" w:hAnsi="Arial Black"/>
                          <w:b/>
                          <w:sz w:val="20"/>
                          <w:szCs w:val="20"/>
                        </w:rPr>
                      </w:pPr>
                      <w:r w:rsidRPr="0085798A">
                        <w:rPr>
                          <w:rFonts w:ascii="Arial Black" w:hAnsi="Arial Black"/>
                          <w:b/>
                          <w:sz w:val="20"/>
                          <w:szCs w:val="20"/>
                        </w:rPr>
                        <w:t>Displays all topics in the module and whether or not the student has viewed it.</w:t>
                      </w:r>
                    </w:p>
                    <w:p w:rsidR="00A32434" w:rsidRDefault="007F2785">
                      <w:r>
                        <w:rPr>
                          <w:noProof/>
                        </w:rPr>
                        <w:drawing>
                          <wp:inline distT="0" distB="0" distL="0" distR="0" wp14:anchorId="3595BC10" wp14:editId="4C5C89C7">
                            <wp:extent cx="3218815" cy="1701914"/>
                            <wp:effectExtent l="0" t="0" r="63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18815" cy="17019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D5126BA" wp14:editId="3D4798CB">
                <wp:simplePos x="0" y="0"/>
                <wp:positionH relativeFrom="column">
                  <wp:posOffset>4381500</wp:posOffset>
                </wp:positionH>
                <wp:positionV relativeFrom="paragraph">
                  <wp:posOffset>1988820</wp:posOffset>
                </wp:positionV>
                <wp:extent cx="1151890" cy="1337945"/>
                <wp:effectExtent l="38100" t="38100" r="29210" b="14605"/>
                <wp:wrapNone/>
                <wp:docPr id="5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51890" cy="133794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45pt;margin-top:156.6pt;width:90.7pt;height:105.3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0768" behindDoc="0" locked="0" layoutInCell="1" allowOverlap="1" wp14:anchorId="7EBD7ACF" wp14:editId="461D59F3">
                <wp:simplePos x="0" y="0"/>
                <wp:positionH relativeFrom="column">
                  <wp:posOffset>5162550</wp:posOffset>
                </wp:positionH>
                <wp:positionV relativeFrom="paragraph">
                  <wp:posOffset>66040</wp:posOffset>
                </wp:positionV>
                <wp:extent cx="0" cy="1347470"/>
                <wp:effectExtent l="133350" t="0" r="114300" b="43180"/>
                <wp:wrapNone/>
                <wp:docPr id="478" name="Straight Arrow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747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8" o:spid="_x0000_s1026" type="#_x0000_t32" style="position:absolute;margin-left:406.5pt;margin-top:5.2pt;width:0;height:106.1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97152" behindDoc="0" locked="0" layoutInCell="1" allowOverlap="1" wp14:anchorId="6F1097C4" wp14:editId="6A9B27E5">
                <wp:simplePos x="0" y="0"/>
                <wp:positionH relativeFrom="column">
                  <wp:posOffset>3095625</wp:posOffset>
                </wp:positionH>
                <wp:positionV relativeFrom="paragraph">
                  <wp:posOffset>64770</wp:posOffset>
                </wp:positionV>
                <wp:extent cx="0" cy="419100"/>
                <wp:effectExtent l="133350" t="0" r="114300" b="57150"/>
                <wp:wrapNone/>
                <wp:docPr id="5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43.75pt;margin-top:5.1pt;width:0;height:33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4624" behindDoc="0" locked="0" layoutInCell="1" allowOverlap="1" wp14:anchorId="5D567965" wp14:editId="597C0589">
                <wp:simplePos x="0" y="0"/>
                <wp:positionH relativeFrom="column">
                  <wp:posOffset>3867150</wp:posOffset>
                </wp:positionH>
                <wp:positionV relativeFrom="paragraph">
                  <wp:posOffset>4951095</wp:posOffset>
                </wp:positionV>
                <wp:extent cx="0" cy="422275"/>
                <wp:effectExtent l="57150" t="38100" r="57150" b="15875"/>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2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304.5pt;margin-top:389.85pt;width:0;height:33.25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05ED3D8D" wp14:editId="795F0975">
                <wp:simplePos x="0" y="0"/>
                <wp:positionH relativeFrom="column">
                  <wp:posOffset>2985135</wp:posOffset>
                </wp:positionH>
                <wp:positionV relativeFrom="paragraph">
                  <wp:posOffset>5368290</wp:posOffset>
                </wp:positionV>
                <wp:extent cx="1852295" cy="356235"/>
                <wp:effectExtent l="0" t="0" r="14605" b="2476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356235"/>
                        </a:xfrm>
                        <a:prstGeom prst="rect">
                          <a:avLst/>
                        </a:prstGeom>
                        <a:solidFill>
                          <a:schemeClr val="tx2">
                            <a:lumMod val="40000"/>
                            <a:lumOff val="60000"/>
                          </a:schemeClr>
                        </a:solidFill>
                        <a:ln w="6350">
                          <a:solidFill>
                            <a:prstClr val="black"/>
                          </a:solidFill>
                        </a:ln>
                        <a:effectLst/>
                      </wps:spPr>
                      <wps:txbx>
                        <w:txbxContent>
                          <w:p w:rsidR="008D1922" w:rsidRPr="00A32434" w:rsidRDefault="008D1922" w:rsidP="008D1922">
                            <w:pPr>
                              <w:rPr>
                                <w:rFonts w:ascii="Arial Black" w:hAnsi="Arial Black"/>
                                <w:b/>
                                <w:sz w:val="20"/>
                                <w:szCs w:val="20"/>
                              </w:rPr>
                            </w:pPr>
                            <w:proofErr w:type="gramStart"/>
                            <w:r w:rsidRPr="00A32434">
                              <w:rPr>
                                <w:rFonts w:ascii="Arial Black" w:hAnsi="Arial Black"/>
                                <w:b/>
                                <w:sz w:val="20"/>
                                <w:szCs w:val="20"/>
                              </w:rPr>
                              <w:t>Progress preview pane.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34" type="#_x0000_t202" style="position:absolute;left:0;text-align:left;margin-left:235.05pt;margin-top:422.7pt;width:145.8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" fillcolor="#8db3e2 [1311]" strokeweight=".5pt">
                <v:path arrowok="t"/>
                <v:textbox>
                  <w:txbxContent>
                    <w:p w:rsidR="008D1922" w:rsidRPr="00A32434" w:rsidRDefault="008D1922" w:rsidP="008D1922">
                      <w:pPr>
                        <w:rPr>
                          <w:rFonts w:ascii="Arial Black" w:hAnsi="Arial Black"/>
                          <w:b/>
                          <w:sz w:val="20"/>
                          <w:szCs w:val="20"/>
                        </w:rPr>
                      </w:pPr>
                      <w:r w:rsidRPr="00A32434">
                        <w:rPr>
                          <w:rFonts w:ascii="Arial Black" w:hAnsi="Arial Black"/>
                          <w:b/>
                          <w:sz w:val="20"/>
                          <w:szCs w:val="20"/>
                        </w:rPr>
                        <w:t>Progress preview pane.</w:t>
                      </w:r>
                    </w:p>
                  </w:txbxContent>
                </v:textbox>
              </v:shape>
            </w:pict>
          </mc:Fallback>
        </mc:AlternateContent>
      </w:r>
      <w:r>
        <w:rPr>
          <w:noProof/>
        </w:rPr>
        <mc:AlternateContent>
          <mc:Choice Requires="wps">
            <w:drawing>
              <wp:anchor distT="0" distB="0" distL="114299" distR="114299" simplePos="0" relativeHeight="251662336" behindDoc="0" locked="0" layoutInCell="1" allowOverlap="1" wp14:anchorId="4DFAD965" wp14:editId="2B72D654">
                <wp:simplePos x="0" y="0"/>
                <wp:positionH relativeFrom="column">
                  <wp:posOffset>1285875</wp:posOffset>
                </wp:positionH>
                <wp:positionV relativeFrom="paragraph">
                  <wp:posOffset>4684395</wp:posOffset>
                </wp:positionV>
                <wp:extent cx="0" cy="692785"/>
                <wp:effectExtent l="133350" t="0" r="95250" b="5016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27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4" o:spid="_x0000_s1026" type="#_x0000_t32" style="position:absolute;margin-left:101.25pt;margin-top:368.85pt;width:0;height:54.5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" strokecolor="black [3213]" strokeweight="2.25pt">
                <v:stroke endarrow="open"/>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6F9517CC" wp14:editId="45BEF1A8">
                <wp:simplePos x="0" y="0"/>
                <wp:positionH relativeFrom="column">
                  <wp:posOffset>-29845</wp:posOffset>
                </wp:positionH>
                <wp:positionV relativeFrom="paragraph">
                  <wp:posOffset>5366385</wp:posOffset>
                </wp:positionV>
                <wp:extent cx="2386330" cy="486410"/>
                <wp:effectExtent l="0" t="0" r="13970" b="2794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330" cy="48641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442" w:rsidRPr="00A32434" w:rsidRDefault="00404442" w:rsidP="00FE3FED">
                            <w:pPr>
                              <w:jc w:val="center"/>
                              <w:rPr>
                                <w:rFonts w:ascii="Arial Black" w:hAnsi="Arial Black"/>
                                <w:b/>
                                <w:sz w:val="20"/>
                                <w:szCs w:val="20"/>
                              </w:rPr>
                            </w:pPr>
                            <w:proofErr w:type="gramStart"/>
                            <w:r w:rsidRPr="00A32434">
                              <w:rPr>
                                <w:rFonts w:ascii="Arial Black" w:hAnsi="Arial Black"/>
                                <w:b/>
                                <w:sz w:val="20"/>
                                <w:szCs w:val="20"/>
                              </w:rPr>
                              <w:t>Displays</w:t>
                            </w:r>
                            <w:r w:rsidR="003C1FA9" w:rsidRPr="00A32434">
                              <w:rPr>
                                <w:rFonts w:ascii="Arial Black" w:hAnsi="Arial Black"/>
                                <w:b/>
                                <w:sz w:val="20"/>
                                <w:szCs w:val="20"/>
                              </w:rPr>
                              <w:t xml:space="preserve"> </w:t>
                            </w:r>
                            <w:r w:rsidR="008D1922" w:rsidRPr="00A32434">
                              <w:rPr>
                                <w:rFonts w:ascii="Arial Black" w:hAnsi="Arial Black"/>
                                <w:b/>
                                <w:sz w:val="20"/>
                                <w:szCs w:val="20"/>
                              </w:rPr>
                              <w:t xml:space="preserve">details on a student’s </w:t>
                            </w:r>
                            <w:r w:rsidRPr="00A32434">
                              <w:rPr>
                                <w:rFonts w:ascii="Arial Black" w:hAnsi="Arial Black"/>
                                <w:b/>
                                <w:sz w:val="20"/>
                                <w:szCs w:val="20"/>
                              </w:rPr>
                              <w:t xml:space="preserve">progress </w:t>
                            </w:r>
                            <w:r w:rsidR="008D1922" w:rsidRPr="00A32434">
                              <w:rPr>
                                <w:rFonts w:ascii="Arial Black" w:hAnsi="Arial Black"/>
                                <w:b/>
                                <w:sz w:val="20"/>
                                <w:szCs w:val="20"/>
                              </w:rPr>
                              <w:t xml:space="preserve">for </w:t>
                            </w:r>
                            <w:r w:rsidR="003C1FA9" w:rsidRPr="00A32434">
                              <w:rPr>
                                <w:rFonts w:ascii="Arial Black" w:hAnsi="Arial Black"/>
                                <w:b/>
                                <w:sz w:val="20"/>
                                <w:szCs w:val="20"/>
                              </w:rPr>
                              <w:t>a selected</w:t>
                            </w:r>
                            <w:r w:rsidRPr="00A32434">
                              <w:rPr>
                                <w:rFonts w:ascii="Arial Black" w:hAnsi="Arial Black"/>
                                <w:b/>
                                <w:sz w:val="20"/>
                                <w:szCs w:val="20"/>
                              </w:rPr>
                              <w:t xml:space="preserve"> tool.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35" type="#_x0000_t202" style="position:absolute;left:0;text-align:left;margin-left:-2.35pt;margin-top:422.55pt;width:187.9pt;height:3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" fillcolor="#8db3e2 [1311]" strokeweight=".5pt">
                <v:path arrowok="t"/>
                <v:textbox>
                  <w:txbxContent>
                    <w:p w:rsidR="00404442" w:rsidRPr="00A32434" w:rsidRDefault="00404442" w:rsidP="00FE3FED">
                      <w:pPr>
                        <w:jc w:val="center"/>
                        <w:rPr>
                          <w:rFonts w:ascii="Arial Black" w:hAnsi="Arial Black"/>
                          <w:b/>
                          <w:sz w:val="20"/>
                          <w:szCs w:val="20"/>
                        </w:rPr>
                      </w:pPr>
                      <w:r w:rsidRPr="00A32434">
                        <w:rPr>
                          <w:rFonts w:ascii="Arial Black" w:hAnsi="Arial Black"/>
                          <w:b/>
                          <w:sz w:val="20"/>
                          <w:szCs w:val="20"/>
                        </w:rPr>
                        <w:t>Displays</w:t>
                      </w:r>
                      <w:r w:rsidR="003C1FA9" w:rsidRPr="00A32434">
                        <w:rPr>
                          <w:rFonts w:ascii="Arial Black" w:hAnsi="Arial Black"/>
                          <w:b/>
                          <w:sz w:val="20"/>
                          <w:szCs w:val="20"/>
                        </w:rPr>
                        <w:t xml:space="preserve"> </w:t>
                      </w:r>
                      <w:r w:rsidR="008D1922" w:rsidRPr="00A32434">
                        <w:rPr>
                          <w:rFonts w:ascii="Arial Black" w:hAnsi="Arial Black"/>
                          <w:b/>
                          <w:sz w:val="20"/>
                          <w:szCs w:val="20"/>
                        </w:rPr>
                        <w:t xml:space="preserve">details on a student’s </w:t>
                      </w:r>
                      <w:r w:rsidRPr="00A32434">
                        <w:rPr>
                          <w:rFonts w:ascii="Arial Black" w:hAnsi="Arial Black"/>
                          <w:b/>
                          <w:sz w:val="20"/>
                          <w:szCs w:val="20"/>
                        </w:rPr>
                        <w:t xml:space="preserve">progress </w:t>
                      </w:r>
                      <w:r w:rsidR="008D1922" w:rsidRPr="00A32434">
                        <w:rPr>
                          <w:rFonts w:ascii="Arial Black" w:hAnsi="Arial Black"/>
                          <w:b/>
                          <w:sz w:val="20"/>
                          <w:szCs w:val="20"/>
                        </w:rPr>
                        <w:t xml:space="preserve">for </w:t>
                      </w:r>
                      <w:r w:rsidR="003C1FA9" w:rsidRPr="00A32434">
                        <w:rPr>
                          <w:rFonts w:ascii="Arial Black" w:hAnsi="Arial Black"/>
                          <w:b/>
                          <w:sz w:val="20"/>
                          <w:szCs w:val="20"/>
                        </w:rPr>
                        <w:t>a selected</w:t>
                      </w:r>
                      <w:r w:rsidRPr="00A32434">
                        <w:rPr>
                          <w:rFonts w:ascii="Arial Black" w:hAnsi="Arial Black"/>
                          <w:b/>
                          <w:sz w:val="20"/>
                          <w:szCs w:val="20"/>
                        </w:rPr>
                        <w:t xml:space="preserve"> tool.</w:t>
                      </w:r>
                    </w:p>
                  </w:txbxContent>
                </v:textbox>
              </v:shape>
            </w:pict>
          </mc:Fallback>
        </mc:AlternateContent>
      </w:r>
      <w:r>
        <w:rPr>
          <w:noProof/>
        </w:rPr>
        <w:drawing>
          <wp:inline distT="0" distB="0" distL="0" distR="0" wp14:anchorId="5284BC17" wp14:editId="493099EB">
            <wp:extent cx="6438900" cy="5024543"/>
            <wp:effectExtent l="0" t="0" r="0"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38900" cy="5024543"/>
                    </a:xfrm>
                    <a:prstGeom prst="rect">
                      <a:avLst/>
                    </a:prstGeom>
                  </pic:spPr>
                </pic:pic>
              </a:graphicData>
            </a:graphic>
          </wp:inline>
        </w:drawing>
      </w:r>
    </w:p>
    <w:sectPr w:rsidR="00B34412" w:rsidRPr="002B5290" w:rsidSect="00B3441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92E" w:rsidRDefault="000B292E">
      <w:pPr>
        <w:spacing w:after="0" w:line="240" w:lineRule="auto"/>
      </w:pPr>
      <w:r>
        <w:separator/>
      </w:r>
    </w:p>
  </w:endnote>
  <w:endnote w:type="continuationSeparator" w:id="0">
    <w:p w:rsidR="000B292E" w:rsidRDefault="000B2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EF" w:rsidRDefault="00431741" w:rsidP="00B64DEF">
    <w:pPr>
      <w:pStyle w:val="Footer"/>
      <w:pBdr>
        <w:top w:val="single" w:sz="4" w:space="1" w:color="auto"/>
      </w:pBdr>
      <w:tabs>
        <w:tab w:val="clear" w:pos="9360"/>
        <w:tab w:val="left" w:pos="8655"/>
      </w:tabs>
    </w:pPr>
    <w:r>
      <w:t xml:space="preserve">                                                                                                                                                </w:t>
    </w:r>
  </w:p>
  <w:p w:rsidR="00292304" w:rsidRPr="00431741" w:rsidRDefault="004C5E84" w:rsidP="00B64DEF">
    <w:pPr>
      <w:pStyle w:val="Footer"/>
      <w:pBdr>
        <w:top w:val="single" w:sz="4" w:space="1" w:color="auto"/>
      </w:pBdr>
      <w:tabs>
        <w:tab w:val="clear" w:pos="9360"/>
        <w:tab w:val="left" w:pos="8655"/>
      </w:tabs>
    </w:pPr>
    <w:r>
      <w:rPr>
        <w:noProof/>
      </w:rPr>
      <mc:AlternateContent>
        <mc:Choice Requires="wps">
          <w:drawing>
            <wp:anchor distT="0" distB="0" distL="114300" distR="114300" simplePos="0" relativeHeight="251660288" behindDoc="1" locked="0" layoutInCell="1" allowOverlap="1">
              <wp:simplePos x="0" y="0"/>
              <wp:positionH relativeFrom="column">
                <wp:posOffset>4827905</wp:posOffset>
              </wp:positionH>
              <wp:positionV relativeFrom="paragraph">
                <wp:posOffset>-5080</wp:posOffset>
              </wp:positionV>
              <wp:extent cx="2019300" cy="434975"/>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431741" w:rsidRPr="007D1C39" w:rsidRDefault="00431741" w:rsidP="00431741">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380.15pt;margin-top:-.4pt;width:159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" stroked="f">
              <v:textbox>
                <w:txbxContent>
                  <w:p w:rsidR="00431741" w:rsidRPr="007D1C39" w:rsidRDefault="00431741" w:rsidP="00431741">
                    <w:pPr>
                      <w:jc w:val="center"/>
                      <w:rPr>
                        <w:i/>
                      </w:rPr>
                    </w:pPr>
                    <w:r w:rsidRPr="007D1C39">
                      <w:rPr>
                        <w:i/>
                      </w:rPr>
                      <w:t>Distance Learning &amp; Online Instruction</w:t>
                    </w:r>
                  </w:p>
                </w:txbxContent>
              </v:textbox>
            </v:shape>
          </w:pict>
        </mc:Fallback>
      </mc:AlternateContent>
    </w:r>
    <w:r w:rsidR="00B64DEF">
      <w:t xml:space="preserve">                                                                                                                                              </w:t>
    </w:r>
    <w:r w:rsidR="00431741">
      <w:t xml:space="preserve">  </w:t>
    </w:r>
    <w:r>
      <w:rPr>
        <w:noProof/>
      </w:rPr>
      <w:drawing>
        <wp:inline distT="0" distB="0" distL="0" distR="0">
          <wp:extent cx="447675" cy="4762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487225">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EF" w:rsidRDefault="00431741" w:rsidP="00B64DEF">
    <w:pPr>
      <w:pStyle w:val="Footer"/>
      <w:pBdr>
        <w:top w:val="single" w:sz="4" w:space="1" w:color="auto"/>
      </w:pBdr>
    </w:pPr>
    <w:r>
      <w:t xml:space="preserve">                                                                                                                                                  </w:t>
    </w:r>
  </w:p>
  <w:p w:rsidR="006519B0" w:rsidRPr="00431741" w:rsidRDefault="004C5E84" w:rsidP="00B64DEF">
    <w:pPr>
      <w:pStyle w:val="Footer"/>
      <w:pBdr>
        <w:top w:val="single" w:sz="4" w:space="1" w:color="auto"/>
      </w:pBdr>
    </w:pPr>
    <w:r>
      <w:rPr>
        <w:noProof/>
      </w:rPr>
      <mc:AlternateContent>
        <mc:Choice Requires="wps">
          <w:drawing>
            <wp:anchor distT="0" distB="0" distL="114300" distR="114300" simplePos="0" relativeHeight="251659264" behindDoc="1" locked="0" layoutInCell="1" allowOverlap="1">
              <wp:simplePos x="0" y="0"/>
              <wp:positionH relativeFrom="column">
                <wp:posOffset>4837430</wp:posOffset>
              </wp:positionH>
              <wp:positionV relativeFrom="paragraph">
                <wp:posOffset>45720</wp:posOffset>
              </wp:positionV>
              <wp:extent cx="2019300" cy="434975"/>
              <wp:effectExtent l="0" t="0" r="0" b="31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431741" w:rsidRPr="007D1C39" w:rsidRDefault="00431741" w:rsidP="00431741">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80.9pt;margin-top:3.6pt;width:159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" stroked="f">
              <v:textbox>
                <w:txbxContent>
                  <w:p w:rsidR="00431741" w:rsidRPr="007D1C39" w:rsidRDefault="00431741" w:rsidP="00431741">
                    <w:pPr>
                      <w:jc w:val="center"/>
                      <w:rPr>
                        <w:i/>
                      </w:rPr>
                    </w:pPr>
                    <w:r w:rsidRPr="007D1C39">
                      <w:rPr>
                        <w:i/>
                      </w:rPr>
                      <w:t>Distance Learning &amp; Online Instruction</w:t>
                    </w:r>
                  </w:p>
                </w:txbxContent>
              </v:textbox>
            </v:shape>
          </w:pict>
        </mc:Fallback>
      </mc:AlternateContent>
    </w:r>
    <w:r w:rsidR="00B64DEF">
      <w:tab/>
      <w:t xml:space="preserve">                                                                                                                    </w:t>
    </w:r>
    <w:r>
      <w:rPr>
        <w:noProof/>
      </w:rPr>
      <w:drawing>
        <wp:inline distT="0" distB="0" distL="0" distR="0">
          <wp:extent cx="447675" cy="4762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92E" w:rsidRDefault="000B292E">
      <w:pPr>
        <w:spacing w:after="0" w:line="240" w:lineRule="auto"/>
      </w:pPr>
      <w:r>
        <w:separator/>
      </w:r>
    </w:p>
  </w:footnote>
  <w:footnote w:type="continuationSeparator" w:id="0">
    <w:p w:rsidR="000B292E" w:rsidRDefault="000B2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211" w:rsidRPr="006519B0" w:rsidRDefault="004C5E84" w:rsidP="006519B0">
    <w:pPr>
      <w:pStyle w:val="Heading1"/>
      <w:rPr>
        <w:rFonts w:eastAsia="Times New Roman"/>
        <w:color w:val="4F6228" w:themeColor="accent3" w:themeShade="80"/>
      </w:rPr>
    </w:pPr>
    <w:r>
      <w:rPr>
        <w:noProof/>
      </w:rPr>
      <mc:AlternateContent>
        <mc:Choice Requires="wps">
          <w:drawing>
            <wp:anchor distT="0" distB="0" distL="114300" distR="114300" simplePos="0" relativeHeight="251658240" behindDoc="0" locked="0" layoutInCell="0" allowOverlap="1">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097" w:rsidRDefault="00E95B42">
                          <w:pPr>
                            <w:spacing w:after="0" w:line="240" w:lineRule="auto"/>
                          </w:pPr>
                          <w:r w:rsidRPr="00E95B42">
                            <w:rPr>
                              <w:bCs/>
                            </w:rPr>
                            <w:t xml:space="preserve">Grades </w:t>
                          </w:r>
                          <w:r w:rsidR="00431741">
                            <w:rPr>
                              <w:b/>
                            </w:rPr>
                            <w:t>and Student Progress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36" type="#_x0000_t202"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rsidR="001D1097" w:rsidRDefault="00E95B42">
                    <w:pPr>
                      <w:spacing w:after="0" w:line="240" w:lineRule="auto"/>
                    </w:pPr>
                    <w:r w:rsidRPr="00E95B42">
                      <w:rPr>
                        <w:bCs/>
                      </w:rPr>
                      <w:t xml:space="preserve">Grades </w:t>
                    </w:r>
                    <w:r w:rsidR="00431741">
                      <w:rPr>
                        <w:b/>
                      </w:rPr>
                      <w:t>and Student Progress</w:t>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a:extLst/>
                    </wps:spPr>
                    <wps:txbx>
                      <w:txbxContent>
                        <w:p w:rsidR="001D1097" w:rsidRPr="007072C3" w:rsidRDefault="009C5A63">
                          <w:pPr>
                            <w:spacing w:after="0" w:line="240" w:lineRule="auto"/>
                            <w:jc w:val="right"/>
                            <w:rPr>
                              <w:color w:val="FFFFFF" w:themeColor="background1"/>
                            </w:rPr>
                          </w:pPr>
                          <w:r w:rsidRPr="007072C3">
                            <w:rPr>
                              <w:b/>
                              <w:bCs/>
                            </w:rPr>
                            <w:fldChar w:fldCharType="begin"/>
                          </w:r>
                          <w:r w:rsidRPr="007072C3">
                            <w:rPr>
                              <w:b/>
                              <w:bCs/>
                            </w:rPr>
                            <w:instrText xml:space="preserve"> PAGE   \* MERGEFORMAT </w:instrText>
                          </w:r>
                          <w:r w:rsidRPr="007072C3">
                            <w:rPr>
                              <w:b/>
                              <w:bCs/>
                            </w:rPr>
                            <w:fldChar w:fldCharType="separate"/>
                          </w:r>
                          <w:r w:rsidR="00E62BEF" w:rsidRPr="00E62BEF">
                            <w:rPr>
                              <w:noProof/>
                              <w:color w:val="FFFFFF" w:themeColor="background1"/>
                            </w:rPr>
                            <w:t>12</w:t>
                          </w:r>
                          <w:r w:rsidRPr="007072C3">
                            <w:rPr>
                              <w:b/>
                              <w:bC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036"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" o:allowincell="f" fillcolor="#19a5b5" stroked="f">
              <v:textbox style="mso-fit-shape-to-text:t" inset=",0,,0">
                <w:txbxContent>
                  <w:p w:rsidR="001D1097" w:rsidRPr="007072C3" w:rsidRDefault="009C5A63">
                    <w:pPr>
                      <w:spacing w:after="0" w:line="240" w:lineRule="auto"/>
                      <w:jc w:val="right"/>
                      <w:rPr>
                        <w:color w:val="FFFFFF" w:themeColor="background1"/>
                      </w:rPr>
                    </w:pPr>
                    <w:r w:rsidRPr="007072C3">
                      <w:rPr>
                        <w:b/>
                        <w:bCs/>
                      </w:rPr>
                      <w:fldChar w:fldCharType="begin"/>
                    </w:r>
                    <w:r w:rsidRPr="007072C3">
                      <w:rPr>
                        <w:b/>
                        <w:bCs/>
                      </w:rPr>
                      <w:instrText xml:space="preserve"> PAGE   \* MERGEFORMAT </w:instrText>
                    </w:r>
                    <w:r w:rsidRPr="007072C3">
                      <w:rPr>
                        <w:b/>
                        <w:bCs/>
                      </w:rPr>
                      <w:fldChar w:fldCharType="separate"/>
                    </w:r>
                    <w:r w:rsidR="00E62BEF" w:rsidRPr="00E62BEF">
                      <w:rPr>
                        <w:noProof/>
                        <w:color w:val="FFFFFF" w:themeColor="background1"/>
                      </w:rPr>
                      <w:t>12</w:t>
                    </w:r>
                    <w:r w:rsidRPr="007072C3">
                      <w:rPr>
                        <w:b/>
                        <w:bCs/>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B0" w:rsidRPr="00431741" w:rsidRDefault="004C5E84" w:rsidP="00487225">
    <w:pPr>
      <w:pStyle w:val="Heading1"/>
      <w:pBdr>
        <w:bottom w:val="single" w:sz="4" w:space="1" w:color="auto"/>
      </w:pBdr>
      <w:jc w:val="right"/>
      <w:rPr>
        <w:noProof/>
        <w:color w:val="000000" w:themeColor="text1"/>
      </w:rPr>
    </w:pPr>
    <w:r>
      <w:rPr>
        <w:noProof/>
      </w:rPr>
      <mc:AlternateContent>
        <mc:Choice Requires="wps">
          <w:drawing>
            <wp:anchor distT="0" distB="0" distL="114300" distR="114300" simplePos="0" relativeHeight="251656192" behindDoc="0" locked="0" layoutInCell="1" allowOverlap="1">
              <wp:simplePos x="0" y="0"/>
              <wp:positionH relativeFrom="column">
                <wp:posOffset>-180975</wp:posOffset>
              </wp:positionH>
              <wp:positionV relativeFrom="paragraph">
                <wp:posOffset>-447675</wp:posOffset>
              </wp:positionV>
              <wp:extent cx="152400" cy="885825"/>
              <wp:effectExtent l="0" t="0" r="19050" b="28575"/>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25pt;margin-top:-35.25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" fillcolor="black [3213]" strokecolor="black [3213]" strokeweight="2pt">
              <v:path arrowok="t"/>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-904875</wp:posOffset>
              </wp:positionH>
              <wp:positionV relativeFrom="paragraph">
                <wp:posOffset>-447675</wp:posOffset>
              </wp:positionV>
              <wp:extent cx="666750" cy="885825"/>
              <wp:effectExtent l="0" t="0" r="19050" b="28575"/>
              <wp:wrapNone/>
              <wp:docPr id="5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1.25pt;margin-top:-35.2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" fillcolor="#19a5b5" strokecolor="#19a5b5" strokeweight="2pt">
              <v:path arrowok="t"/>
            </v:rect>
          </w:pict>
        </mc:Fallback>
      </mc:AlternateContent>
    </w:r>
    <w:r w:rsidR="00431741" w:rsidRPr="00431741">
      <w:rPr>
        <w:color w:val="000000" w:themeColor="text1"/>
      </w:rPr>
      <w:t>Grades and Student Progress</w:t>
    </w:r>
    <w:r w:rsidR="00E95B42" w:rsidRPr="00431741">
      <w:rPr>
        <w:color w:val="000000" w:themeColor="tex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CFA"/>
    <w:multiLevelType w:val="hybridMultilevel"/>
    <w:tmpl w:val="E1C4B23C"/>
    <w:lvl w:ilvl="0" w:tplc="46720916">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2E0490"/>
    <w:multiLevelType w:val="hybridMultilevel"/>
    <w:tmpl w:val="0C36D4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C66541D"/>
    <w:multiLevelType w:val="hybridMultilevel"/>
    <w:tmpl w:val="B74EA7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31A471D"/>
    <w:multiLevelType w:val="hybridMultilevel"/>
    <w:tmpl w:val="73A857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95525B5"/>
    <w:multiLevelType w:val="hybridMultilevel"/>
    <w:tmpl w:val="A1EED1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AB53FC9"/>
    <w:multiLevelType w:val="hybridMultilevel"/>
    <w:tmpl w:val="79E856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4226318"/>
    <w:multiLevelType w:val="hybridMultilevel"/>
    <w:tmpl w:val="C29A49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5BC4CAF"/>
    <w:multiLevelType w:val="hybridMultilevel"/>
    <w:tmpl w:val="4F967B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E867B09"/>
    <w:multiLevelType w:val="hybridMultilevel"/>
    <w:tmpl w:val="3CDC4D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0044158"/>
    <w:multiLevelType w:val="hybridMultilevel"/>
    <w:tmpl w:val="AE4639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60A4932"/>
    <w:multiLevelType w:val="hybridMultilevel"/>
    <w:tmpl w:val="B74EA7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10"/>
  </w:num>
  <w:num w:numId="4">
    <w:abstractNumId w:val="6"/>
  </w:num>
  <w:num w:numId="5">
    <w:abstractNumId w:val="0"/>
  </w:num>
  <w:num w:numId="6">
    <w:abstractNumId w:val="7"/>
  </w:num>
  <w:num w:numId="7">
    <w:abstractNumId w:val="4"/>
  </w:num>
  <w:num w:numId="8">
    <w:abstractNumId w:val="8"/>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B42"/>
    <w:rsid w:val="000233BB"/>
    <w:rsid w:val="000B292E"/>
    <w:rsid w:val="00103764"/>
    <w:rsid w:val="00115F88"/>
    <w:rsid w:val="001272F8"/>
    <w:rsid w:val="00127C4E"/>
    <w:rsid w:val="001415CC"/>
    <w:rsid w:val="001638DF"/>
    <w:rsid w:val="00191036"/>
    <w:rsid w:val="001A6E8B"/>
    <w:rsid w:val="001C4899"/>
    <w:rsid w:val="001D1097"/>
    <w:rsid w:val="001E3FFD"/>
    <w:rsid w:val="00214DFF"/>
    <w:rsid w:val="0022335B"/>
    <w:rsid w:val="00272E9E"/>
    <w:rsid w:val="00282E75"/>
    <w:rsid w:val="00292304"/>
    <w:rsid w:val="002A2311"/>
    <w:rsid w:val="002B5290"/>
    <w:rsid w:val="002D309D"/>
    <w:rsid w:val="002F1408"/>
    <w:rsid w:val="002F6184"/>
    <w:rsid w:val="0033080D"/>
    <w:rsid w:val="00330EED"/>
    <w:rsid w:val="003C1FA9"/>
    <w:rsid w:val="00404442"/>
    <w:rsid w:val="0040543B"/>
    <w:rsid w:val="0042465D"/>
    <w:rsid w:val="00431741"/>
    <w:rsid w:val="00487225"/>
    <w:rsid w:val="004C32D2"/>
    <w:rsid w:val="004C5E84"/>
    <w:rsid w:val="004E5355"/>
    <w:rsid w:val="004F786F"/>
    <w:rsid w:val="005110D3"/>
    <w:rsid w:val="00531109"/>
    <w:rsid w:val="00553EE2"/>
    <w:rsid w:val="00555CD3"/>
    <w:rsid w:val="005803E5"/>
    <w:rsid w:val="005902FF"/>
    <w:rsid w:val="005B4192"/>
    <w:rsid w:val="005B419C"/>
    <w:rsid w:val="005D2CF4"/>
    <w:rsid w:val="005F498D"/>
    <w:rsid w:val="00602255"/>
    <w:rsid w:val="00633E09"/>
    <w:rsid w:val="006519B0"/>
    <w:rsid w:val="00662244"/>
    <w:rsid w:val="0069477F"/>
    <w:rsid w:val="0069749B"/>
    <w:rsid w:val="006B2996"/>
    <w:rsid w:val="006F22B4"/>
    <w:rsid w:val="007072C3"/>
    <w:rsid w:val="007A1B5D"/>
    <w:rsid w:val="007D1C39"/>
    <w:rsid w:val="007D3D90"/>
    <w:rsid w:val="007F2785"/>
    <w:rsid w:val="008129FF"/>
    <w:rsid w:val="00814B4A"/>
    <w:rsid w:val="008267EC"/>
    <w:rsid w:val="0083360D"/>
    <w:rsid w:val="00845DB0"/>
    <w:rsid w:val="0085798A"/>
    <w:rsid w:val="00872F22"/>
    <w:rsid w:val="008B5BB6"/>
    <w:rsid w:val="008D1922"/>
    <w:rsid w:val="0092670B"/>
    <w:rsid w:val="00927654"/>
    <w:rsid w:val="00935508"/>
    <w:rsid w:val="00940D36"/>
    <w:rsid w:val="00943E87"/>
    <w:rsid w:val="00985032"/>
    <w:rsid w:val="009C5A63"/>
    <w:rsid w:val="009D0A16"/>
    <w:rsid w:val="009E276F"/>
    <w:rsid w:val="009E2EB5"/>
    <w:rsid w:val="009F57DE"/>
    <w:rsid w:val="00A32434"/>
    <w:rsid w:val="00A57249"/>
    <w:rsid w:val="00A82DB4"/>
    <w:rsid w:val="00A85C88"/>
    <w:rsid w:val="00A91D9C"/>
    <w:rsid w:val="00A94345"/>
    <w:rsid w:val="00B13041"/>
    <w:rsid w:val="00B17564"/>
    <w:rsid w:val="00B34412"/>
    <w:rsid w:val="00B36548"/>
    <w:rsid w:val="00B64DEF"/>
    <w:rsid w:val="00B736FB"/>
    <w:rsid w:val="00C034BD"/>
    <w:rsid w:val="00C165E3"/>
    <w:rsid w:val="00C37B9F"/>
    <w:rsid w:val="00C414D6"/>
    <w:rsid w:val="00C4751D"/>
    <w:rsid w:val="00C51E33"/>
    <w:rsid w:val="00C706F7"/>
    <w:rsid w:val="00C878C5"/>
    <w:rsid w:val="00C92096"/>
    <w:rsid w:val="00CA2C6F"/>
    <w:rsid w:val="00CA3999"/>
    <w:rsid w:val="00D03211"/>
    <w:rsid w:val="00D03CAF"/>
    <w:rsid w:val="00D11F25"/>
    <w:rsid w:val="00D15100"/>
    <w:rsid w:val="00D47FB3"/>
    <w:rsid w:val="00D52927"/>
    <w:rsid w:val="00DA1745"/>
    <w:rsid w:val="00DA70A3"/>
    <w:rsid w:val="00DA7E36"/>
    <w:rsid w:val="00E20D97"/>
    <w:rsid w:val="00E21679"/>
    <w:rsid w:val="00E25A6E"/>
    <w:rsid w:val="00E62BEF"/>
    <w:rsid w:val="00E95B42"/>
    <w:rsid w:val="00EE3D78"/>
    <w:rsid w:val="00F22F5B"/>
    <w:rsid w:val="00F85B5B"/>
    <w:rsid w:val="00FD4676"/>
    <w:rsid w:val="00FE3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A63"/>
    <w:rPr>
      <w:rFonts w:eastAsiaTheme="minorEastAsia" w:cs="Times New Roman"/>
    </w:rPr>
  </w:style>
  <w:style w:type="paragraph" w:styleId="Heading1">
    <w:name w:val="heading 1"/>
    <w:basedOn w:val="Normal"/>
    <w:next w:val="Normal"/>
    <w:link w:val="Heading1Char"/>
    <w:uiPriority w:val="9"/>
    <w:qFormat/>
    <w:rsid w:val="009C5A63"/>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C5A63"/>
    <w:pPr>
      <w:keepNext/>
      <w:keepLines/>
      <w:spacing w:before="200" w:after="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C5A63"/>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C5A63"/>
    <w:rPr>
      <w:rFonts w:asciiTheme="majorHAnsi" w:eastAsiaTheme="majorEastAsia" w:hAnsiTheme="majorHAnsi" w:cs="Times New Roman"/>
      <w:b/>
      <w:bCs/>
      <w:color w:val="4F81BD" w:themeColor="accent1"/>
      <w:sz w:val="26"/>
      <w:szCs w:val="26"/>
    </w:rPr>
  </w:style>
  <w:style w:type="character" w:styleId="Hyperlink">
    <w:name w:val="Hyperlink"/>
    <w:basedOn w:val="DefaultParagraphFont"/>
    <w:uiPriority w:val="99"/>
    <w:unhideWhenUsed/>
    <w:rsid w:val="009C5A63"/>
    <w:rPr>
      <w:rFonts w:cs="Times New Roman"/>
      <w:color w:val="0000FF" w:themeColor="hyperlink"/>
      <w:u w:val="single"/>
    </w:rPr>
  </w:style>
  <w:style w:type="paragraph" w:styleId="Footer">
    <w:name w:val="footer"/>
    <w:basedOn w:val="Normal"/>
    <w:link w:val="FooterChar"/>
    <w:uiPriority w:val="99"/>
    <w:unhideWhenUsed/>
    <w:rsid w:val="009C5A6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C5A63"/>
    <w:rPr>
      <w:rFonts w:eastAsiaTheme="minorEastAsia" w:cs="Times New Roman"/>
    </w:rPr>
  </w:style>
  <w:style w:type="paragraph" w:styleId="ListParagraph">
    <w:name w:val="List Paragraph"/>
    <w:basedOn w:val="Normal"/>
    <w:uiPriority w:val="34"/>
    <w:qFormat/>
    <w:rsid w:val="009C5A63"/>
    <w:pPr>
      <w:ind w:left="720"/>
      <w:contextualSpacing/>
    </w:pPr>
    <w:rPr>
      <w:rFonts w:eastAsia="Times New Roman"/>
    </w:rPr>
  </w:style>
  <w:style w:type="paragraph" w:styleId="BalloonText">
    <w:name w:val="Balloon Text"/>
    <w:basedOn w:val="Normal"/>
    <w:link w:val="BalloonTextChar"/>
    <w:uiPriority w:val="99"/>
    <w:semiHidden/>
    <w:unhideWhenUsed/>
    <w:rsid w:val="009C5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5A63"/>
    <w:rPr>
      <w:rFonts w:ascii="Tahoma" w:eastAsiaTheme="minorEastAsia" w:hAnsi="Tahoma" w:cs="Tahoma"/>
      <w:sz w:val="16"/>
      <w:szCs w:val="16"/>
    </w:rPr>
  </w:style>
  <w:style w:type="paragraph" w:styleId="Header">
    <w:name w:val="header"/>
    <w:basedOn w:val="Normal"/>
    <w:link w:val="HeaderChar"/>
    <w:uiPriority w:val="99"/>
    <w:unhideWhenUsed/>
    <w:rsid w:val="00E95B4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95B42"/>
    <w:rPr>
      <w:rFonts w:eastAsiaTheme="minorEastAsia" w:cs="Times New Roman"/>
    </w:rPr>
  </w:style>
  <w:style w:type="character" w:styleId="Strong">
    <w:name w:val="Strong"/>
    <w:basedOn w:val="DefaultParagraphFont"/>
    <w:uiPriority w:val="22"/>
    <w:qFormat/>
    <w:rsid w:val="002F6184"/>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A63"/>
    <w:rPr>
      <w:rFonts w:eastAsiaTheme="minorEastAsia" w:cs="Times New Roman"/>
    </w:rPr>
  </w:style>
  <w:style w:type="paragraph" w:styleId="Heading1">
    <w:name w:val="heading 1"/>
    <w:basedOn w:val="Normal"/>
    <w:next w:val="Normal"/>
    <w:link w:val="Heading1Char"/>
    <w:uiPriority w:val="9"/>
    <w:qFormat/>
    <w:rsid w:val="009C5A63"/>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C5A63"/>
    <w:pPr>
      <w:keepNext/>
      <w:keepLines/>
      <w:spacing w:before="200" w:after="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C5A63"/>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C5A63"/>
    <w:rPr>
      <w:rFonts w:asciiTheme="majorHAnsi" w:eastAsiaTheme="majorEastAsia" w:hAnsiTheme="majorHAnsi" w:cs="Times New Roman"/>
      <w:b/>
      <w:bCs/>
      <w:color w:val="4F81BD" w:themeColor="accent1"/>
      <w:sz w:val="26"/>
      <w:szCs w:val="26"/>
    </w:rPr>
  </w:style>
  <w:style w:type="character" w:styleId="Hyperlink">
    <w:name w:val="Hyperlink"/>
    <w:basedOn w:val="DefaultParagraphFont"/>
    <w:uiPriority w:val="99"/>
    <w:unhideWhenUsed/>
    <w:rsid w:val="009C5A63"/>
    <w:rPr>
      <w:rFonts w:cs="Times New Roman"/>
      <w:color w:val="0000FF" w:themeColor="hyperlink"/>
      <w:u w:val="single"/>
    </w:rPr>
  </w:style>
  <w:style w:type="paragraph" w:styleId="Footer">
    <w:name w:val="footer"/>
    <w:basedOn w:val="Normal"/>
    <w:link w:val="FooterChar"/>
    <w:uiPriority w:val="99"/>
    <w:unhideWhenUsed/>
    <w:rsid w:val="009C5A6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C5A63"/>
    <w:rPr>
      <w:rFonts w:eastAsiaTheme="minorEastAsia" w:cs="Times New Roman"/>
    </w:rPr>
  </w:style>
  <w:style w:type="paragraph" w:styleId="ListParagraph">
    <w:name w:val="List Paragraph"/>
    <w:basedOn w:val="Normal"/>
    <w:uiPriority w:val="34"/>
    <w:qFormat/>
    <w:rsid w:val="009C5A63"/>
    <w:pPr>
      <w:ind w:left="720"/>
      <w:contextualSpacing/>
    </w:pPr>
    <w:rPr>
      <w:rFonts w:eastAsia="Times New Roman"/>
    </w:rPr>
  </w:style>
  <w:style w:type="paragraph" w:styleId="BalloonText">
    <w:name w:val="Balloon Text"/>
    <w:basedOn w:val="Normal"/>
    <w:link w:val="BalloonTextChar"/>
    <w:uiPriority w:val="99"/>
    <w:semiHidden/>
    <w:unhideWhenUsed/>
    <w:rsid w:val="009C5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5A63"/>
    <w:rPr>
      <w:rFonts w:ascii="Tahoma" w:eastAsiaTheme="minorEastAsia" w:hAnsi="Tahoma" w:cs="Tahoma"/>
      <w:sz w:val="16"/>
      <w:szCs w:val="16"/>
    </w:rPr>
  </w:style>
  <w:style w:type="paragraph" w:styleId="Header">
    <w:name w:val="header"/>
    <w:basedOn w:val="Normal"/>
    <w:link w:val="HeaderChar"/>
    <w:uiPriority w:val="99"/>
    <w:unhideWhenUsed/>
    <w:rsid w:val="00E95B4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95B42"/>
    <w:rPr>
      <w:rFonts w:eastAsiaTheme="minorEastAsia" w:cs="Times New Roman"/>
    </w:rPr>
  </w:style>
  <w:style w:type="character" w:styleId="Strong">
    <w:name w:val="Strong"/>
    <w:basedOn w:val="DefaultParagraphFont"/>
    <w:uiPriority w:val="22"/>
    <w:qFormat/>
    <w:rsid w:val="002F618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rown\Desktop\template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template1</Template>
  <TotalTime>1972</TotalTime>
  <Pages>20</Pages>
  <Words>1136</Words>
  <Characters>5438</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Grades and Student Progress</vt:lpstr>
    </vt:vector>
  </TitlesOfParts>
  <Company>Brazosport College</Company>
  <LinksUpToDate>false</LinksUpToDate>
  <CharactersWithSpaces>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Grades and Student Progress</dc:title>
  <dc:creator>Brazosport College</dc:creator>
  <cp:lastModifiedBy>Administrator</cp:lastModifiedBy>
  <cp:revision>10</cp:revision>
  <cp:lastPrinted>2013-09-03T18:16:00Z</cp:lastPrinted>
  <dcterms:created xsi:type="dcterms:W3CDTF">2017-07-14T15:23:00Z</dcterms:created>
  <dcterms:modified xsi:type="dcterms:W3CDTF">2018-05-16T22:49:00Z</dcterms:modified>
</cp:coreProperties>
</file>