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AED" w:rsidRPr="001D24F6" w:rsidRDefault="00E42AED" w:rsidP="00545780">
      <w:pPr>
        <w:pBdr>
          <w:bottom w:val="single" w:sz="4" w:space="1" w:color="auto"/>
        </w:pBdr>
        <w:rPr>
          <w:b/>
          <w:i/>
          <w:iCs/>
        </w:rPr>
      </w:pPr>
      <w:r w:rsidRPr="001D24F6">
        <w:rPr>
          <w:i/>
        </w:rPr>
        <w:t xml:space="preserve"> </w:t>
      </w:r>
      <w:r w:rsidRPr="001D24F6">
        <w:rPr>
          <w:b/>
          <w:i/>
          <w:iCs/>
        </w:rPr>
        <w:t xml:space="preserve">Creating questions in the </w:t>
      </w:r>
      <w:r w:rsidR="00297BFB" w:rsidRPr="001D24F6">
        <w:rPr>
          <w:b/>
          <w:i/>
          <w:iCs/>
        </w:rPr>
        <w:t xml:space="preserve">Question </w:t>
      </w:r>
      <w:r w:rsidRPr="001D24F6">
        <w:rPr>
          <w:b/>
          <w:i/>
          <w:iCs/>
        </w:rPr>
        <w:t>Library allows you to share questions among quizzes and choose sets of questions to be added to a quiz. Creating sections of questions in the Question Library helps to organize, manage and edit questions at a later date.</w:t>
      </w:r>
    </w:p>
    <w:p w:rsidR="00345932" w:rsidRDefault="00345932" w:rsidP="00E42AED">
      <w:pPr>
        <w:rPr>
          <w:b/>
        </w:rPr>
      </w:pPr>
      <w:r>
        <w:rPr>
          <w:b/>
        </w:rPr>
        <w:t>Creating questions in the Question Library</w:t>
      </w:r>
    </w:p>
    <w:p w:rsidR="00555017" w:rsidRPr="00345932" w:rsidRDefault="00345932" w:rsidP="00E42AED">
      <w:pPr>
        <w:rPr>
          <w:i/>
        </w:rPr>
      </w:pPr>
      <w:r w:rsidRPr="00345932">
        <w:rPr>
          <w:i/>
        </w:rPr>
        <w:t>Creating</w:t>
      </w:r>
      <w:r w:rsidR="00555017" w:rsidRPr="00345932">
        <w:rPr>
          <w:i/>
        </w:rPr>
        <w:t xml:space="preserve"> </w:t>
      </w:r>
      <w:r>
        <w:rPr>
          <w:i/>
        </w:rPr>
        <w:t xml:space="preserve">Sections </w:t>
      </w:r>
    </w:p>
    <w:p w:rsidR="00E42AED" w:rsidRPr="00E42AED" w:rsidRDefault="00E42AED" w:rsidP="00E42AED">
      <w:r w:rsidRPr="00E42AED">
        <w:t xml:space="preserve">1. Select </w:t>
      </w:r>
      <w:r w:rsidRPr="00E42AED">
        <w:rPr>
          <w:b/>
        </w:rPr>
        <w:t>Quizzes</w:t>
      </w:r>
      <w:r w:rsidRPr="00E42AED">
        <w:t xml:space="preserve"> from the Assessments drop-down menu on the </w:t>
      </w:r>
      <w:proofErr w:type="spellStart"/>
      <w:r w:rsidRPr="00E42AED">
        <w:t>navbar</w:t>
      </w:r>
      <w:proofErr w:type="spellEnd"/>
      <w:r w:rsidRPr="00E42AED">
        <w:t>.</w:t>
      </w:r>
    </w:p>
    <w:p w:rsidR="00E42AED" w:rsidRDefault="00555017" w:rsidP="00E42AED">
      <w:r>
        <w:rPr>
          <w:noProof/>
        </w:rPr>
        <w:drawing>
          <wp:inline distT="0" distB="0" distL="0" distR="0">
            <wp:extent cx="4593265" cy="2817717"/>
            <wp:effectExtent l="0" t="0" r="0" b="1905"/>
            <wp:docPr id="5" name="Picture 5" descr="C:\Users\bbrown\AppData\Local\Temp\SNAGHTMLaf9a5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brown\AppData\Local\Temp\SNAGHTMLaf9a5e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445" cy="281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932" w:rsidRPr="00E42AED" w:rsidRDefault="00345932" w:rsidP="00E42AED"/>
    <w:p w:rsidR="00E42AED" w:rsidRPr="00E42AED" w:rsidRDefault="00E42AED" w:rsidP="00E42AED">
      <w:r w:rsidRPr="00E42AED">
        <w:t xml:space="preserve">2. Enter the Question Library by selecting the </w:t>
      </w:r>
      <w:r w:rsidRPr="00E42AED">
        <w:rPr>
          <w:b/>
        </w:rPr>
        <w:t>Question Library</w:t>
      </w:r>
      <w:r w:rsidRPr="00E42AED">
        <w:t xml:space="preserve"> link located underneath the </w:t>
      </w:r>
      <w:proofErr w:type="spellStart"/>
      <w:r w:rsidRPr="00E42AED">
        <w:t>Navbar</w:t>
      </w:r>
      <w:proofErr w:type="spellEnd"/>
      <w:r w:rsidRPr="00E42AED">
        <w:t>.</w:t>
      </w:r>
    </w:p>
    <w:p w:rsidR="00E42AED" w:rsidRDefault="001D21A9" w:rsidP="00E42AED">
      <w:r>
        <w:rPr>
          <w:noProof/>
        </w:rPr>
        <w:drawing>
          <wp:inline distT="0" distB="0" distL="0" distR="0" wp14:anchorId="37FB843F" wp14:editId="63CD047D">
            <wp:extent cx="4705350" cy="172023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4762" cy="172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932" w:rsidRDefault="00345932" w:rsidP="00E42AED"/>
    <w:p w:rsidR="00345932" w:rsidRPr="00E42AED" w:rsidRDefault="00345932" w:rsidP="00E42AED"/>
    <w:p w:rsidR="00E42AED" w:rsidRPr="00E42AED" w:rsidRDefault="00E42AED" w:rsidP="00E42AED">
      <w:r w:rsidRPr="00E42AED">
        <w:lastRenderedPageBreak/>
        <w:t xml:space="preserve">3. Click the </w:t>
      </w:r>
      <w:r w:rsidRPr="00E42AED">
        <w:rPr>
          <w:b/>
        </w:rPr>
        <w:t>New</w:t>
      </w:r>
      <w:r w:rsidRPr="00E42AED">
        <w:t xml:space="preserve"> button.</w:t>
      </w:r>
    </w:p>
    <w:p w:rsidR="00555017" w:rsidRPr="00E42AED" w:rsidRDefault="001D21A9" w:rsidP="00E42AED">
      <w:r>
        <w:rPr>
          <w:noProof/>
        </w:rPr>
        <w:drawing>
          <wp:inline distT="0" distB="0" distL="0" distR="0" wp14:anchorId="6B945015" wp14:editId="7C21FD16">
            <wp:extent cx="5922144" cy="1752600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2144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2AED" w:rsidRPr="00E42AED">
        <w:t xml:space="preserve"> </w:t>
      </w:r>
    </w:p>
    <w:p w:rsidR="00E42AED" w:rsidRPr="00E42AED" w:rsidRDefault="00E42AED" w:rsidP="00E42AED">
      <w:r w:rsidRPr="00E42AED">
        <w:t xml:space="preserve">4. Select the </w:t>
      </w:r>
      <w:r w:rsidRPr="00E42AED">
        <w:rPr>
          <w:b/>
        </w:rPr>
        <w:t>Section</w:t>
      </w:r>
      <w:r w:rsidRPr="00E42AED">
        <w:t xml:space="preserve"> link.</w:t>
      </w:r>
    </w:p>
    <w:p w:rsidR="00E42AED" w:rsidRDefault="001D21A9" w:rsidP="00E42AED">
      <w:r>
        <w:rPr>
          <w:noProof/>
        </w:rPr>
        <w:drawing>
          <wp:inline distT="0" distB="0" distL="0" distR="0" wp14:anchorId="19202265" wp14:editId="673A53F0">
            <wp:extent cx="3983464" cy="389572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7825" cy="389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932" w:rsidRDefault="00345932" w:rsidP="00E42AED"/>
    <w:p w:rsidR="00345932" w:rsidRDefault="00345932" w:rsidP="00E42AED"/>
    <w:p w:rsidR="00345932" w:rsidRDefault="00345932" w:rsidP="00E42AED"/>
    <w:p w:rsidR="00345932" w:rsidRPr="00E42AED" w:rsidRDefault="00345932" w:rsidP="00E42AED"/>
    <w:p w:rsidR="00E42AED" w:rsidRPr="00E42AED" w:rsidRDefault="00E42AED" w:rsidP="00E42AED">
      <w:r w:rsidRPr="00E42AED">
        <w:lastRenderedPageBreak/>
        <w:t xml:space="preserve">5. Enter a </w:t>
      </w:r>
      <w:r w:rsidRPr="00E42AED">
        <w:rPr>
          <w:b/>
        </w:rPr>
        <w:t xml:space="preserve">Section </w:t>
      </w:r>
      <w:r w:rsidR="006046FD">
        <w:rPr>
          <w:b/>
        </w:rPr>
        <w:t>Title</w:t>
      </w:r>
      <w:r w:rsidRPr="00E42AED">
        <w:t xml:space="preserve"> (</w:t>
      </w:r>
      <w:r w:rsidRPr="00F47FE8">
        <w:rPr>
          <w:color w:val="FF0000"/>
        </w:rPr>
        <w:t>1</w:t>
      </w:r>
      <w:r w:rsidRPr="00E42AED">
        <w:t>) such as “multiple-choice questions” or “unit 1 questions</w:t>
      </w:r>
      <w:r w:rsidR="006046FD">
        <w:t xml:space="preserve">”.  </w:t>
      </w:r>
      <w:r w:rsidRPr="00E42AED">
        <w:t xml:space="preserve">If desired, enter </w:t>
      </w:r>
      <w:r w:rsidR="006046FD">
        <w:rPr>
          <w:b/>
        </w:rPr>
        <w:t>Section Text</w:t>
      </w:r>
      <w:r w:rsidRPr="00E42AED">
        <w:t xml:space="preserve"> (</w:t>
      </w:r>
      <w:r w:rsidRPr="00F47FE8">
        <w:rPr>
          <w:color w:val="FF0000"/>
        </w:rPr>
        <w:t>2</w:t>
      </w:r>
      <w:r w:rsidRPr="00E42AED">
        <w:t xml:space="preserve">) as a </w:t>
      </w:r>
      <w:r w:rsidR="006046FD">
        <w:t>description</w:t>
      </w:r>
      <w:r w:rsidRPr="00E42AED">
        <w:t xml:space="preserve"> about what is </w:t>
      </w:r>
      <w:r w:rsidR="006046FD">
        <w:t xml:space="preserve">contained </w:t>
      </w:r>
      <w:r w:rsidRPr="00E42AED">
        <w:t xml:space="preserve">in </w:t>
      </w:r>
      <w:r w:rsidR="006046FD">
        <w:t>the</w:t>
      </w:r>
      <w:r w:rsidRPr="00E42AED">
        <w:t xml:space="preserve"> section</w:t>
      </w:r>
      <w:r w:rsidR="006046FD">
        <w:t xml:space="preserve"> and click the </w:t>
      </w:r>
      <w:r w:rsidR="006046FD" w:rsidRPr="006046FD">
        <w:rPr>
          <w:b/>
        </w:rPr>
        <w:t>Save</w:t>
      </w:r>
      <w:r w:rsidR="006046FD">
        <w:t xml:space="preserve"> button (</w:t>
      </w:r>
      <w:r w:rsidR="006046FD" w:rsidRPr="006046FD">
        <w:rPr>
          <w:color w:val="FF0000"/>
        </w:rPr>
        <w:t>3</w:t>
      </w:r>
      <w:r w:rsidR="006046FD">
        <w:t>)</w:t>
      </w:r>
      <w:r w:rsidRPr="00E42AED">
        <w:t xml:space="preserve">. </w:t>
      </w:r>
    </w:p>
    <w:p w:rsidR="00E42AED" w:rsidRPr="00E42AED" w:rsidRDefault="006046FD" w:rsidP="00641B7B">
      <w:pPr>
        <w:jc w:val="center"/>
      </w:pPr>
      <w:r>
        <w:rPr>
          <w:noProof/>
        </w:rPr>
        <w:drawing>
          <wp:inline distT="0" distB="0" distL="0" distR="0">
            <wp:extent cx="5943600" cy="3100247"/>
            <wp:effectExtent l="0" t="0" r="0" b="5080"/>
            <wp:docPr id="33" name="Picture 33" descr="C:\Users\bbrown\AppData\Local\Temp\SNAGHTML98f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brown\AppData\Local\Temp\SNAGHTML98f34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767" w:rsidRPr="00E42AED" w:rsidRDefault="00EE5767" w:rsidP="00E42AED"/>
    <w:p w:rsidR="00E42AED" w:rsidRPr="00E42AED" w:rsidRDefault="00E42AED" w:rsidP="00E42AED">
      <w:r w:rsidRPr="00E42AED">
        <w:t>7. To add questions to the new Question Library section click on the section’s name text link.</w:t>
      </w:r>
    </w:p>
    <w:p w:rsidR="00E42AED" w:rsidRDefault="00641B7B" w:rsidP="00E42AED">
      <w:r>
        <w:rPr>
          <w:noProof/>
        </w:rPr>
        <w:drawing>
          <wp:inline distT="0" distB="0" distL="0" distR="0" wp14:anchorId="0C84487C" wp14:editId="1011CBF2">
            <wp:extent cx="4667250" cy="1849946"/>
            <wp:effectExtent l="0" t="0" r="0" b="0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3687" cy="185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6FD" w:rsidRDefault="006046FD" w:rsidP="00E42AED"/>
    <w:p w:rsidR="006046FD" w:rsidRDefault="006046FD" w:rsidP="00E42AED"/>
    <w:p w:rsidR="006046FD" w:rsidRDefault="006046FD" w:rsidP="00E42AED"/>
    <w:p w:rsidR="006046FD" w:rsidRDefault="006046FD" w:rsidP="00E42AED"/>
    <w:p w:rsidR="006046FD" w:rsidRPr="00E42AED" w:rsidRDefault="006046FD" w:rsidP="00E42AED"/>
    <w:p w:rsidR="00E42AED" w:rsidRPr="00E42AED" w:rsidRDefault="00557E24" w:rsidP="00E42AED">
      <w:r>
        <w:lastRenderedPageBreak/>
        <w:t>8</w:t>
      </w:r>
      <w:r w:rsidR="00E42AED" w:rsidRPr="00E42AED">
        <w:t xml:space="preserve">. Use the </w:t>
      </w:r>
      <w:r w:rsidR="00E42AED" w:rsidRPr="00E42AED">
        <w:rPr>
          <w:b/>
        </w:rPr>
        <w:t>New</w:t>
      </w:r>
      <w:r w:rsidR="00E42AED" w:rsidRPr="00E42AED">
        <w:t xml:space="preserve"> pull down menu to select a question type. </w:t>
      </w:r>
    </w:p>
    <w:p w:rsidR="00557E24" w:rsidRDefault="00485F1C" w:rsidP="00485F1C">
      <w:pPr>
        <w:jc w:val="center"/>
      </w:pPr>
      <w:r>
        <w:rPr>
          <w:noProof/>
        </w:rPr>
        <w:drawing>
          <wp:inline distT="0" distB="0" distL="0" distR="0" wp14:anchorId="60ABEFBF" wp14:editId="485D40F1">
            <wp:extent cx="2736808" cy="2676525"/>
            <wp:effectExtent l="0" t="0" r="6985" b="0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0557" cy="2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132" w:rsidRPr="00E42AED" w:rsidRDefault="00F24132" w:rsidP="00485F1C">
      <w:pPr>
        <w:jc w:val="center"/>
      </w:pPr>
    </w:p>
    <w:p w:rsidR="00E42AED" w:rsidRDefault="00E42AED" w:rsidP="00E42AED">
      <w:pPr>
        <w:rPr>
          <w:i/>
          <w:iCs/>
        </w:rPr>
      </w:pPr>
      <w:r w:rsidRPr="00E42AED">
        <w:rPr>
          <w:i/>
          <w:iCs/>
        </w:rPr>
        <w:t xml:space="preserve">The following section describes how to create True/False, Multiple-choice, Matching, Short Answer and </w:t>
      </w:r>
      <w:r w:rsidR="000A68A4">
        <w:rPr>
          <w:i/>
          <w:iCs/>
        </w:rPr>
        <w:t xml:space="preserve">Written Response </w:t>
      </w:r>
      <w:r w:rsidRPr="00E42AED">
        <w:rPr>
          <w:i/>
          <w:iCs/>
        </w:rPr>
        <w:t xml:space="preserve">question types. </w:t>
      </w:r>
    </w:p>
    <w:p w:rsidR="00EE5767" w:rsidRPr="00EE5767" w:rsidRDefault="00EE5767" w:rsidP="00E42AED">
      <w:pPr>
        <w:rPr>
          <w:iCs/>
        </w:rPr>
      </w:pPr>
      <w:r w:rsidRPr="00394D42">
        <w:rPr>
          <w:b/>
          <w:iCs/>
          <w:color w:val="FF0000"/>
        </w:rPr>
        <w:t>NOTE</w:t>
      </w:r>
      <w:r>
        <w:rPr>
          <w:iCs/>
        </w:rPr>
        <w:t xml:space="preserve">: Clicking </w:t>
      </w:r>
      <w:r w:rsidR="00394D42">
        <w:rPr>
          <w:iCs/>
        </w:rPr>
        <w:t>on</w:t>
      </w:r>
      <w:r>
        <w:rPr>
          <w:iCs/>
        </w:rPr>
        <w:t xml:space="preserve"> the </w:t>
      </w:r>
      <w:r w:rsidRPr="00EE5767">
        <w:rPr>
          <w:i/>
          <w:iCs/>
        </w:rPr>
        <w:t>Question Text</w:t>
      </w:r>
      <w:r>
        <w:rPr>
          <w:iCs/>
        </w:rPr>
        <w:t xml:space="preserve"> or </w:t>
      </w:r>
      <w:r w:rsidR="00394D42" w:rsidRPr="00394D42">
        <w:rPr>
          <w:i/>
          <w:iCs/>
        </w:rPr>
        <w:t>Answers choice</w:t>
      </w:r>
      <w:r w:rsidR="00394D42">
        <w:rPr>
          <w:iCs/>
        </w:rPr>
        <w:t xml:space="preserve"> (MC questions) fields will produce the toolbar that allows you to format text, inset links &amp; images, and more.</w:t>
      </w:r>
    </w:p>
    <w:p w:rsidR="00E42AED" w:rsidRDefault="00394D42" w:rsidP="00394D42">
      <w:pPr>
        <w:jc w:val="center"/>
        <w:rPr>
          <w:i/>
          <w:iCs/>
          <w:sz w:val="4"/>
          <w:szCs w:val="4"/>
        </w:rPr>
      </w:pPr>
      <w:r>
        <w:rPr>
          <w:noProof/>
        </w:rPr>
        <w:drawing>
          <wp:inline distT="0" distB="0" distL="0" distR="0">
            <wp:extent cx="4600575" cy="1951927"/>
            <wp:effectExtent l="0" t="0" r="0" b="0"/>
            <wp:docPr id="15" name="Picture 15" descr="C:\Users\bbrown\AppData\Local\Temp\SNAGHTML5e0f6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brown\AppData\Local\Temp\SNAGHTML5e0f67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916" cy="195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8A4" w:rsidRDefault="000A68A4" w:rsidP="00394D42">
      <w:pPr>
        <w:jc w:val="center"/>
        <w:rPr>
          <w:i/>
          <w:iCs/>
          <w:sz w:val="4"/>
          <w:szCs w:val="4"/>
        </w:rPr>
      </w:pPr>
    </w:p>
    <w:p w:rsidR="000A68A4" w:rsidRDefault="000A68A4" w:rsidP="00394D42">
      <w:pPr>
        <w:jc w:val="center"/>
        <w:rPr>
          <w:i/>
          <w:iCs/>
          <w:sz w:val="4"/>
          <w:szCs w:val="4"/>
        </w:rPr>
      </w:pPr>
    </w:p>
    <w:p w:rsidR="000A68A4" w:rsidRDefault="000A68A4" w:rsidP="00394D42">
      <w:pPr>
        <w:jc w:val="center"/>
        <w:rPr>
          <w:i/>
          <w:iCs/>
          <w:sz w:val="4"/>
          <w:szCs w:val="4"/>
        </w:rPr>
      </w:pPr>
    </w:p>
    <w:p w:rsidR="000A68A4" w:rsidRDefault="000A68A4" w:rsidP="00394D42">
      <w:pPr>
        <w:jc w:val="center"/>
        <w:rPr>
          <w:i/>
          <w:iCs/>
          <w:sz w:val="4"/>
          <w:szCs w:val="4"/>
        </w:rPr>
      </w:pPr>
    </w:p>
    <w:p w:rsidR="000A68A4" w:rsidRDefault="000A68A4" w:rsidP="00394D42">
      <w:pPr>
        <w:jc w:val="center"/>
        <w:rPr>
          <w:i/>
          <w:iCs/>
          <w:sz w:val="4"/>
          <w:szCs w:val="4"/>
        </w:rPr>
      </w:pPr>
    </w:p>
    <w:p w:rsidR="000A68A4" w:rsidRDefault="000A68A4" w:rsidP="00394D42">
      <w:pPr>
        <w:jc w:val="center"/>
        <w:rPr>
          <w:i/>
          <w:iCs/>
          <w:sz w:val="4"/>
          <w:szCs w:val="4"/>
        </w:rPr>
      </w:pPr>
    </w:p>
    <w:p w:rsidR="000A68A4" w:rsidRDefault="000A68A4" w:rsidP="00394D42">
      <w:pPr>
        <w:jc w:val="center"/>
        <w:rPr>
          <w:i/>
          <w:iCs/>
          <w:sz w:val="4"/>
          <w:szCs w:val="4"/>
        </w:rPr>
      </w:pPr>
    </w:p>
    <w:p w:rsidR="00394D42" w:rsidRPr="00E42AED" w:rsidRDefault="00394D42" w:rsidP="00394D42">
      <w:pPr>
        <w:jc w:val="center"/>
        <w:rPr>
          <w:i/>
          <w:iCs/>
          <w:sz w:val="4"/>
          <w:szCs w:val="4"/>
        </w:rPr>
      </w:pPr>
    </w:p>
    <w:p w:rsidR="00E42AED" w:rsidRPr="00E42AED" w:rsidRDefault="00E42AED" w:rsidP="00E42AED">
      <w:pPr>
        <w:rPr>
          <w:i/>
          <w:iCs/>
        </w:rPr>
      </w:pPr>
      <w:r w:rsidRPr="00E42AED">
        <w:rPr>
          <w:b/>
          <w:bCs/>
        </w:rPr>
        <w:lastRenderedPageBreak/>
        <w:t>Question Types</w:t>
      </w:r>
    </w:p>
    <w:p w:rsidR="00E42AED" w:rsidRPr="00E42AED" w:rsidRDefault="00E42AED" w:rsidP="00E42AED">
      <w:pPr>
        <w:rPr>
          <w:b/>
        </w:rPr>
      </w:pPr>
      <w:r w:rsidRPr="00E42AED">
        <w:rPr>
          <w:b/>
        </w:rPr>
        <w:t>True False Question Type (T/F)</w:t>
      </w:r>
    </w:p>
    <w:p w:rsidR="00E42AED" w:rsidRPr="00E42AED" w:rsidRDefault="00E42AED" w:rsidP="00E42AED">
      <w:r w:rsidRPr="00E42AED">
        <w:t xml:space="preserve">1. </w:t>
      </w:r>
      <w:r w:rsidR="0005240A">
        <w:t>T</w:t>
      </w:r>
      <w:r w:rsidR="0005240A" w:rsidRPr="00E42AED">
        <w:t xml:space="preserve">ype a question in the </w:t>
      </w:r>
      <w:r w:rsidR="0005240A" w:rsidRPr="00E42AED">
        <w:rPr>
          <w:b/>
        </w:rPr>
        <w:t>Question Text</w:t>
      </w:r>
      <w:r w:rsidR="0005240A" w:rsidRPr="00E42AED">
        <w:t xml:space="preserve"> </w:t>
      </w:r>
      <w:r w:rsidR="0005240A">
        <w:t>(</w:t>
      </w:r>
      <w:r w:rsidR="0005240A" w:rsidRPr="0005240A">
        <w:rPr>
          <w:color w:val="FF0000"/>
        </w:rPr>
        <w:t>1</w:t>
      </w:r>
      <w:r w:rsidR="0005240A">
        <w:t xml:space="preserve">), </w:t>
      </w:r>
      <w:r w:rsidR="0005240A" w:rsidRPr="0005240A">
        <w:t xml:space="preserve">select the </w:t>
      </w:r>
      <w:r w:rsidR="0005240A" w:rsidRPr="0005240A">
        <w:rPr>
          <w:b/>
        </w:rPr>
        <w:t xml:space="preserve">correct </w:t>
      </w:r>
      <w:r w:rsidR="0005240A">
        <w:rPr>
          <w:b/>
        </w:rPr>
        <w:t>answer</w:t>
      </w:r>
      <w:r w:rsidR="0005240A">
        <w:t xml:space="preserve"> </w:t>
      </w:r>
      <w:r w:rsidRPr="00E42AED">
        <w:t>(</w:t>
      </w:r>
      <w:r w:rsidR="0005240A">
        <w:rPr>
          <w:color w:val="FF0000"/>
        </w:rPr>
        <w:t>2</w:t>
      </w:r>
      <w:r w:rsidRPr="00E42AED">
        <w:t>)</w:t>
      </w:r>
      <w:r w:rsidR="0005240A">
        <w:t>,</w:t>
      </w:r>
      <w:r w:rsidRPr="00E42AED">
        <w:t xml:space="preserve"> </w:t>
      </w:r>
      <w:r w:rsidR="0005240A" w:rsidRPr="0005240A">
        <w:t xml:space="preserve">enter a </w:t>
      </w:r>
      <w:r w:rsidR="0005240A" w:rsidRPr="0005240A">
        <w:rPr>
          <w:b/>
        </w:rPr>
        <w:t>Points</w:t>
      </w:r>
      <w:r w:rsidR="0005240A" w:rsidRPr="0005240A">
        <w:t xml:space="preserve"> value </w:t>
      </w:r>
      <w:r w:rsidRPr="00E42AED">
        <w:t>[</w:t>
      </w:r>
      <w:r w:rsidRPr="00E42AED">
        <w:rPr>
          <w:i/>
          <w:iCs/>
        </w:rPr>
        <w:t xml:space="preserve">this </w:t>
      </w:r>
      <w:r w:rsidR="0005240A">
        <w:rPr>
          <w:i/>
          <w:iCs/>
        </w:rPr>
        <w:t>can also</w:t>
      </w:r>
      <w:r w:rsidRPr="00E42AED">
        <w:rPr>
          <w:i/>
          <w:iCs/>
        </w:rPr>
        <w:t xml:space="preserve"> be altered later</w:t>
      </w:r>
      <w:r w:rsidRPr="00E42AED">
        <w:t>]</w:t>
      </w:r>
      <w:r w:rsidR="0005240A">
        <w:t xml:space="preserve"> (</w:t>
      </w:r>
      <w:r w:rsidR="0005240A" w:rsidRPr="0005240A">
        <w:rPr>
          <w:color w:val="FF0000"/>
        </w:rPr>
        <w:t>3</w:t>
      </w:r>
      <w:r w:rsidR="0005240A">
        <w:t>),</w:t>
      </w:r>
      <w:r w:rsidRPr="00E42AED">
        <w:t xml:space="preserve"> and </w:t>
      </w:r>
      <w:r w:rsidR="0005240A">
        <w:t xml:space="preserve">click the </w:t>
      </w:r>
      <w:r w:rsidR="0005240A" w:rsidRPr="0005240A">
        <w:rPr>
          <w:b/>
        </w:rPr>
        <w:t>Save</w:t>
      </w:r>
      <w:r w:rsidR="0005240A">
        <w:t xml:space="preserve"> button </w:t>
      </w:r>
      <w:r w:rsidRPr="00E42AED">
        <w:t>(</w:t>
      </w:r>
      <w:r w:rsidR="0005240A">
        <w:rPr>
          <w:color w:val="FF0000"/>
        </w:rPr>
        <w:t>4</w:t>
      </w:r>
      <w:r w:rsidRPr="00E42AED">
        <w:t>).</w:t>
      </w:r>
      <w:r w:rsidR="0005240A">
        <w:t xml:space="preserve"> A preview of the question is shown in the panel on the right (</w:t>
      </w:r>
      <w:r w:rsidR="0005240A">
        <w:rPr>
          <w:color w:val="FF0000"/>
        </w:rPr>
        <w:t>5</w:t>
      </w:r>
      <w:r w:rsidR="0005240A">
        <w:t>).</w:t>
      </w:r>
    </w:p>
    <w:p w:rsidR="00E42AED" w:rsidRDefault="0005240A" w:rsidP="00394D42">
      <w:pPr>
        <w:ind w:left="-450"/>
      </w:pPr>
      <w:r>
        <w:rPr>
          <w:noProof/>
        </w:rPr>
        <w:drawing>
          <wp:inline distT="0" distB="0" distL="0" distR="0" wp14:anchorId="1E0E24A4" wp14:editId="1FA05B81">
            <wp:extent cx="6842811" cy="3276600"/>
            <wp:effectExtent l="0" t="0" r="0" b="0"/>
            <wp:docPr id="453" name="Picture 453" descr="C:\Users\bbrown\AppData\Local\Temp\SNAGHTML6d9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brown\AppData\Local\Temp\SNAGHTML6d923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604" cy="32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8A4" w:rsidRDefault="000A68A4" w:rsidP="00E42AED">
      <w:pPr>
        <w:rPr>
          <w:b/>
        </w:rPr>
      </w:pPr>
    </w:p>
    <w:p w:rsidR="000A68A4" w:rsidRDefault="000A68A4" w:rsidP="00E42AED">
      <w:pPr>
        <w:rPr>
          <w:b/>
        </w:rPr>
      </w:pPr>
    </w:p>
    <w:p w:rsidR="000A68A4" w:rsidRDefault="000A68A4" w:rsidP="00E42AED">
      <w:pPr>
        <w:rPr>
          <w:b/>
        </w:rPr>
      </w:pPr>
    </w:p>
    <w:p w:rsidR="000A68A4" w:rsidRDefault="000A68A4" w:rsidP="00E42AED">
      <w:pPr>
        <w:rPr>
          <w:b/>
        </w:rPr>
      </w:pPr>
    </w:p>
    <w:p w:rsidR="000A68A4" w:rsidRDefault="000A68A4" w:rsidP="00E42AED">
      <w:pPr>
        <w:rPr>
          <w:b/>
        </w:rPr>
      </w:pPr>
    </w:p>
    <w:p w:rsidR="000A68A4" w:rsidRDefault="000A68A4" w:rsidP="00E42AED">
      <w:pPr>
        <w:rPr>
          <w:b/>
        </w:rPr>
      </w:pPr>
    </w:p>
    <w:p w:rsidR="000A68A4" w:rsidRDefault="000A68A4" w:rsidP="00E42AED">
      <w:pPr>
        <w:rPr>
          <w:b/>
        </w:rPr>
      </w:pPr>
    </w:p>
    <w:p w:rsidR="000A68A4" w:rsidRDefault="000A68A4" w:rsidP="00E42AED">
      <w:pPr>
        <w:rPr>
          <w:b/>
        </w:rPr>
      </w:pPr>
    </w:p>
    <w:p w:rsidR="000A68A4" w:rsidRDefault="000A68A4" w:rsidP="00E42AED">
      <w:pPr>
        <w:rPr>
          <w:b/>
        </w:rPr>
      </w:pPr>
    </w:p>
    <w:p w:rsidR="000A68A4" w:rsidRDefault="000A68A4" w:rsidP="00E42AED">
      <w:pPr>
        <w:rPr>
          <w:b/>
        </w:rPr>
      </w:pPr>
    </w:p>
    <w:p w:rsidR="00E42AED" w:rsidRPr="00E42AED" w:rsidRDefault="00E42AED" w:rsidP="00E42AED">
      <w:pPr>
        <w:rPr>
          <w:b/>
        </w:rPr>
      </w:pPr>
      <w:r w:rsidRPr="00E42AED">
        <w:rPr>
          <w:b/>
        </w:rPr>
        <w:lastRenderedPageBreak/>
        <w:t>Multiple Choice Question Type (MC)</w:t>
      </w:r>
    </w:p>
    <w:p w:rsidR="00864BE3" w:rsidRDefault="00E42AED" w:rsidP="00E42AED">
      <w:r w:rsidRPr="00E42AED">
        <w:t xml:space="preserve">1. </w:t>
      </w:r>
      <w:r w:rsidR="00EB18F1">
        <w:t>T</w:t>
      </w:r>
      <w:r w:rsidR="00EB18F1" w:rsidRPr="00EB18F1">
        <w:t xml:space="preserve">ype a question in the Question Text field </w:t>
      </w:r>
      <w:r w:rsidRPr="00E42AED">
        <w:t>(</w:t>
      </w:r>
      <w:r w:rsidRPr="00F47FE8">
        <w:rPr>
          <w:color w:val="FF0000"/>
        </w:rPr>
        <w:t>1</w:t>
      </w:r>
      <w:r w:rsidR="00EB18F1">
        <w:t>)</w:t>
      </w:r>
      <w:r w:rsidR="00B33870">
        <w:t>;</w:t>
      </w:r>
      <w:r w:rsidR="00EB18F1">
        <w:t xml:space="preserve"> e</w:t>
      </w:r>
      <w:r w:rsidR="00EB18F1" w:rsidRPr="00EB18F1">
        <w:t xml:space="preserve">nter the </w:t>
      </w:r>
      <w:r w:rsidR="00EB18F1">
        <w:t xml:space="preserve">answer choices for the questions </w:t>
      </w:r>
      <w:r w:rsidR="00B33870">
        <w:t>[</w:t>
      </w:r>
      <w:r w:rsidR="00B33870" w:rsidRPr="00B33870">
        <w:rPr>
          <w:i/>
        </w:rPr>
        <w:t xml:space="preserve">if you want to remove an answer choice, click on the </w:t>
      </w:r>
      <w:r w:rsidR="00B33870">
        <w:rPr>
          <w:noProof/>
        </w:rPr>
        <w:drawing>
          <wp:inline distT="0" distB="0" distL="0" distR="0" wp14:anchorId="6466235B" wp14:editId="3D674EF2">
            <wp:extent cx="123810" cy="142857"/>
            <wp:effectExtent l="0" t="0" r="0" b="0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3810" cy="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3870" w:rsidRPr="00B33870">
        <w:rPr>
          <w:i/>
        </w:rPr>
        <w:t xml:space="preserve"> next to it</w:t>
      </w:r>
      <w:r w:rsidR="00B33870">
        <w:t>]</w:t>
      </w:r>
      <w:r w:rsidR="00B33870" w:rsidRPr="00B33870">
        <w:t xml:space="preserve">. </w:t>
      </w:r>
      <w:r w:rsidR="00EB18F1">
        <w:t>(</w:t>
      </w:r>
      <w:r w:rsidR="00EB18F1" w:rsidRPr="00EB18F1">
        <w:rPr>
          <w:color w:val="FF0000"/>
        </w:rPr>
        <w:t>2</w:t>
      </w:r>
      <w:r w:rsidR="00EB18F1">
        <w:t>),</w:t>
      </w:r>
      <w:r w:rsidR="00EB18F1" w:rsidRPr="00EB18F1">
        <w:t xml:space="preserve"> if you need additional answer </w:t>
      </w:r>
      <w:r w:rsidR="00EB18F1">
        <w:t>choices</w:t>
      </w:r>
      <w:r w:rsidR="00EB18F1" w:rsidRPr="00EB18F1">
        <w:t xml:space="preserve"> click on the </w:t>
      </w:r>
      <w:r w:rsidR="00EB18F1" w:rsidRPr="00EB18F1">
        <w:rPr>
          <w:b/>
        </w:rPr>
        <w:t>Add Answer</w:t>
      </w:r>
      <w:r w:rsidR="00EB18F1">
        <w:t xml:space="preserve"> link (</w:t>
      </w:r>
      <w:r w:rsidR="00EB18F1" w:rsidRPr="00EB18F1">
        <w:rPr>
          <w:color w:val="FF0000"/>
        </w:rPr>
        <w:t>3</w:t>
      </w:r>
      <w:r w:rsidR="00EB18F1">
        <w:t>),</w:t>
      </w:r>
      <w:r w:rsidR="00864BE3" w:rsidRPr="00864BE3">
        <w:t xml:space="preserve"> </w:t>
      </w:r>
      <w:r w:rsidR="00864BE3">
        <w:t>s</w:t>
      </w:r>
      <w:r w:rsidR="00864BE3" w:rsidRPr="00864BE3">
        <w:t xml:space="preserve">elect the option for </w:t>
      </w:r>
      <w:r w:rsidR="00864BE3" w:rsidRPr="00864BE3">
        <w:rPr>
          <w:b/>
        </w:rPr>
        <w:t>Randomize answers for each student</w:t>
      </w:r>
      <w:r w:rsidR="00864BE3">
        <w:t xml:space="preserve"> </w:t>
      </w:r>
      <w:r w:rsidR="00864BE3" w:rsidRPr="00864BE3">
        <w:t>[</w:t>
      </w:r>
      <w:r w:rsidR="00864BE3">
        <w:t>this</w:t>
      </w:r>
      <w:r w:rsidR="00864BE3" w:rsidRPr="00864BE3">
        <w:t xml:space="preserve"> ensures each user taking the quiz will receive question options in a different order]</w:t>
      </w:r>
      <w:r w:rsidR="00EB18F1">
        <w:t xml:space="preserve"> </w:t>
      </w:r>
      <w:r w:rsidR="00864BE3">
        <w:t>(</w:t>
      </w:r>
      <w:r w:rsidR="00864BE3" w:rsidRPr="00864BE3">
        <w:rPr>
          <w:color w:val="FF0000"/>
        </w:rPr>
        <w:t>4</w:t>
      </w:r>
      <w:r w:rsidR="00864BE3">
        <w:t>)</w:t>
      </w:r>
      <w:r w:rsidR="00EB18F1">
        <w:t>.</w:t>
      </w:r>
      <w:r w:rsidR="00864BE3">
        <w:t xml:space="preserve"> Then e</w:t>
      </w:r>
      <w:r w:rsidR="00864BE3" w:rsidRPr="00864BE3">
        <w:t xml:space="preserve">nter a </w:t>
      </w:r>
      <w:r w:rsidR="00864BE3" w:rsidRPr="00864BE3">
        <w:rPr>
          <w:b/>
        </w:rPr>
        <w:t>Points</w:t>
      </w:r>
      <w:r w:rsidR="00864BE3" w:rsidRPr="00864BE3">
        <w:t xml:space="preserve"> value [this can also be altered later] </w:t>
      </w:r>
      <w:r w:rsidR="00864BE3">
        <w:t>(</w:t>
      </w:r>
      <w:r w:rsidR="00864BE3" w:rsidRPr="00864BE3">
        <w:rPr>
          <w:color w:val="FF0000"/>
        </w:rPr>
        <w:t>5</w:t>
      </w:r>
      <w:r w:rsidR="00864BE3">
        <w:t xml:space="preserve">) and click the </w:t>
      </w:r>
      <w:r w:rsidR="00864BE3" w:rsidRPr="00EB2006">
        <w:rPr>
          <w:b/>
        </w:rPr>
        <w:t>Save</w:t>
      </w:r>
      <w:r w:rsidR="00864BE3">
        <w:t xml:space="preserve"> button (</w:t>
      </w:r>
      <w:r w:rsidR="00864BE3" w:rsidRPr="00864BE3">
        <w:rPr>
          <w:color w:val="FF0000"/>
        </w:rPr>
        <w:t>6</w:t>
      </w:r>
      <w:r w:rsidR="00864BE3">
        <w:t>).</w:t>
      </w:r>
    </w:p>
    <w:p w:rsidR="00EB18F1" w:rsidRPr="00864BE3" w:rsidRDefault="00864BE3" w:rsidP="00E42AED">
      <w:r w:rsidRPr="00EB18F1">
        <w:rPr>
          <w:b/>
        </w:rPr>
        <w:t xml:space="preserve"> </w:t>
      </w:r>
      <w:r w:rsidR="00EB18F1" w:rsidRPr="00EB18F1">
        <w:rPr>
          <w:b/>
        </w:rPr>
        <w:t>NOTE</w:t>
      </w:r>
      <w:r w:rsidR="00EB18F1">
        <w:t>: T</w:t>
      </w:r>
      <w:r w:rsidR="00EB18F1" w:rsidRPr="00EB18F1">
        <w:t xml:space="preserve">o </w:t>
      </w:r>
      <w:r w:rsidR="00EB18F1">
        <w:t>add</w:t>
      </w:r>
      <w:r w:rsidR="00EB18F1" w:rsidRPr="00EB18F1">
        <w:t xml:space="preserve"> feedback for each question </w:t>
      </w:r>
      <w:r w:rsidR="00EB18F1">
        <w:t>choice,</w:t>
      </w:r>
      <w:r w:rsidR="00EB18F1" w:rsidRPr="00EB18F1">
        <w:t xml:space="preserve"> click the </w:t>
      </w:r>
      <w:r w:rsidR="00EB18F1" w:rsidRPr="00EB18F1">
        <w:rPr>
          <w:b/>
        </w:rPr>
        <w:t>Options</w:t>
      </w:r>
      <w:r>
        <w:rPr>
          <w:b/>
        </w:rPr>
        <w:t xml:space="preserve"> </w:t>
      </w:r>
      <w:r w:rsidRPr="00864BE3">
        <w:t>(</w:t>
      </w:r>
      <w:r w:rsidRPr="00864BE3">
        <w:rPr>
          <w:color w:val="FF0000"/>
        </w:rPr>
        <w:t>A</w:t>
      </w:r>
      <w:r w:rsidRPr="00864BE3">
        <w:t>)</w:t>
      </w:r>
      <w:r w:rsidR="00EB18F1" w:rsidRPr="00EB18F1">
        <w:t xml:space="preserve"> link and select </w:t>
      </w:r>
      <w:r w:rsidR="00EB18F1" w:rsidRPr="00EB18F1">
        <w:rPr>
          <w:b/>
        </w:rPr>
        <w:t>Add Feedback</w:t>
      </w:r>
      <w:r>
        <w:rPr>
          <w:b/>
        </w:rPr>
        <w:t xml:space="preserve"> </w:t>
      </w:r>
      <w:r>
        <w:t>(</w:t>
      </w:r>
      <w:r w:rsidRPr="00864BE3">
        <w:rPr>
          <w:color w:val="FF0000"/>
        </w:rPr>
        <w:t>B</w:t>
      </w:r>
      <w:r>
        <w:t>).</w:t>
      </w:r>
    </w:p>
    <w:p w:rsidR="001D1BE8" w:rsidRPr="00E42AED" w:rsidRDefault="00EB2006" w:rsidP="00E42AED">
      <w:r>
        <w:rPr>
          <w:noProof/>
        </w:rPr>
        <w:drawing>
          <wp:inline distT="0" distB="0" distL="0" distR="0">
            <wp:extent cx="6674135" cy="5981700"/>
            <wp:effectExtent l="0" t="0" r="0" b="0"/>
            <wp:docPr id="455" name="Picture 455" descr="C:\Users\bbrown\AppData\Local\Temp\SNAGHTMLc35f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brown\AppData\Local\Temp\SNAGHTMLc35f6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247" cy="598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AED" w:rsidRPr="00E42AED" w:rsidRDefault="00E42AED" w:rsidP="00E42AED">
      <w:pPr>
        <w:rPr>
          <w:b/>
        </w:rPr>
      </w:pPr>
      <w:r w:rsidRPr="00E42AED">
        <w:rPr>
          <w:b/>
        </w:rPr>
        <w:lastRenderedPageBreak/>
        <w:t>Matching Question Type (MAT)</w:t>
      </w:r>
    </w:p>
    <w:p w:rsidR="00E42AED" w:rsidRPr="00E42AED" w:rsidRDefault="00E42AED" w:rsidP="00E42AED">
      <w:r w:rsidRPr="00E42AED">
        <w:t xml:space="preserve">1. Enter a question title in the </w:t>
      </w:r>
      <w:r w:rsidRPr="00E42AED">
        <w:rPr>
          <w:b/>
        </w:rPr>
        <w:t xml:space="preserve">Title </w:t>
      </w:r>
      <w:r w:rsidR="00297BFB">
        <w:rPr>
          <w:b/>
        </w:rPr>
        <w:t>field</w:t>
      </w:r>
      <w:r w:rsidRPr="00E42AED">
        <w:t xml:space="preserve"> (</w:t>
      </w:r>
      <w:r w:rsidRPr="00F47FE8">
        <w:rPr>
          <w:color w:val="FF0000"/>
        </w:rPr>
        <w:t>1</w:t>
      </w:r>
      <w:r w:rsidRPr="00E42AED">
        <w:t>) [</w:t>
      </w:r>
      <w:r w:rsidRPr="00E42AED">
        <w:rPr>
          <w:i/>
        </w:rPr>
        <w:t>it is optional but does help during future editing</w:t>
      </w:r>
      <w:r w:rsidRPr="00E42AED">
        <w:t>]</w:t>
      </w:r>
      <w:r w:rsidR="00497BEE" w:rsidRPr="00E42AED">
        <w:t>;</w:t>
      </w:r>
      <w:r w:rsidRPr="00E42AED">
        <w:t xml:space="preserve"> </w:t>
      </w:r>
      <w:r w:rsidR="00497BEE">
        <w:t>enter</w:t>
      </w:r>
      <w:r w:rsidRPr="00E42AED">
        <w:t xml:space="preserve"> the </w:t>
      </w:r>
      <w:r w:rsidRPr="00E42AED">
        <w:rPr>
          <w:b/>
        </w:rPr>
        <w:t>Points</w:t>
      </w:r>
      <w:r w:rsidRPr="00E42AED">
        <w:t xml:space="preserve"> value </w:t>
      </w:r>
      <w:r w:rsidR="00497BEE" w:rsidRPr="00E42AED">
        <w:t>[</w:t>
      </w:r>
      <w:r w:rsidR="00497BEE" w:rsidRPr="00E42AED">
        <w:rPr>
          <w:i/>
          <w:iCs/>
        </w:rPr>
        <w:t xml:space="preserve">this </w:t>
      </w:r>
      <w:r w:rsidR="00497BEE">
        <w:rPr>
          <w:i/>
          <w:iCs/>
        </w:rPr>
        <w:t xml:space="preserve">can also </w:t>
      </w:r>
      <w:r w:rsidR="00497BEE" w:rsidRPr="00E42AED">
        <w:rPr>
          <w:i/>
          <w:iCs/>
        </w:rPr>
        <w:t>be altered later</w:t>
      </w:r>
      <w:r w:rsidR="00497BEE" w:rsidRPr="00E42AED">
        <w:t xml:space="preserve">] </w:t>
      </w:r>
      <w:r w:rsidRPr="00E42AED">
        <w:t>(</w:t>
      </w:r>
      <w:r w:rsidRPr="00F47FE8">
        <w:rPr>
          <w:color w:val="FF0000"/>
        </w:rPr>
        <w:t>2</w:t>
      </w:r>
      <w:r w:rsidRPr="00E42AED">
        <w:t xml:space="preserve">) and type a question in the </w:t>
      </w:r>
      <w:r w:rsidRPr="00E42AED">
        <w:rPr>
          <w:b/>
        </w:rPr>
        <w:t>Question Text</w:t>
      </w:r>
      <w:r w:rsidRPr="00E42AED">
        <w:t xml:space="preserve"> </w:t>
      </w:r>
      <w:r w:rsidR="00497BEE">
        <w:t>field</w:t>
      </w:r>
      <w:r w:rsidR="00497BEE" w:rsidRPr="00E42AED">
        <w:t xml:space="preserve"> </w:t>
      </w:r>
      <w:r w:rsidRPr="00E42AED">
        <w:t>(</w:t>
      </w:r>
      <w:r w:rsidRPr="00F47FE8">
        <w:rPr>
          <w:color w:val="FF0000"/>
        </w:rPr>
        <w:t>3</w:t>
      </w:r>
      <w:r w:rsidRPr="00E42AED">
        <w:t>).</w:t>
      </w:r>
    </w:p>
    <w:p w:rsidR="00E42AED" w:rsidRPr="00E42AED" w:rsidRDefault="00497BEE" w:rsidP="00E42AED">
      <w:r>
        <w:rPr>
          <w:noProof/>
        </w:rPr>
        <w:drawing>
          <wp:inline distT="0" distB="0" distL="0" distR="0" wp14:anchorId="0C392933" wp14:editId="59A17849">
            <wp:extent cx="5604542" cy="3705225"/>
            <wp:effectExtent l="0" t="0" r="0" b="0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1607" cy="370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AED" w:rsidRPr="00E42AED" w:rsidRDefault="00E42AED" w:rsidP="00E42AED">
      <w:r w:rsidRPr="00E42AED">
        <w:t xml:space="preserve">2.  Select a </w:t>
      </w:r>
      <w:r w:rsidRPr="00E42AED">
        <w:rPr>
          <w:b/>
        </w:rPr>
        <w:t>Grading</w:t>
      </w:r>
      <w:r w:rsidRPr="00E42AED">
        <w:t xml:space="preserve"> option. </w:t>
      </w:r>
    </w:p>
    <w:p w:rsidR="00E42AED" w:rsidRPr="00E42AED" w:rsidRDefault="00E42AED" w:rsidP="00E42AED">
      <w:pPr>
        <w:numPr>
          <w:ilvl w:val="0"/>
          <w:numId w:val="9"/>
        </w:numPr>
        <w:spacing w:after="0"/>
      </w:pPr>
      <w:r w:rsidRPr="00E42AED">
        <w:rPr>
          <w:b/>
        </w:rPr>
        <w:t>Equally weighted</w:t>
      </w:r>
      <w:r w:rsidRPr="00E42AED">
        <w:t>:  User receives marks for each correct answer.</w:t>
      </w:r>
    </w:p>
    <w:p w:rsidR="00E42AED" w:rsidRPr="00E42AED" w:rsidRDefault="00E42AED" w:rsidP="00E42AED">
      <w:pPr>
        <w:numPr>
          <w:ilvl w:val="0"/>
          <w:numId w:val="9"/>
        </w:numPr>
        <w:spacing w:after="0"/>
      </w:pPr>
      <w:r w:rsidRPr="00E42AED">
        <w:rPr>
          <w:b/>
        </w:rPr>
        <w:t>All or nothing (</w:t>
      </w:r>
      <w:r w:rsidRPr="00E42AED">
        <w:rPr>
          <w:b/>
          <w:i/>
        </w:rPr>
        <w:t>this is the Default</w:t>
      </w:r>
      <w:r w:rsidRPr="00E42AED">
        <w:rPr>
          <w:b/>
        </w:rPr>
        <w:t>)</w:t>
      </w:r>
      <w:r w:rsidRPr="00E42AED">
        <w:t>:   User must have all the possible correct answers or else they receive no marks.</w:t>
      </w:r>
    </w:p>
    <w:p w:rsidR="00E42AED" w:rsidRDefault="00E42AED" w:rsidP="00E42AED">
      <w:pPr>
        <w:numPr>
          <w:ilvl w:val="0"/>
          <w:numId w:val="9"/>
        </w:numPr>
        <w:spacing w:after="0"/>
      </w:pPr>
      <w:r w:rsidRPr="00E42AED">
        <w:rPr>
          <w:b/>
        </w:rPr>
        <w:t>Right minus wrong</w:t>
      </w:r>
      <w:r w:rsidRPr="00E42AED">
        <w:t>:  The number of right answers chosen is subtracted from the number of wrong answers chosen to get an overall mark for the question.</w:t>
      </w:r>
    </w:p>
    <w:p w:rsidR="00E42AED" w:rsidRPr="00E42AED" w:rsidRDefault="00E42AED" w:rsidP="00E42AED">
      <w:pPr>
        <w:spacing w:after="0"/>
        <w:ind w:left="720"/>
      </w:pPr>
    </w:p>
    <w:p w:rsidR="00E42AED" w:rsidRPr="00E42AED" w:rsidRDefault="00497BEE" w:rsidP="00497BEE">
      <w:pPr>
        <w:jc w:val="center"/>
      </w:pPr>
      <w:r>
        <w:rPr>
          <w:noProof/>
        </w:rPr>
        <w:drawing>
          <wp:inline distT="0" distB="0" distL="0" distR="0" wp14:anchorId="37DA0B95" wp14:editId="37AB86C5">
            <wp:extent cx="3972787" cy="1619250"/>
            <wp:effectExtent l="0" t="0" r="8890" b="0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82503" cy="16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AED" w:rsidRPr="00E42AED" w:rsidRDefault="00E42AED" w:rsidP="00E42AED">
      <w:r w:rsidRPr="00E42AED">
        <w:lastRenderedPageBreak/>
        <w:t xml:space="preserve">3. Enter </w:t>
      </w:r>
      <w:r w:rsidRPr="00E42AED">
        <w:rPr>
          <w:b/>
        </w:rPr>
        <w:t>Choices</w:t>
      </w:r>
      <w:r w:rsidRPr="00E42AED">
        <w:t xml:space="preserve"> [</w:t>
      </w:r>
      <w:r w:rsidRPr="00E42AED">
        <w:rPr>
          <w:i/>
        </w:rPr>
        <w:t>choices show on the right of the page and should be the short for better onscreen reading</w:t>
      </w:r>
      <w:r w:rsidRPr="00E42AED">
        <w:t>]</w:t>
      </w:r>
      <w:r w:rsidR="00497BEE" w:rsidRPr="00497BEE">
        <w:t xml:space="preserve"> </w:t>
      </w:r>
      <w:r w:rsidR="00497BEE" w:rsidRPr="00E42AED">
        <w:t>(</w:t>
      </w:r>
      <w:r w:rsidR="00497BEE" w:rsidRPr="00F47FE8">
        <w:rPr>
          <w:color w:val="FF0000"/>
        </w:rPr>
        <w:t>1</w:t>
      </w:r>
      <w:r w:rsidR="00497BEE" w:rsidRPr="00E42AED">
        <w:t>)</w:t>
      </w:r>
      <w:r w:rsidRPr="00E42AED">
        <w:t xml:space="preserve">, if you need additional choice boxes click </w:t>
      </w:r>
      <w:r w:rsidRPr="00E42AED">
        <w:rPr>
          <w:b/>
        </w:rPr>
        <w:t>Add Choice</w:t>
      </w:r>
      <w:r w:rsidRPr="00E42AED">
        <w:t xml:space="preserve"> [</w:t>
      </w:r>
      <w:r w:rsidRPr="00E42AED">
        <w:rPr>
          <w:i/>
        </w:rPr>
        <w:t>you can enter more choices than matches which helps correct responses based on elimination</w:t>
      </w:r>
      <w:r w:rsidRPr="00E42AED">
        <w:t>]</w:t>
      </w:r>
      <w:r w:rsidR="00497BEE" w:rsidRPr="00497BEE">
        <w:t xml:space="preserve"> </w:t>
      </w:r>
      <w:r w:rsidR="00497BEE" w:rsidRPr="00E42AED">
        <w:t>(</w:t>
      </w:r>
      <w:r w:rsidR="00497BEE" w:rsidRPr="00F47FE8">
        <w:rPr>
          <w:color w:val="FF0000"/>
        </w:rPr>
        <w:t>2</w:t>
      </w:r>
      <w:r w:rsidR="00497BEE" w:rsidRPr="00E42AED">
        <w:t>)</w:t>
      </w:r>
      <w:r w:rsidRPr="00E42AED">
        <w:t xml:space="preserve">. If you want to remove a choice, select the </w:t>
      </w:r>
      <w:r w:rsidR="00497BEE">
        <w:rPr>
          <w:noProof/>
        </w:rPr>
        <w:drawing>
          <wp:inline distT="0" distB="0" distL="0" distR="0" wp14:anchorId="1BF31E66" wp14:editId="6E1DDD2B">
            <wp:extent cx="171429" cy="219048"/>
            <wp:effectExtent l="0" t="0" r="635" b="0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2AED">
        <w:rPr>
          <w:b/>
        </w:rPr>
        <w:t>Trash</w:t>
      </w:r>
      <w:r w:rsidRPr="00E42AED">
        <w:t xml:space="preserve"> icon (</w:t>
      </w:r>
      <w:r w:rsidRPr="00F47FE8">
        <w:rPr>
          <w:color w:val="FF0000"/>
        </w:rPr>
        <w:t>3</w:t>
      </w:r>
      <w:r w:rsidRPr="00E42AED">
        <w:t>).</w:t>
      </w:r>
    </w:p>
    <w:p w:rsidR="00AE13AB" w:rsidRDefault="00497BEE" w:rsidP="00497BEE">
      <w:pPr>
        <w:jc w:val="center"/>
      </w:pPr>
      <w:r>
        <w:rPr>
          <w:noProof/>
        </w:rPr>
        <w:drawing>
          <wp:inline distT="0" distB="0" distL="0" distR="0" wp14:anchorId="6701D478" wp14:editId="6F2745E4">
            <wp:extent cx="4257675" cy="4935696"/>
            <wp:effectExtent l="0" t="0" r="0" b="0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57143" cy="493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CD0" w:rsidRDefault="00900CD0" w:rsidP="00E42AED"/>
    <w:p w:rsidR="00900CD0" w:rsidRDefault="00900CD0" w:rsidP="00E42AED"/>
    <w:p w:rsidR="00900CD0" w:rsidRDefault="00900CD0" w:rsidP="00E42AED"/>
    <w:p w:rsidR="00900CD0" w:rsidRDefault="00900CD0" w:rsidP="00E42AED"/>
    <w:p w:rsidR="00900CD0" w:rsidRDefault="00900CD0" w:rsidP="00E42AED"/>
    <w:p w:rsidR="00900CD0" w:rsidRPr="00E42AED" w:rsidRDefault="00900CD0" w:rsidP="00E42AED"/>
    <w:p w:rsidR="00E42AED" w:rsidRPr="00E42AED" w:rsidRDefault="004752DD" w:rsidP="00E42AE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5CA2C5" wp14:editId="5DDD319D">
                <wp:simplePos x="0" y="0"/>
                <wp:positionH relativeFrom="column">
                  <wp:posOffset>3462655</wp:posOffset>
                </wp:positionH>
                <wp:positionV relativeFrom="paragraph">
                  <wp:posOffset>824230</wp:posOffset>
                </wp:positionV>
                <wp:extent cx="2360930" cy="639445"/>
                <wp:effectExtent l="0" t="0" r="22860" b="279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39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F09" w:rsidRDefault="00BC7F09">
                            <w:r>
                              <w:t>I</w:t>
                            </w:r>
                            <w:r w:rsidRPr="00E42AED">
                              <w:t xml:space="preserve">f you need additional match boxes click </w:t>
                            </w:r>
                            <w:r w:rsidRPr="00E42AED">
                              <w:rPr>
                                <w:b/>
                              </w:rPr>
                              <w:t>Add Match</w:t>
                            </w:r>
                            <w:r w:rsidRPr="00E42AED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2.65pt;margin-top:64.9pt;width:185.9pt;height:50.3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">
                <v:textbox style="mso-fit-shape-to-text:t">
                  <w:txbxContent>
                    <w:p w:rsidR="00BC7F09" w:rsidRDefault="00BC7F09">
                      <w:r>
                        <w:t>I</w:t>
                      </w:r>
                      <w:r w:rsidRPr="00E42AED">
                        <w:t xml:space="preserve">f you need additional match boxes click </w:t>
                      </w:r>
                      <w:r w:rsidRPr="00E42AED">
                        <w:rPr>
                          <w:b/>
                        </w:rPr>
                        <w:t>Add Match</w:t>
                      </w:r>
                      <w:r w:rsidRPr="00E42AED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42AED" w:rsidRPr="00E42AED">
        <w:t xml:space="preserve">4. Enter </w:t>
      </w:r>
      <w:r w:rsidR="00E42AED" w:rsidRPr="00900CD0">
        <w:rPr>
          <w:b/>
        </w:rPr>
        <w:t>Matches</w:t>
      </w:r>
      <w:r w:rsidR="00E42AED" w:rsidRPr="00E42AED">
        <w:t xml:space="preserve"> (</w:t>
      </w:r>
      <w:r w:rsidR="00E42AED" w:rsidRPr="00F47FE8">
        <w:rPr>
          <w:color w:val="FF0000"/>
        </w:rPr>
        <w:t>1</w:t>
      </w:r>
      <w:r w:rsidR="00E42AED" w:rsidRPr="00E42AED">
        <w:t>) [</w:t>
      </w:r>
      <w:r w:rsidR="00E42AED" w:rsidRPr="00E42AED">
        <w:rPr>
          <w:i/>
        </w:rPr>
        <w:t>matches show on the left of the page</w:t>
      </w:r>
      <w:r w:rsidR="00E42AED" w:rsidRPr="00E42AED">
        <w:t>]</w:t>
      </w:r>
      <w:r w:rsidR="00BC7F09">
        <w:t xml:space="preserve">. </w:t>
      </w:r>
      <w:r w:rsidR="00E42AED" w:rsidRPr="00E42AED">
        <w:t xml:space="preserve">Use the pull down menu to select the correct </w:t>
      </w:r>
      <w:r w:rsidR="00E42AED" w:rsidRPr="00E42AED">
        <w:rPr>
          <w:b/>
        </w:rPr>
        <w:t>Choice option</w:t>
      </w:r>
      <w:r w:rsidR="00E42AED" w:rsidRPr="00E42AED">
        <w:t xml:space="preserve"> for the Match (</w:t>
      </w:r>
      <w:r w:rsidR="00BC7F09">
        <w:rPr>
          <w:color w:val="FF0000"/>
        </w:rPr>
        <w:t>2</w:t>
      </w:r>
      <w:r w:rsidR="00E42AED" w:rsidRPr="00E42AED">
        <w:t xml:space="preserve">).  If you want to remove a match, select the </w:t>
      </w:r>
      <w:r>
        <w:rPr>
          <w:noProof/>
        </w:rPr>
        <w:drawing>
          <wp:inline distT="0" distB="0" distL="0" distR="0" wp14:anchorId="13AD4255" wp14:editId="78D662C9">
            <wp:extent cx="171429" cy="219048"/>
            <wp:effectExtent l="0" t="0" r="635" b="0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2AED" w:rsidRPr="00E42AED">
        <w:rPr>
          <w:b/>
        </w:rPr>
        <w:t>Trash</w:t>
      </w:r>
      <w:r w:rsidR="00E42AED" w:rsidRPr="00E42AED">
        <w:t xml:space="preserve"> icon (</w:t>
      </w:r>
      <w:r w:rsidR="00BC7F09">
        <w:rPr>
          <w:color w:val="FF0000"/>
        </w:rPr>
        <w:t>3</w:t>
      </w:r>
      <w:r w:rsidR="00E42AED" w:rsidRPr="00E42AED">
        <w:t xml:space="preserve">), type in overall question </w:t>
      </w:r>
      <w:r w:rsidR="00E42AED" w:rsidRPr="00E42AED">
        <w:rPr>
          <w:b/>
        </w:rPr>
        <w:t>Feedback</w:t>
      </w:r>
      <w:r w:rsidR="00E42AED" w:rsidRPr="00E42AED">
        <w:t xml:space="preserve"> (</w:t>
      </w:r>
      <w:r w:rsidR="00BC7F09">
        <w:rPr>
          <w:color w:val="FF0000"/>
        </w:rPr>
        <w:t>4</w:t>
      </w:r>
      <w:r w:rsidR="00E42AED" w:rsidRPr="00E42AED">
        <w:t>) [</w:t>
      </w:r>
      <w:r w:rsidR="00E42AED" w:rsidRPr="00E42AED">
        <w:rPr>
          <w:i/>
        </w:rPr>
        <w:t>it is optional but it is a great way to provide guidance</w:t>
      </w:r>
      <w:r w:rsidR="00E42AED" w:rsidRPr="00E42AED">
        <w:t xml:space="preserve">] and click the </w:t>
      </w:r>
      <w:r w:rsidR="00E42AED" w:rsidRPr="00E42AED">
        <w:rPr>
          <w:b/>
        </w:rPr>
        <w:t>Save</w:t>
      </w:r>
      <w:r w:rsidR="00E42AED" w:rsidRPr="00E42AED">
        <w:t xml:space="preserve"> button (</w:t>
      </w:r>
      <w:r w:rsidR="00BC7F09">
        <w:rPr>
          <w:color w:val="FF0000"/>
        </w:rPr>
        <w:t>5</w:t>
      </w:r>
      <w:r w:rsidR="00E42AED" w:rsidRPr="00E42AED">
        <w:t>).</w:t>
      </w:r>
    </w:p>
    <w:p w:rsidR="00FC2565" w:rsidRDefault="00B54222" w:rsidP="004752DD">
      <w:pPr>
        <w:ind w:left="-630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5398A3CB" wp14:editId="21D07671">
                <wp:simplePos x="0" y="0"/>
                <wp:positionH relativeFrom="column">
                  <wp:posOffset>609600</wp:posOffset>
                </wp:positionH>
                <wp:positionV relativeFrom="paragraph">
                  <wp:posOffset>87630</wp:posOffset>
                </wp:positionV>
                <wp:extent cx="2857500" cy="0"/>
                <wp:effectExtent l="38100" t="133350" r="0" b="133350"/>
                <wp:wrapNone/>
                <wp:docPr id="470" name="Straight Arrow Connector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8575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70" o:spid="_x0000_s1026" type="#_x0000_t32" style="position:absolute;margin-left:48pt;margin-top:6.9pt;width:225pt;height:0;flip:x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" strokecolor="black [3213]" strokeweight="2.25pt">
                <v:stroke endarrow="open"/>
                <o:lock v:ext="edit" shapetype="f"/>
              </v:shape>
            </w:pict>
          </mc:Fallback>
        </mc:AlternateContent>
      </w:r>
      <w:r w:rsidR="004752DD">
        <w:rPr>
          <w:noProof/>
        </w:rPr>
        <w:drawing>
          <wp:inline distT="0" distB="0" distL="0" distR="0">
            <wp:extent cx="6868751" cy="3962400"/>
            <wp:effectExtent l="0" t="0" r="8890" b="0"/>
            <wp:docPr id="461" name="Picture 461" descr="C:\Users\bbrown\AppData\Local\Temp\SNAGHTMLf4cf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brown\AppData\Local\Temp\SNAGHTMLf4cff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751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CD0" w:rsidRDefault="00900CD0" w:rsidP="00E42AED"/>
    <w:p w:rsidR="00900CD0" w:rsidRDefault="00900CD0" w:rsidP="00E42AED"/>
    <w:p w:rsidR="00900CD0" w:rsidRDefault="00900CD0" w:rsidP="00E42AED"/>
    <w:p w:rsidR="00900CD0" w:rsidRDefault="00900CD0" w:rsidP="00E42AED"/>
    <w:p w:rsidR="00900CD0" w:rsidRDefault="00900CD0" w:rsidP="00E42AED"/>
    <w:p w:rsidR="00900CD0" w:rsidRDefault="00900CD0" w:rsidP="00E42AED"/>
    <w:p w:rsidR="00900CD0" w:rsidRDefault="00900CD0" w:rsidP="00E42AED"/>
    <w:p w:rsidR="00900CD0" w:rsidRDefault="00900CD0" w:rsidP="00E42AED"/>
    <w:p w:rsidR="00900CD0" w:rsidRPr="00E42AED" w:rsidRDefault="00900CD0" w:rsidP="00E42AED"/>
    <w:p w:rsidR="003E468D" w:rsidRDefault="00E42AED" w:rsidP="00E42AED">
      <w:pPr>
        <w:rPr>
          <w:b/>
        </w:rPr>
      </w:pPr>
      <w:r w:rsidRPr="00E42AED">
        <w:rPr>
          <w:b/>
        </w:rPr>
        <w:lastRenderedPageBreak/>
        <w:t>Short Answer Question Type (SA)</w:t>
      </w:r>
    </w:p>
    <w:p w:rsidR="003E468D" w:rsidRPr="00E42AED" w:rsidRDefault="003E468D" w:rsidP="00E42AED">
      <w:pPr>
        <w:rPr>
          <w:b/>
        </w:rPr>
      </w:pPr>
      <w:r w:rsidRPr="003E468D">
        <w:rPr>
          <w:b/>
        </w:rPr>
        <w:t>[Short Answer types require you to enter ALL acceptable responses for each item response in the question]</w:t>
      </w:r>
    </w:p>
    <w:p w:rsidR="00E42AED" w:rsidRPr="00E42AED" w:rsidRDefault="00E42AED" w:rsidP="00E42AED">
      <w:r w:rsidRPr="00E42AED">
        <w:t xml:space="preserve">1. </w:t>
      </w:r>
      <w:r w:rsidR="003E468D">
        <w:t>T</w:t>
      </w:r>
      <w:r w:rsidR="003E468D" w:rsidRPr="003E468D">
        <w:t>ype a question in the Question Text field (</w:t>
      </w:r>
      <w:r w:rsidR="003E468D" w:rsidRPr="003E468D">
        <w:rPr>
          <w:color w:val="FF0000"/>
        </w:rPr>
        <w:t>1</w:t>
      </w:r>
      <w:r w:rsidR="003E468D" w:rsidRPr="003E468D">
        <w:t xml:space="preserve">). Enter your first acceptable answer in the </w:t>
      </w:r>
      <w:r w:rsidR="003E468D" w:rsidRPr="003E468D">
        <w:rPr>
          <w:b/>
        </w:rPr>
        <w:t>Answer for Blank 1</w:t>
      </w:r>
      <w:r w:rsidR="003E468D" w:rsidRPr="003E468D">
        <w:t xml:space="preserve"> text block (</w:t>
      </w:r>
      <w:r w:rsidR="003E468D" w:rsidRPr="003E468D">
        <w:rPr>
          <w:color w:val="FF0000"/>
        </w:rPr>
        <w:t>2</w:t>
      </w:r>
      <w:r w:rsidR="003E468D" w:rsidRPr="003E468D">
        <w:t xml:space="preserve">), to add additional answer </w:t>
      </w:r>
      <w:r w:rsidR="003E468D">
        <w:t>blanks</w:t>
      </w:r>
      <w:r w:rsidR="001D5FF7">
        <w:t xml:space="preserve"> c</w:t>
      </w:r>
      <w:r w:rsidR="003E468D">
        <w:t xml:space="preserve">lick the </w:t>
      </w:r>
      <w:r w:rsidR="003E468D" w:rsidRPr="003E468D">
        <w:rPr>
          <w:b/>
        </w:rPr>
        <w:t>Add Blank</w:t>
      </w:r>
      <w:r w:rsidR="003E468D">
        <w:t xml:space="preserve"> link (</w:t>
      </w:r>
      <w:r w:rsidR="003E468D" w:rsidRPr="003E468D">
        <w:rPr>
          <w:color w:val="FF0000"/>
        </w:rPr>
        <w:t>3</w:t>
      </w:r>
      <w:r w:rsidR="003E468D">
        <w:t>)</w:t>
      </w:r>
      <w:r w:rsidR="001D5FF7">
        <w:t>.</w:t>
      </w:r>
      <w:r w:rsidR="003E468D">
        <w:t xml:space="preserve"> Enter the</w:t>
      </w:r>
      <w:r w:rsidRPr="00E42AED">
        <w:t xml:space="preserve"> </w:t>
      </w:r>
      <w:r w:rsidRPr="00E42AED">
        <w:rPr>
          <w:b/>
        </w:rPr>
        <w:t>Points</w:t>
      </w:r>
      <w:r w:rsidRPr="00E42AED">
        <w:t xml:space="preserve"> value </w:t>
      </w:r>
      <w:r w:rsidR="003E468D">
        <w:t>for the question</w:t>
      </w:r>
      <w:r w:rsidR="003E468D" w:rsidRPr="00E42AED">
        <w:t xml:space="preserve"> [</w:t>
      </w:r>
      <w:r w:rsidR="003E468D" w:rsidRPr="00E42AED">
        <w:rPr>
          <w:i/>
          <w:iCs/>
        </w:rPr>
        <w:t xml:space="preserve">this </w:t>
      </w:r>
      <w:r w:rsidR="003E468D">
        <w:rPr>
          <w:i/>
          <w:iCs/>
        </w:rPr>
        <w:t>can also</w:t>
      </w:r>
      <w:r w:rsidR="003E468D" w:rsidRPr="00E42AED">
        <w:rPr>
          <w:i/>
          <w:iCs/>
        </w:rPr>
        <w:t xml:space="preserve"> be altered later</w:t>
      </w:r>
      <w:r w:rsidR="003E468D" w:rsidRPr="00E42AED">
        <w:t xml:space="preserve">] </w:t>
      </w:r>
      <w:r w:rsidRPr="00E42AED">
        <w:t>(</w:t>
      </w:r>
      <w:r w:rsidR="003E468D">
        <w:rPr>
          <w:color w:val="FF0000"/>
        </w:rPr>
        <w:t>4</w:t>
      </w:r>
      <w:r w:rsidR="001D5FF7" w:rsidRPr="001D5FF7">
        <w:rPr>
          <w:color w:val="000000" w:themeColor="text1"/>
        </w:rPr>
        <w:t>)</w:t>
      </w:r>
      <w:r w:rsidR="001D5FF7">
        <w:t xml:space="preserve">. Click the </w:t>
      </w:r>
      <w:r w:rsidR="001D5FF7" w:rsidRPr="001D5FF7">
        <w:rPr>
          <w:b/>
        </w:rPr>
        <w:t>Save</w:t>
      </w:r>
      <w:r w:rsidR="001D5FF7">
        <w:t xml:space="preserve"> button when done (</w:t>
      </w:r>
      <w:r w:rsidR="001D5FF7" w:rsidRPr="001D5FF7">
        <w:rPr>
          <w:color w:val="FF0000"/>
        </w:rPr>
        <w:t>5</w:t>
      </w:r>
      <w:r w:rsidR="001D5FF7">
        <w:t>).</w:t>
      </w:r>
    </w:p>
    <w:p w:rsidR="00E42AED" w:rsidRPr="00E42AED" w:rsidRDefault="001D5FF7" w:rsidP="00E42AED">
      <w:r>
        <w:rPr>
          <w:noProof/>
        </w:rPr>
        <w:drawing>
          <wp:inline distT="0" distB="0" distL="0" distR="0" wp14:anchorId="6D4AA6E7" wp14:editId="69D3D013">
            <wp:extent cx="5943600" cy="4695825"/>
            <wp:effectExtent l="0" t="0" r="0" b="9525"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AED" w:rsidRPr="00E42AED" w:rsidRDefault="00E42AED" w:rsidP="00E42AED"/>
    <w:p w:rsidR="00E42AED" w:rsidRDefault="00E42AED" w:rsidP="00E42AED"/>
    <w:p w:rsidR="001D5FF7" w:rsidRDefault="001D5FF7" w:rsidP="00E42AED"/>
    <w:p w:rsidR="001D5FF7" w:rsidRDefault="001D5FF7" w:rsidP="00E42AED"/>
    <w:p w:rsidR="001D5FF7" w:rsidRPr="00E42AED" w:rsidRDefault="001D5FF7" w:rsidP="00E42AED"/>
    <w:p w:rsidR="00E42AED" w:rsidRPr="00E42AED" w:rsidRDefault="00B03889" w:rsidP="00E42AED">
      <w:pPr>
        <w:rPr>
          <w:b/>
        </w:rPr>
      </w:pPr>
      <w:r>
        <w:rPr>
          <w:b/>
        </w:rPr>
        <w:lastRenderedPageBreak/>
        <w:t xml:space="preserve">Written Response </w:t>
      </w:r>
      <w:r w:rsidRPr="00E42AED">
        <w:rPr>
          <w:b/>
        </w:rPr>
        <w:t xml:space="preserve">Type </w:t>
      </w:r>
      <w:r>
        <w:rPr>
          <w:b/>
        </w:rPr>
        <w:t>(</w:t>
      </w:r>
      <w:r w:rsidRPr="00B03889">
        <w:rPr>
          <w:i/>
        </w:rPr>
        <w:t>Formerly Long Answer Question</w:t>
      </w:r>
      <w:r>
        <w:rPr>
          <w:b/>
        </w:rPr>
        <w:t>)</w:t>
      </w:r>
    </w:p>
    <w:p w:rsidR="00E42AED" w:rsidRPr="00E42AED" w:rsidRDefault="00E42AED" w:rsidP="00E42AED">
      <w:r w:rsidRPr="00E42AED">
        <w:t>1</w:t>
      </w:r>
      <w:r w:rsidR="00CB3931">
        <w:t>. T</w:t>
      </w:r>
      <w:r w:rsidR="00CB3931" w:rsidRPr="00CB3931">
        <w:t>ype the question in the Question Text field (</w:t>
      </w:r>
      <w:r w:rsidR="00CB3931" w:rsidRPr="00CB3931">
        <w:rPr>
          <w:color w:val="FF0000"/>
        </w:rPr>
        <w:t>1</w:t>
      </w:r>
      <w:r w:rsidR="00CB3931" w:rsidRPr="00CB3931">
        <w:t>)</w:t>
      </w:r>
      <w:r w:rsidR="00CB3931">
        <w:t xml:space="preserve"> and enter</w:t>
      </w:r>
      <w:r w:rsidRPr="00E42AED">
        <w:t xml:space="preserve"> the </w:t>
      </w:r>
      <w:r w:rsidRPr="00E42AED">
        <w:rPr>
          <w:b/>
        </w:rPr>
        <w:t>Points</w:t>
      </w:r>
      <w:r w:rsidRPr="00E42AED">
        <w:t xml:space="preserve"> </w:t>
      </w:r>
      <w:r w:rsidR="00CB3931">
        <w:t xml:space="preserve">value </w:t>
      </w:r>
      <w:r w:rsidR="00CB3931" w:rsidRPr="00CB3931">
        <w:t xml:space="preserve">[this </w:t>
      </w:r>
      <w:r w:rsidR="00CB3931">
        <w:t>can also</w:t>
      </w:r>
      <w:r w:rsidR="00CB3931" w:rsidRPr="00CB3931">
        <w:t xml:space="preserve"> be altered later] </w:t>
      </w:r>
      <w:r w:rsidRPr="00E42AED">
        <w:t>(</w:t>
      </w:r>
      <w:r w:rsidRPr="00F47FE8">
        <w:rPr>
          <w:color w:val="FF0000"/>
        </w:rPr>
        <w:t>2</w:t>
      </w:r>
      <w:r w:rsidRPr="00E42AED">
        <w:t>).</w:t>
      </w:r>
    </w:p>
    <w:p w:rsidR="00E42AED" w:rsidRPr="00E42AED" w:rsidRDefault="00CB3931" w:rsidP="00E42AED">
      <w:r>
        <w:rPr>
          <w:noProof/>
        </w:rPr>
        <w:drawing>
          <wp:inline distT="0" distB="0" distL="0" distR="0" wp14:anchorId="5FD31262" wp14:editId="28B2D5FF">
            <wp:extent cx="4646428" cy="3150238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46428" cy="315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AED" w:rsidRDefault="00E42AED" w:rsidP="00E42AED">
      <w:r w:rsidRPr="00E42AED">
        <w:t xml:space="preserve">2. If you are looking for a verbose response </w:t>
      </w:r>
      <w:r w:rsidR="00230BCF">
        <w:t xml:space="preserve">click the </w:t>
      </w:r>
      <w:r w:rsidR="00230BCF" w:rsidRPr="00230BCF">
        <w:rPr>
          <w:b/>
        </w:rPr>
        <w:t>Options</w:t>
      </w:r>
      <w:r w:rsidR="00230BCF">
        <w:t xml:space="preserve"> link (</w:t>
      </w:r>
      <w:r w:rsidR="00230BCF" w:rsidRPr="00230BCF">
        <w:rPr>
          <w:color w:val="FF0000"/>
        </w:rPr>
        <w:t>1</w:t>
      </w:r>
      <w:r w:rsidR="00230BCF">
        <w:t xml:space="preserve">) and select </w:t>
      </w:r>
      <w:r w:rsidR="00230BCF" w:rsidRPr="00230BCF">
        <w:rPr>
          <w:b/>
        </w:rPr>
        <w:t>Add Custom Response Box Size</w:t>
      </w:r>
      <w:r w:rsidR="00230BCF">
        <w:t xml:space="preserve"> (</w:t>
      </w:r>
      <w:r w:rsidR="00230BCF" w:rsidRPr="00230BCF">
        <w:rPr>
          <w:color w:val="FF0000"/>
        </w:rPr>
        <w:t>2</w:t>
      </w:r>
      <w:r w:rsidR="00230BCF">
        <w:t xml:space="preserve">) </w:t>
      </w:r>
      <w:r w:rsidRPr="00E42AED">
        <w:t xml:space="preserve">use the </w:t>
      </w:r>
      <w:r w:rsidR="00230BCF" w:rsidRPr="00230BCF">
        <w:rPr>
          <w:b/>
        </w:rPr>
        <w:t>Custom Response Box Size</w:t>
      </w:r>
      <w:r w:rsidR="00230BCF">
        <w:t xml:space="preserve"> drop</w:t>
      </w:r>
      <w:r w:rsidRPr="00E42AED">
        <w:t xml:space="preserve"> down menu </w:t>
      </w:r>
      <w:r w:rsidR="00230BCF">
        <w:t>to select a size (</w:t>
      </w:r>
      <w:r w:rsidR="00230BCF" w:rsidRPr="00230BCF">
        <w:rPr>
          <w:color w:val="FF0000"/>
        </w:rPr>
        <w:t>3</w:t>
      </w:r>
      <w:r w:rsidR="00230BCF">
        <w:t>).</w:t>
      </w:r>
    </w:p>
    <w:p w:rsidR="00E42AED" w:rsidRPr="00E42AED" w:rsidRDefault="001F0DD8" w:rsidP="001F0DD8">
      <w:pPr>
        <w:jc w:val="center"/>
      </w:pPr>
      <w:r>
        <w:rPr>
          <w:noProof/>
        </w:rPr>
        <w:drawing>
          <wp:inline distT="0" distB="0" distL="0" distR="0" wp14:anchorId="28364C3C" wp14:editId="46175F8E">
            <wp:extent cx="4455041" cy="3146035"/>
            <wp:effectExtent l="0" t="0" r="3175" b="0"/>
            <wp:docPr id="9" name="Picture 9" descr="C:\Users\bbrown\AppData\Local\Temp\SNAGHTML570a4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brown\AppData\Local\Temp\SNAGHTML570a4a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41" cy="315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AED" w:rsidRPr="00E42AED" w:rsidRDefault="00E42AED" w:rsidP="00E42AED">
      <w:r w:rsidRPr="00E42AED">
        <w:lastRenderedPageBreak/>
        <w:t xml:space="preserve">3. </w:t>
      </w:r>
      <w:r w:rsidR="007E2AB9">
        <w:t xml:space="preserve">To add </w:t>
      </w:r>
      <w:r w:rsidRPr="00E42AED">
        <w:t xml:space="preserve">overall question </w:t>
      </w:r>
      <w:r w:rsidRPr="007E2AB9">
        <w:rPr>
          <w:bCs/>
        </w:rPr>
        <w:t>Feedback</w:t>
      </w:r>
      <w:r w:rsidR="007E2AB9">
        <w:rPr>
          <w:bCs/>
        </w:rPr>
        <w:t xml:space="preserve"> </w:t>
      </w:r>
      <w:r w:rsidR="007E2AB9" w:rsidRPr="007E2AB9">
        <w:rPr>
          <w:bCs/>
        </w:rPr>
        <w:t>[it is optional, but a great way to provide guidance]</w:t>
      </w:r>
      <w:r w:rsidRPr="00E42AED">
        <w:rPr>
          <w:b/>
          <w:bCs/>
        </w:rPr>
        <w:t xml:space="preserve"> </w:t>
      </w:r>
      <w:r w:rsidR="007E2AB9" w:rsidRPr="007E2AB9">
        <w:rPr>
          <w:bCs/>
        </w:rPr>
        <w:t xml:space="preserve">click the </w:t>
      </w:r>
      <w:r w:rsidR="007E2AB9" w:rsidRPr="007E2AB9">
        <w:rPr>
          <w:b/>
          <w:bCs/>
        </w:rPr>
        <w:t>Options</w:t>
      </w:r>
      <w:r w:rsidR="007E2AB9" w:rsidRPr="007E2AB9">
        <w:rPr>
          <w:bCs/>
        </w:rPr>
        <w:t xml:space="preserve"> link</w:t>
      </w:r>
      <w:r w:rsidR="007E2AB9">
        <w:rPr>
          <w:bCs/>
        </w:rPr>
        <w:t xml:space="preserve"> </w:t>
      </w:r>
      <w:r w:rsidRPr="00E42AED">
        <w:t>(</w:t>
      </w:r>
      <w:r w:rsidRPr="00F47FE8">
        <w:rPr>
          <w:color w:val="FF0000"/>
        </w:rPr>
        <w:t>1</w:t>
      </w:r>
      <w:r w:rsidRPr="00E42AED">
        <w:t xml:space="preserve">) and </w:t>
      </w:r>
      <w:r w:rsidR="007E2AB9">
        <w:t xml:space="preserve">then </w:t>
      </w:r>
      <w:r w:rsidRPr="00E42AED">
        <w:t xml:space="preserve">click </w:t>
      </w:r>
      <w:r w:rsidR="007E2AB9" w:rsidRPr="007E2AB9">
        <w:rPr>
          <w:b/>
        </w:rPr>
        <w:t>Add Feedback</w:t>
      </w:r>
      <w:r w:rsidRPr="00E42AED">
        <w:t xml:space="preserve"> (</w:t>
      </w:r>
      <w:r w:rsidRPr="00F47FE8">
        <w:rPr>
          <w:color w:val="FF0000"/>
        </w:rPr>
        <w:t>2</w:t>
      </w:r>
      <w:r w:rsidRPr="00E42AED">
        <w:t>).</w:t>
      </w:r>
    </w:p>
    <w:p w:rsidR="00E42AED" w:rsidRPr="00E42AED" w:rsidRDefault="007E2AB9" w:rsidP="007E2AB9">
      <w:pPr>
        <w:ind w:left="-270"/>
      </w:pPr>
      <w:r>
        <w:rPr>
          <w:noProof/>
        </w:rPr>
        <w:drawing>
          <wp:inline distT="0" distB="0" distL="0" distR="0">
            <wp:extent cx="6564701" cy="3561907"/>
            <wp:effectExtent l="0" t="0" r="7620" b="635"/>
            <wp:docPr id="10" name="Picture 10" descr="C:\Users\bbrown\AppData\Local\Temp\SNAGHTML5897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brown\AppData\Local\Temp\SNAGHTML589742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307" cy="356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AB9" w:rsidRDefault="007E2AB9" w:rsidP="008D0E90">
      <w:pPr>
        <w:spacing w:after="0"/>
        <w:rPr>
          <w:b/>
          <w:bCs/>
        </w:rPr>
      </w:pPr>
    </w:p>
    <w:p w:rsidR="007E2AB9" w:rsidRDefault="007E2AB9" w:rsidP="008D0E90">
      <w:pPr>
        <w:spacing w:after="0"/>
        <w:rPr>
          <w:b/>
          <w:bCs/>
        </w:rPr>
      </w:pPr>
    </w:p>
    <w:p w:rsidR="007E2AB9" w:rsidRDefault="007E2AB9" w:rsidP="008D0E90">
      <w:pPr>
        <w:spacing w:after="0"/>
        <w:rPr>
          <w:b/>
          <w:bCs/>
        </w:rPr>
      </w:pPr>
    </w:p>
    <w:p w:rsidR="007E2AB9" w:rsidRDefault="007E2AB9" w:rsidP="008D0E90">
      <w:pPr>
        <w:spacing w:after="0"/>
        <w:rPr>
          <w:b/>
          <w:bCs/>
        </w:rPr>
      </w:pPr>
    </w:p>
    <w:p w:rsidR="007E2AB9" w:rsidRDefault="007E2AB9" w:rsidP="008D0E90">
      <w:pPr>
        <w:spacing w:after="0"/>
        <w:rPr>
          <w:b/>
          <w:bCs/>
        </w:rPr>
      </w:pPr>
    </w:p>
    <w:p w:rsidR="007E2AB9" w:rsidRDefault="007E2AB9" w:rsidP="008D0E90">
      <w:pPr>
        <w:spacing w:after="0"/>
        <w:rPr>
          <w:b/>
          <w:bCs/>
        </w:rPr>
      </w:pPr>
    </w:p>
    <w:p w:rsidR="007E2AB9" w:rsidRDefault="007E2AB9" w:rsidP="008D0E90">
      <w:pPr>
        <w:spacing w:after="0"/>
        <w:rPr>
          <w:b/>
          <w:bCs/>
        </w:rPr>
      </w:pPr>
    </w:p>
    <w:p w:rsidR="007E2AB9" w:rsidRDefault="007E2AB9" w:rsidP="008D0E90">
      <w:pPr>
        <w:spacing w:after="0"/>
        <w:rPr>
          <w:b/>
          <w:bCs/>
        </w:rPr>
      </w:pPr>
    </w:p>
    <w:p w:rsidR="007E2AB9" w:rsidRDefault="007E2AB9" w:rsidP="008D0E90">
      <w:pPr>
        <w:spacing w:after="0"/>
        <w:rPr>
          <w:b/>
          <w:bCs/>
        </w:rPr>
      </w:pPr>
    </w:p>
    <w:p w:rsidR="007E2AB9" w:rsidRDefault="007E2AB9" w:rsidP="008D0E90">
      <w:pPr>
        <w:spacing w:after="0"/>
        <w:rPr>
          <w:b/>
          <w:bCs/>
        </w:rPr>
      </w:pPr>
    </w:p>
    <w:p w:rsidR="007E2AB9" w:rsidRDefault="007E2AB9" w:rsidP="008D0E90">
      <w:pPr>
        <w:spacing w:after="0"/>
        <w:rPr>
          <w:b/>
          <w:bCs/>
        </w:rPr>
      </w:pPr>
    </w:p>
    <w:p w:rsidR="007E2AB9" w:rsidRDefault="007E2AB9" w:rsidP="008D0E90">
      <w:pPr>
        <w:spacing w:after="0"/>
        <w:rPr>
          <w:b/>
          <w:bCs/>
        </w:rPr>
      </w:pPr>
    </w:p>
    <w:p w:rsidR="007E2AB9" w:rsidRDefault="007E2AB9" w:rsidP="008D0E90">
      <w:pPr>
        <w:spacing w:after="0"/>
        <w:rPr>
          <w:b/>
          <w:bCs/>
        </w:rPr>
      </w:pPr>
    </w:p>
    <w:p w:rsidR="007E2AB9" w:rsidRDefault="007E2AB9" w:rsidP="008D0E90">
      <w:pPr>
        <w:spacing w:after="0"/>
        <w:rPr>
          <w:b/>
          <w:bCs/>
        </w:rPr>
      </w:pPr>
    </w:p>
    <w:p w:rsidR="007E2AB9" w:rsidRDefault="007E2AB9" w:rsidP="008D0E90">
      <w:pPr>
        <w:spacing w:after="0"/>
        <w:rPr>
          <w:b/>
          <w:bCs/>
        </w:rPr>
      </w:pPr>
    </w:p>
    <w:p w:rsidR="007E2AB9" w:rsidRDefault="007E2AB9" w:rsidP="008D0E90">
      <w:pPr>
        <w:spacing w:after="0"/>
        <w:rPr>
          <w:b/>
          <w:bCs/>
        </w:rPr>
      </w:pPr>
    </w:p>
    <w:p w:rsidR="007E2AB9" w:rsidRDefault="007E2AB9" w:rsidP="008D0E90">
      <w:pPr>
        <w:spacing w:after="0"/>
        <w:rPr>
          <w:b/>
          <w:bCs/>
        </w:rPr>
      </w:pPr>
    </w:p>
    <w:p w:rsidR="007E2AB9" w:rsidRDefault="007E2AB9" w:rsidP="008D0E90">
      <w:pPr>
        <w:spacing w:after="0"/>
        <w:rPr>
          <w:b/>
          <w:bCs/>
        </w:rPr>
      </w:pPr>
    </w:p>
    <w:p w:rsidR="00E42AED" w:rsidRPr="00E42AED" w:rsidRDefault="00E42AED" w:rsidP="008D0E90">
      <w:pPr>
        <w:spacing w:after="0"/>
      </w:pPr>
      <w:r w:rsidRPr="00E42AED">
        <w:rPr>
          <w:b/>
          <w:bCs/>
        </w:rPr>
        <w:lastRenderedPageBreak/>
        <w:t xml:space="preserve">Create Quiz </w:t>
      </w:r>
    </w:p>
    <w:p w:rsidR="00E42AED" w:rsidRPr="00E42AED" w:rsidRDefault="00E42AED" w:rsidP="008D0E90">
      <w:pPr>
        <w:spacing w:after="0"/>
      </w:pPr>
      <w:r w:rsidRPr="00E42AED">
        <w:rPr>
          <w:i/>
          <w:iCs/>
        </w:rPr>
        <w:t>Once you create a New Quiz you will attach or link to desired question(s) from within the Question Library.</w:t>
      </w:r>
    </w:p>
    <w:p w:rsidR="00E42AED" w:rsidRPr="00E42AED" w:rsidRDefault="00E42AED" w:rsidP="00E42AED"/>
    <w:p w:rsidR="00E42AED" w:rsidRPr="00E42AED" w:rsidRDefault="00E42AED" w:rsidP="00E42AED">
      <w:r w:rsidRPr="00E42AED">
        <w:t xml:space="preserve">1. Select the </w:t>
      </w:r>
      <w:r w:rsidRPr="00E42AED">
        <w:rPr>
          <w:b/>
        </w:rPr>
        <w:t xml:space="preserve">Quizzes </w:t>
      </w:r>
      <w:r w:rsidRPr="00E42AED">
        <w:t xml:space="preserve">link from the Assessments drop-down menu on the </w:t>
      </w:r>
      <w:proofErr w:type="spellStart"/>
      <w:r w:rsidRPr="00E42AED">
        <w:t>navbar</w:t>
      </w:r>
      <w:proofErr w:type="spellEnd"/>
      <w:r w:rsidRPr="00E42AED">
        <w:t>.</w:t>
      </w:r>
    </w:p>
    <w:p w:rsidR="00E42AED" w:rsidRPr="00E42AED" w:rsidRDefault="00B03889" w:rsidP="00E42AED">
      <w:r>
        <w:rPr>
          <w:noProof/>
        </w:rPr>
        <w:drawing>
          <wp:inline distT="0" distB="0" distL="0" distR="0" wp14:anchorId="5D38BDDA" wp14:editId="73EB5DE8">
            <wp:extent cx="5943600" cy="384365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AED" w:rsidRPr="00E42AED" w:rsidRDefault="00E42AED" w:rsidP="00E42AED">
      <w:r w:rsidRPr="00E42AED">
        <w:t xml:space="preserve">2. Click the </w:t>
      </w:r>
      <w:r w:rsidRPr="00E42AED">
        <w:rPr>
          <w:b/>
          <w:bCs/>
        </w:rPr>
        <w:t xml:space="preserve">New Quiz </w:t>
      </w:r>
      <w:r w:rsidRPr="00E42AED">
        <w:rPr>
          <w:bCs/>
        </w:rPr>
        <w:t>button</w:t>
      </w:r>
      <w:r w:rsidRPr="00E42AED">
        <w:t>.</w:t>
      </w:r>
    </w:p>
    <w:p w:rsidR="00FC2565" w:rsidRDefault="00AD6680" w:rsidP="00E42AED">
      <w:r>
        <w:rPr>
          <w:noProof/>
        </w:rPr>
        <w:drawing>
          <wp:inline distT="0" distB="0" distL="0" distR="0" wp14:anchorId="65F3DC5D" wp14:editId="2C36F7A5">
            <wp:extent cx="5371429" cy="2028572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71429" cy="20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2CE" w:rsidRPr="00E42AED" w:rsidRDefault="001D22CE" w:rsidP="00E42AED"/>
    <w:p w:rsidR="00DE6BB7" w:rsidRDefault="00E42AED" w:rsidP="00DE6BB7">
      <w:pPr>
        <w:spacing w:after="120"/>
        <w:jc w:val="center"/>
        <w:rPr>
          <w:noProof/>
        </w:rPr>
      </w:pPr>
      <w:r w:rsidRPr="00E42AED">
        <w:lastRenderedPageBreak/>
        <w:t xml:space="preserve">3. Enter a title for the quiz in the </w:t>
      </w:r>
      <w:r w:rsidRPr="00E42AED">
        <w:rPr>
          <w:b/>
          <w:bCs/>
        </w:rPr>
        <w:t xml:space="preserve">Name </w:t>
      </w:r>
      <w:r w:rsidRPr="00E42AED">
        <w:t>text block (</w:t>
      </w:r>
      <w:r w:rsidRPr="00F47FE8">
        <w:rPr>
          <w:color w:val="FF0000"/>
        </w:rPr>
        <w:t>1</w:t>
      </w:r>
      <w:r w:rsidR="00C5756D">
        <w:t>) and c</w:t>
      </w:r>
      <w:r w:rsidR="00C5756D" w:rsidRPr="00E42AED">
        <w:t xml:space="preserve">lick the </w:t>
      </w:r>
      <w:r w:rsidR="00C5756D" w:rsidRPr="00E42AED">
        <w:rPr>
          <w:b/>
          <w:bCs/>
        </w:rPr>
        <w:t xml:space="preserve">Add/Edit Questions </w:t>
      </w:r>
      <w:r w:rsidR="00C5756D" w:rsidRPr="00E42AED">
        <w:t>button</w:t>
      </w:r>
      <w:r w:rsidR="00C5756D">
        <w:t xml:space="preserve"> </w:t>
      </w:r>
      <w:r w:rsidR="00C5756D" w:rsidRPr="00C5756D">
        <w:t>(</w:t>
      </w:r>
      <w:r w:rsidR="00C5756D" w:rsidRPr="00C5756D">
        <w:rPr>
          <w:color w:val="FF0000"/>
        </w:rPr>
        <w:t>2</w:t>
      </w:r>
      <w:r w:rsidR="00C5756D" w:rsidRPr="00C5756D">
        <w:t>).</w:t>
      </w:r>
      <w:r w:rsidR="00874DEF">
        <w:rPr>
          <w:noProof/>
        </w:rPr>
        <w:t xml:space="preserve"> </w:t>
      </w:r>
    </w:p>
    <w:p w:rsidR="00874DEF" w:rsidRDefault="00DE6BB7" w:rsidP="00DE6BB7">
      <w:pPr>
        <w:spacing w:after="120"/>
        <w:jc w:val="center"/>
        <w:rPr>
          <w:noProof/>
        </w:rPr>
      </w:pPr>
      <w:r>
        <w:rPr>
          <w:noProof/>
        </w:rPr>
        <w:drawing>
          <wp:inline distT="0" distB="0" distL="0" distR="0" wp14:anchorId="4C7250CB" wp14:editId="02EF95E4">
            <wp:extent cx="4827181" cy="4646063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27861" cy="464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889" w:rsidRDefault="00B03889" w:rsidP="00DE6BB7">
      <w:pPr>
        <w:spacing w:after="120"/>
        <w:jc w:val="center"/>
        <w:rPr>
          <w:noProof/>
        </w:rPr>
      </w:pPr>
    </w:p>
    <w:p w:rsidR="00C5756D" w:rsidRPr="00C5756D" w:rsidRDefault="00C5756D" w:rsidP="00C5756D">
      <w:r>
        <w:t>4</w:t>
      </w:r>
      <w:r w:rsidRPr="00C5756D">
        <w:t xml:space="preserve">. Click the </w:t>
      </w:r>
      <w:r w:rsidRPr="00C5756D">
        <w:rPr>
          <w:b/>
          <w:bCs/>
        </w:rPr>
        <w:t xml:space="preserve">Import </w:t>
      </w:r>
      <w:r w:rsidRPr="00C5756D">
        <w:t>button [</w:t>
      </w:r>
      <w:r w:rsidRPr="00C5756D">
        <w:rPr>
          <w:i/>
          <w:iCs/>
        </w:rPr>
        <w:t>we are going to associate the questions we created in the Question Library to this quiz</w:t>
      </w:r>
      <w:r w:rsidRPr="00C5756D">
        <w:t>].</w:t>
      </w:r>
    </w:p>
    <w:p w:rsidR="00874DEF" w:rsidRPr="00C5756D" w:rsidRDefault="00DE6BB7" w:rsidP="00C5756D">
      <w:r>
        <w:rPr>
          <w:noProof/>
        </w:rPr>
        <w:drawing>
          <wp:inline distT="0" distB="0" distL="0" distR="0" wp14:anchorId="1B21C5AE" wp14:editId="73BAA865">
            <wp:extent cx="6568233" cy="2030819"/>
            <wp:effectExtent l="0" t="0" r="4445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68233" cy="203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41D" w:rsidRDefault="00D21081" w:rsidP="00C5756D">
      <w:r>
        <w:lastRenderedPageBreak/>
        <w:t>5</w:t>
      </w:r>
      <w:r w:rsidR="00C5756D" w:rsidRPr="00C5756D">
        <w:t xml:space="preserve">. </w:t>
      </w:r>
      <w:r w:rsidR="00CD541D">
        <w:t xml:space="preserve">Choose </w:t>
      </w:r>
      <w:r w:rsidR="00CD541D" w:rsidRPr="00CD541D">
        <w:rPr>
          <w:b/>
        </w:rPr>
        <w:t>Browse Question Library</w:t>
      </w:r>
      <w:r w:rsidR="00CD541D">
        <w:t>.</w:t>
      </w:r>
    </w:p>
    <w:p w:rsidR="00EE5767" w:rsidRDefault="00EE5767" w:rsidP="00C5756D">
      <w:r>
        <w:rPr>
          <w:noProof/>
        </w:rPr>
        <w:drawing>
          <wp:inline distT="0" distB="0" distL="0" distR="0" wp14:anchorId="59259EC5" wp14:editId="5A89E996">
            <wp:extent cx="4804850" cy="1905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12631" cy="190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94C" w:rsidRDefault="00CD541D" w:rsidP="00C5756D">
      <w:r>
        <w:t>6.</w:t>
      </w:r>
      <w:r w:rsidR="000A68A4">
        <w:t xml:space="preserve"> To import all the questions from a </w:t>
      </w:r>
      <w:r w:rsidR="00D31E62">
        <w:t xml:space="preserve">folder </w:t>
      </w:r>
      <w:r w:rsidR="000A68A4">
        <w:t>you created in your question library, select the section from the list (</w:t>
      </w:r>
      <w:r w:rsidR="000A68A4" w:rsidRPr="000A68A4">
        <w:rPr>
          <w:color w:val="FF0000"/>
        </w:rPr>
        <w:t>1</w:t>
      </w:r>
      <w:r w:rsidR="000A68A4">
        <w:t>). Click the Save button when done</w:t>
      </w:r>
      <w:r w:rsidR="0015594C">
        <w:t xml:space="preserve"> (</w:t>
      </w:r>
      <w:r w:rsidR="0015594C" w:rsidRPr="0015594C">
        <w:rPr>
          <w:color w:val="FF0000"/>
        </w:rPr>
        <w:t>2</w:t>
      </w:r>
      <w:r w:rsidR="0015594C">
        <w:t>)</w:t>
      </w:r>
      <w:r w:rsidR="000A68A4">
        <w:t>.</w:t>
      </w:r>
      <w:r w:rsidR="0015594C" w:rsidRPr="0015594C">
        <w:t xml:space="preserve"> </w:t>
      </w:r>
    </w:p>
    <w:p w:rsidR="00C5756D" w:rsidRPr="00C5756D" w:rsidRDefault="0015594C" w:rsidP="00C5756D">
      <w:r w:rsidRPr="0015594C">
        <w:rPr>
          <w:b/>
        </w:rPr>
        <w:t>NOTE</w:t>
      </w:r>
      <w:r>
        <w:t>: To import specific questions from a section, expand it (click on</w:t>
      </w:r>
      <w:r>
        <w:rPr>
          <w:noProof/>
        </w:rPr>
        <w:drawing>
          <wp:inline distT="0" distB="0" distL="0" distR="0" wp14:anchorId="262A1623" wp14:editId="37A0076B">
            <wp:extent cx="200000" cy="2000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and select the questions you want to import.</w:t>
      </w:r>
    </w:p>
    <w:p w:rsidR="00894F2F" w:rsidRPr="00C5756D" w:rsidRDefault="0015594C" w:rsidP="0015594C">
      <w:pPr>
        <w:ind w:left="-1170"/>
      </w:pPr>
      <w:r>
        <w:rPr>
          <w:noProof/>
        </w:rPr>
        <w:drawing>
          <wp:inline distT="0" distB="0" distL="0" distR="0">
            <wp:extent cx="7394105" cy="2638425"/>
            <wp:effectExtent l="0" t="0" r="0" b="0"/>
            <wp:docPr id="35" name="Picture 35" descr="C:\Users\bbrown\AppData\Local\Temp\SNAGHTMLaafc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brown\AppData\Local\Temp\SNAGHTMLaafc7a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10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94C" w:rsidRDefault="0015594C" w:rsidP="00C5756D">
      <w:pPr>
        <w:rPr>
          <w:b/>
          <w:bCs/>
        </w:rPr>
      </w:pPr>
    </w:p>
    <w:p w:rsidR="0015594C" w:rsidRDefault="0015594C" w:rsidP="00C5756D">
      <w:pPr>
        <w:rPr>
          <w:b/>
          <w:bCs/>
        </w:rPr>
      </w:pPr>
    </w:p>
    <w:p w:rsidR="0015594C" w:rsidRDefault="0015594C" w:rsidP="00C5756D">
      <w:pPr>
        <w:rPr>
          <w:b/>
          <w:bCs/>
        </w:rPr>
      </w:pPr>
    </w:p>
    <w:p w:rsidR="0015594C" w:rsidRDefault="0015594C" w:rsidP="00C5756D">
      <w:pPr>
        <w:rPr>
          <w:b/>
          <w:bCs/>
        </w:rPr>
      </w:pPr>
    </w:p>
    <w:p w:rsidR="0015594C" w:rsidRDefault="0015594C" w:rsidP="00C5756D">
      <w:pPr>
        <w:rPr>
          <w:b/>
          <w:bCs/>
        </w:rPr>
      </w:pPr>
    </w:p>
    <w:p w:rsidR="00C5756D" w:rsidRPr="00C5756D" w:rsidRDefault="00C5756D" w:rsidP="00C5756D">
      <w:r w:rsidRPr="00C5756D">
        <w:rPr>
          <w:b/>
          <w:bCs/>
        </w:rPr>
        <w:lastRenderedPageBreak/>
        <w:t xml:space="preserve">Set </w:t>
      </w:r>
      <w:r w:rsidR="00B03889">
        <w:rPr>
          <w:b/>
          <w:bCs/>
        </w:rPr>
        <w:t xml:space="preserve">Questions Points for </w:t>
      </w:r>
      <w:r w:rsidRPr="00C5756D">
        <w:rPr>
          <w:b/>
          <w:bCs/>
        </w:rPr>
        <w:t xml:space="preserve">Quiz Score </w:t>
      </w:r>
    </w:p>
    <w:p w:rsidR="00C5756D" w:rsidRPr="00C5756D" w:rsidRDefault="00C5756D" w:rsidP="00C5756D">
      <w:pPr>
        <w:rPr>
          <w:i/>
          <w:iCs/>
        </w:rPr>
      </w:pPr>
      <w:r w:rsidRPr="00C5756D">
        <w:rPr>
          <w:i/>
          <w:iCs/>
        </w:rPr>
        <w:t>At this time the total points for the quiz is determined by the point values given at the time the questions were created.</w:t>
      </w:r>
    </w:p>
    <w:p w:rsidR="00C5756D" w:rsidRPr="00C5756D" w:rsidRDefault="00C5756D" w:rsidP="00C5756D">
      <w:r w:rsidRPr="00C5756D">
        <w:t xml:space="preserve">1. To edit the quiz question values click on the </w:t>
      </w:r>
      <w:r w:rsidR="00894F2F">
        <w:t xml:space="preserve">section’s </w:t>
      </w:r>
      <w:r w:rsidRPr="00C5756D">
        <w:rPr>
          <w:b/>
          <w:bCs/>
        </w:rPr>
        <w:t xml:space="preserve">Name </w:t>
      </w:r>
      <w:r w:rsidRPr="00C5756D">
        <w:t xml:space="preserve">link. </w:t>
      </w:r>
    </w:p>
    <w:p w:rsidR="00C5756D" w:rsidRPr="00C5756D" w:rsidRDefault="00894F2F" w:rsidP="00C5756D">
      <w:r>
        <w:rPr>
          <w:noProof/>
        </w:rPr>
        <w:drawing>
          <wp:inline distT="0" distB="0" distL="0" distR="0" wp14:anchorId="7A2E34E3" wp14:editId="4C163E86">
            <wp:extent cx="5326912" cy="2954273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27222" cy="295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C42" w:rsidRPr="00C5756D" w:rsidRDefault="005F3C42" w:rsidP="00C5756D"/>
    <w:p w:rsidR="00C5756D" w:rsidRPr="00C5756D" w:rsidRDefault="00C5756D" w:rsidP="00C5756D">
      <w:r w:rsidRPr="00C5756D">
        <w:t>2. Select the checkboxes for each question (</w:t>
      </w:r>
      <w:r w:rsidRPr="00874DEF">
        <w:rPr>
          <w:color w:val="FF0000"/>
        </w:rPr>
        <w:t>1</w:t>
      </w:r>
      <w:r w:rsidRPr="00C5756D">
        <w:t>) [</w:t>
      </w:r>
      <w:r w:rsidRPr="00C5756D">
        <w:rPr>
          <w:i/>
          <w:iCs/>
        </w:rPr>
        <w:t>could also choose the check all checkbox at the top of the list</w:t>
      </w:r>
      <w:r w:rsidRPr="00C5756D">
        <w:t xml:space="preserve">] and click the </w:t>
      </w:r>
      <w:r w:rsidRPr="00C5756D">
        <w:rPr>
          <w:b/>
          <w:bCs/>
        </w:rPr>
        <w:t xml:space="preserve">Edit Values </w:t>
      </w:r>
      <w:r w:rsidRPr="00C5756D">
        <w:t>(</w:t>
      </w:r>
      <w:r w:rsidRPr="00874DEF">
        <w:rPr>
          <w:color w:val="FF0000"/>
        </w:rPr>
        <w:t>2</w:t>
      </w:r>
      <w:r w:rsidRPr="00C5756D">
        <w:t xml:space="preserve">) link. </w:t>
      </w:r>
    </w:p>
    <w:p w:rsidR="00C5756D" w:rsidRPr="00C5756D" w:rsidRDefault="00894F2F" w:rsidP="00894F2F">
      <w:pPr>
        <w:jc w:val="center"/>
      </w:pPr>
      <w:r>
        <w:rPr>
          <w:noProof/>
        </w:rPr>
        <w:drawing>
          <wp:inline distT="0" distB="0" distL="0" distR="0">
            <wp:extent cx="4593265" cy="2645115"/>
            <wp:effectExtent l="0" t="0" r="0" b="3175"/>
            <wp:docPr id="18" name="Picture 18" descr="C:\Users\bbrown\AppData\Local\Temp\SNAGHTML6b017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brown\AppData\Local\Temp\SNAGHTML6b017b7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265" cy="264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56D" w:rsidRPr="00C5756D" w:rsidRDefault="00C5756D" w:rsidP="00C5756D">
      <w:r w:rsidRPr="00C5756D">
        <w:lastRenderedPageBreak/>
        <w:t xml:space="preserve">3. Enter desired values in the </w:t>
      </w:r>
      <w:r w:rsidRPr="00C5756D">
        <w:rPr>
          <w:b/>
          <w:bCs/>
        </w:rPr>
        <w:t xml:space="preserve">Points </w:t>
      </w:r>
      <w:r w:rsidRPr="00C5756D">
        <w:t>box (</w:t>
      </w:r>
      <w:r w:rsidRPr="00874DEF">
        <w:rPr>
          <w:color w:val="FF0000"/>
        </w:rPr>
        <w:t>1</w:t>
      </w:r>
      <w:r w:rsidRPr="00C5756D">
        <w:t xml:space="preserve">) and click the </w:t>
      </w:r>
      <w:r w:rsidRPr="00C5756D">
        <w:rPr>
          <w:b/>
          <w:bCs/>
        </w:rPr>
        <w:t xml:space="preserve">Save </w:t>
      </w:r>
      <w:r w:rsidRPr="00C5756D">
        <w:t>button (</w:t>
      </w:r>
      <w:r w:rsidRPr="00874DEF">
        <w:rPr>
          <w:color w:val="FF0000"/>
        </w:rPr>
        <w:t>2</w:t>
      </w:r>
      <w:r w:rsidRPr="00C5756D">
        <w:t xml:space="preserve">). </w:t>
      </w:r>
    </w:p>
    <w:p w:rsidR="00C5756D" w:rsidRPr="00C5756D" w:rsidRDefault="008F70F2" w:rsidP="008F70F2">
      <w:pPr>
        <w:ind w:left="-450"/>
      </w:pPr>
      <w:r>
        <w:rPr>
          <w:noProof/>
        </w:rPr>
        <w:drawing>
          <wp:inline distT="0" distB="0" distL="0" distR="0" wp14:anchorId="0EA3E8C1" wp14:editId="3F3A2483">
            <wp:extent cx="6587993" cy="2498651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588426" cy="249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56D" w:rsidRPr="00C5756D" w:rsidRDefault="00C5756D" w:rsidP="00C5756D">
      <w:r w:rsidRPr="00C5756D">
        <w:t xml:space="preserve">4. Click the </w:t>
      </w:r>
      <w:r w:rsidRPr="00C5756D">
        <w:rPr>
          <w:b/>
        </w:rPr>
        <w:t xml:space="preserve">Done Editing Questions </w:t>
      </w:r>
      <w:r w:rsidRPr="00C5756D">
        <w:t>button near the top right-hand side of the page.</w:t>
      </w:r>
    </w:p>
    <w:p w:rsidR="005F3C42" w:rsidRDefault="008F70F2" w:rsidP="00C5756D">
      <w:r>
        <w:rPr>
          <w:noProof/>
        </w:rPr>
        <w:drawing>
          <wp:inline distT="0" distB="0" distL="0" distR="0" wp14:anchorId="1A04EFBD" wp14:editId="72C86A0A">
            <wp:extent cx="3380953" cy="2019048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80953" cy="2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C42" w:rsidRPr="00C5756D" w:rsidRDefault="005F3C42" w:rsidP="00C5756D">
      <w:r>
        <w:t xml:space="preserve">5. Click on the </w:t>
      </w:r>
      <w:r w:rsidRPr="005F3C42">
        <w:rPr>
          <w:b/>
        </w:rPr>
        <w:t>Restrictions</w:t>
      </w:r>
      <w:r>
        <w:t xml:space="preserve"> tab.</w:t>
      </w:r>
    </w:p>
    <w:p w:rsidR="00715FD4" w:rsidRPr="00E42AED" w:rsidRDefault="008F70F2" w:rsidP="00E42AED">
      <w:r>
        <w:rPr>
          <w:noProof/>
        </w:rPr>
        <w:drawing>
          <wp:inline distT="0" distB="0" distL="0" distR="0" wp14:anchorId="1F3E7F67" wp14:editId="0FC96289">
            <wp:extent cx="3402419" cy="1910130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408721" cy="191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AED" w:rsidRPr="00E42AED" w:rsidRDefault="00E42AED" w:rsidP="00E42AED">
      <w:r w:rsidRPr="00E42AED">
        <w:lastRenderedPageBreak/>
        <w:t xml:space="preserve">4. </w:t>
      </w:r>
      <w:r w:rsidR="008F70F2">
        <w:t>S</w:t>
      </w:r>
      <w:r w:rsidR="008F70F2" w:rsidRPr="008F70F2">
        <w:t xml:space="preserve">elect a </w:t>
      </w:r>
      <w:r w:rsidR="008F70F2" w:rsidRPr="008F70F2">
        <w:rPr>
          <w:b/>
        </w:rPr>
        <w:t>Start and End Date</w:t>
      </w:r>
      <w:r w:rsidR="008F70F2" w:rsidRPr="008F70F2">
        <w:t xml:space="preserve"> [</w:t>
      </w:r>
      <w:r w:rsidR="008F70F2" w:rsidRPr="0071329A">
        <w:rPr>
          <w:i/>
        </w:rPr>
        <w:t>End Date is optional, if you do not select an end date the quiz remains accessible till the student selects to start the quiz</w:t>
      </w:r>
      <w:r w:rsidR="008F70F2" w:rsidRPr="008F70F2">
        <w:t>]</w:t>
      </w:r>
      <w:r w:rsidR="0071329A" w:rsidRPr="0071329A">
        <w:t xml:space="preserve"> </w:t>
      </w:r>
      <w:r w:rsidR="0071329A" w:rsidRPr="008F70F2">
        <w:t>(</w:t>
      </w:r>
      <w:r w:rsidR="0071329A" w:rsidRPr="0071329A">
        <w:rPr>
          <w:color w:val="FF0000"/>
        </w:rPr>
        <w:t>1</w:t>
      </w:r>
      <w:r w:rsidR="0071329A" w:rsidRPr="008F70F2">
        <w:t>)</w:t>
      </w:r>
      <w:r w:rsidR="0071329A">
        <w:t>.</w:t>
      </w:r>
      <w:r w:rsidRPr="00E42AED">
        <w:t xml:space="preserve"> </w:t>
      </w:r>
      <w:r w:rsidR="0071329A" w:rsidRPr="0071329A">
        <w:t xml:space="preserve">Set the </w:t>
      </w:r>
      <w:r w:rsidR="0071329A" w:rsidRPr="0071329A">
        <w:rPr>
          <w:b/>
        </w:rPr>
        <w:t>Status</w:t>
      </w:r>
      <w:r w:rsidR="0071329A" w:rsidRPr="0071329A">
        <w:t xml:space="preserve"> </w:t>
      </w:r>
      <w:r w:rsidR="0071329A">
        <w:t>to</w:t>
      </w:r>
      <w:r w:rsidR="0071329A" w:rsidRPr="0071329A">
        <w:t xml:space="preserve"> Active</w:t>
      </w:r>
      <w:r w:rsidR="0071329A">
        <w:t xml:space="preserve"> </w:t>
      </w:r>
      <w:r w:rsidR="0071329A" w:rsidRPr="00E42AED">
        <w:t>(</w:t>
      </w:r>
      <w:r w:rsidR="0071329A">
        <w:rPr>
          <w:color w:val="FF0000"/>
        </w:rPr>
        <w:t>2</w:t>
      </w:r>
      <w:r w:rsidR="0071329A" w:rsidRPr="00E42AED">
        <w:t>)</w:t>
      </w:r>
      <w:r w:rsidR="0071329A">
        <w:t>.</w:t>
      </w:r>
    </w:p>
    <w:p w:rsidR="008D0E90" w:rsidRDefault="0071329A" w:rsidP="0071329A">
      <w:pPr>
        <w:ind w:left="-360"/>
      </w:pPr>
      <w:r>
        <w:rPr>
          <w:noProof/>
        </w:rPr>
        <w:drawing>
          <wp:inline distT="0" distB="0" distL="0" distR="0" wp14:anchorId="0047D60E" wp14:editId="0F65E582">
            <wp:extent cx="6719777" cy="2523506"/>
            <wp:effectExtent l="0" t="0" r="508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719777" cy="252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AED" w:rsidRPr="00E42AED" w:rsidRDefault="00E42AED" w:rsidP="00E42AED">
      <w:r w:rsidRPr="00E42AED">
        <w:t>5.</w:t>
      </w:r>
      <w:r w:rsidR="00842FB1" w:rsidRPr="00842FB1">
        <w:t xml:space="preserve"> select the option for </w:t>
      </w:r>
      <w:r w:rsidR="00842FB1">
        <w:rPr>
          <w:b/>
        </w:rPr>
        <w:t>Enforce</w:t>
      </w:r>
      <w:r w:rsidRPr="00842FB1">
        <w:rPr>
          <w:b/>
        </w:rPr>
        <w:t xml:space="preserve"> a </w:t>
      </w:r>
      <w:r w:rsidRPr="00E42AED">
        <w:rPr>
          <w:b/>
          <w:bCs/>
        </w:rPr>
        <w:t xml:space="preserve">Time Limit </w:t>
      </w:r>
      <w:r w:rsidR="00842FB1" w:rsidRPr="00E42AED">
        <w:t>[</w:t>
      </w:r>
      <w:r w:rsidR="00842FB1">
        <w:rPr>
          <w:i/>
          <w:iCs/>
        </w:rPr>
        <w:t>is</w:t>
      </w:r>
      <w:r w:rsidR="00842FB1" w:rsidRPr="00E42AED">
        <w:rPr>
          <w:i/>
          <w:iCs/>
        </w:rPr>
        <w:t xml:space="preserve"> optional, yet enforcing your time will show all late submissions in red</w:t>
      </w:r>
      <w:r w:rsidR="00842FB1" w:rsidRPr="00E42AED">
        <w:t xml:space="preserve">] </w:t>
      </w:r>
      <w:r w:rsidRPr="00E42AED">
        <w:t>(</w:t>
      </w:r>
      <w:r w:rsidRPr="00F47FE8">
        <w:rPr>
          <w:color w:val="FF0000"/>
        </w:rPr>
        <w:t>1</w:t>
      </w:r>
      <w:r w:rsidRPr="00E42AED">
        <w:t xml:space="preserve">), </w:t>
      </w:r>
      <w:r w:rsidR="00842FB1">
        <w:t xml:space="preserve">enter in a </w:t>
      </w:r>
      <w:r w:rsidR="00842FB1" w:rsidRPr="00842FB1">
        <w:rPr>
          <w:b/>
        </w:rPr>
        <w:t>Time Limit</w:t>
      </w:r>
      <w:r w:rsidR="00842FB1">
        <w:t xml:space="preserve"> for the quiz </w:t>
      </w:r>
      <w:r w:rsidRPr="00E42AED">
        <w:t>(</w:t>
      </w:r>
      <w:r w:rsidRPr="00F47FE8">
        <w:rPr>
          <w:color w:val="FF0000"/>
        </w:rPr>
        <w:t>2</w:t>
      </w:r>
      <w:r w:rsidRPr="00E42AED">
        <w:t xml:space="preserve">), enter a </w:t>
      </w:r>
      <w:r w:rsidRPr="00E42AED">
        <w:rPr>
          <w:b/>
          <w:bCs/>
        </w:rPr>
        <w:t xml:space="preserve">Grace </w:t>
      </w:r>
      <w:r w:rsidRPr="00E42AED">
        <w:t>period (</w:t>
      </w:r>
      <w:r w:rsidRPr="00F47FE8">
        <w:rPr>
          <w:color w:val="FF0000"/>
        </w:rPr>
        <w:t>3</w:t>
      </w:r>
      <w:r w:rsidRPr="00E42AED">
        <w:t>) [</w:t>
      </w:r>
      <w:r w:rsidRPr="00E42AED">
        <w:rPr>
          <w:i/>
          <w:iCs/>
        </w:rPr>
        <w:t>optional, yet does allow a bit of time for technical issues</w:t>
      </w:r>
      <w:r w:rsidRPr="00E42AED">
        <w:t xml:space="preserve">], select desired option for </w:t>
      </w:r>
      <w:r w:rsidR="00842FB1">
        <w:rPr>
          <w:b/>
          <w:bCs/>
        </w:rPr>
        <w:t>Late Behavior</w:t>
      </w:r>
      <w:r w:rsidR="00842FB1" w:rsidRPr="00E42AED">
        <w:t xml:space="preserve"> (</w:t>
      </w:r>
      <w:r w:rsidRPr="00F47FE8">
        <w:rPr>
          <w:color w:val="FF0000"/>
        </w:rPr>
        <w:t>4</w:t>
      </w:r>
      <w:r w:rsidRPr="00E42AED">
        <w:t>) [</w:t>
      </w:r>
      <w:r w:rsidR="00842FB1">
        <w:t>The d</w:t>
      </w:r>
      <w:r w:rsidRPr="00E42AED">
        <w:rPr>
          <w:i/>
          <w:iCs/>
        </w:rPr>
        <w:t>efault is set to</w:t>
      </w:r>
      <w:r w:rsidR="00842FB1">
        <w:rPr>
          <w:i/>
          <w:iCs/>
        </w:rPr>
        <w:t xml:space="preserve"> the first option.</w:t>
      </w:r>
      <w:r w:rsidRPr="00E42AED">
        <w:rPr>
          <w:i/>
          <w:iCs/>
        </w:rPr>
        <w:t xml:space="preserve"> </w:t>
      </w:r>
      <w:r w:rsidR="00842FB1">
        <w:rPr>
          <w:i/>
          <w:iCs/>
        </w:rPr>
        <w:t>This option means that a student’s attempt on the quiz will be graded even if they exceed the time limit, however, their attempt will be flagged as late. The second option means that once a student exceeds the time limit for the quiz they cannot answer any more questions are make any changes to the quiz, they can only submit it</w:t>
      </w:r>
      <w:r w:rsidR="00842FB1" w:rsidRPr="00842FB1">
        <w:rPr>
          <w:i/>
          <w:iCs/>
        </w:rPr>
        <w:t xml:space="preserve">. </w:t>
      </w:r>
      <w:r w:rsidR="00842FB1">
        <w:rPr>
          <w:i/>
          <w:iCs/>
        </w:rPr>
        <w:t>The third option means that when a student exceeds the time limit for the quiz they can continue to complete the quiz, but they will automatically receive a grade of a zero.</w:t>
      </w:r>
      <w:r w:rsidRPr="00E42AED">
        <w:t>].</w:t>
      </w:r>
    </w:p>
    <w:p w:rsidR="000836BD" w:rsidRDefault="00BA02A6" w:rsidP="0071329A">
      <w:pPr>
        <w:tabs>
          <w:tab w:val="left" w:pos="-90"/>
        </w:tabs>
        <w:ind w:left="-180"/>
      </w:pPr>
      <w:r>
        <w:rPr>
          <w:noProof/>
        </w:rPr>
        <w:drawing>
          <wp:inline distT="0" distB="0" distL="0" distR="0">
            <wp:extent cx="6620153" cy="2466975"/>
            <wp:effectExtent l="0" t="0" r="9525" b="0"/>
            <wp:docPr id="36" name="Picture 36" descr="C:\Users\bbrown\AppData\Local\Temp\SNAGHTMLb89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brown\AppData\Local\Temp\SNAGHTMLb89417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312" cy="247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29A" w:rsidRPr="00E42AED" w:rsidRDefault="0071329A" w:rsidP="0071329A">
      <w:pPr>
        <w:tabs>
          <w:tab w:val="left" w:pos="-90"/>
        </w:tabs>
        <w:ind w:left="-180"/>
      </w:pPr>
    </w:p>
    <w:p w:rsidR="00E42AED" w:rsidRPr="00E42AED" w:rsidRDefault="00E42AED" w:rsidP="00E42AED">
      <w:r w:rsidRPr="00E42AED">
        <w:lastRenderedPageBreak/>
        <w:t xml:space="preserve">6. Select the </w:t>
      </w:r>
      <w:r w:rsidR="000836BD">
        <w:rPr>
          <w:b/>
          <w:bCs/>
        </w:rPr>
        <w:t xml:space="preserve">Assessment </w:t>
      </w:r>
      <w:r w:rsidRPr="00E42AED">
        <w:t>tab.</w:t>
      </w:r>
    </w:p>
    <w:p w:rsidR="00F47FE8" w:rsidRPr="00E42AED" w:rsidRDefault="0071329A" w:rsidP="00E42AED">
      <w:r>
        <w:rPr>
          <w:noProof/>
        </w:rPr>
        <w:drawing>
          <wp:inline distT="0" distB="0" distL="0" distR="0">
            <wp:extent cx="2658140" cy="1316466"/>
            <wp:effectExtent l="0" t="0" r="8890" b="0"/>
            <wp:docPr id="27" name="Picture 27" descr="C:\Users\bbrown\AppData\Local\Temp\SNAGHTML6c9e8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brown\AppData\Local\Temp\SNAGHTML6c9e8db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294" cy="131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AED" w:rsidRPr="00E42AED" w:rsidRDefault="00E42AED" w:rsidP="00E42AED">
      <w:r w:rsidRPr="00E42AED">
        <w:t xml:space="preserve">7. </w:t>
      </w:r>
      <w:r w:rsidR="0071329A">
        <w:t xml:space="preserve">Select to </w:t>
      </w:r>
      <w:r w:rsidR="0071329A" w:rsidRPr="0071329A">
        <w:rPr>
          <w:b/>
        </w:rPr>
        <w:t>Allow attempt to be set as graded immediately upon completion</w:t>
      </w:r>
      <w:r w:rsidR="0071329A" w:rsidRPr="0071329A">
        <w:t xml:space="preserve"> </w:t>
      </w:r>
      <w:r w:rsidR="0071329A">
        <w:t>[</w:t>
      </w:r>
      <w:r w:rsidR="0071329A" w:rsidRPr="0071329A">
        <w:rPr>
          <w:i/>
        </w:rPr>
        <w:t>NOT recommended if you have included a Long Answer question in the quiz due to its need to be manually graded prior to revealing entire quiz score</w:t>
      </w:r>
      <w:r w:rsidR="0071329A" w:rsidRPr="0071329A">
        <w:t>]</w:t>
      </w:r>
      <w:r w:rsidR="0071329A">
        <w:t xml:space="preserve"> (</w:t>
      </w:r>
      <w:r w:rsidR="0071329A" w:rsidRPr="0071329A">
        <w:rPr>
          <w:color w:val="FF0000"/>
        </w:rPr>
        <w:t>1</w:t>
      </w:r>
      <w:r w:rsidR="0071329A">
        <w:t xml:space="preserve">). </w:t>
      </w:r>
      <w:r w:rsidR="000836BD">
        <w:t>U</w:t>
      </w:r>
      <w:r w:rsidR="000836BD" w:rsidRPr="000836BD">
        <w:t xml:space="preserve">se the </w:t>
      </w:r>
      <w:r w:rsidR="000836BD" w:rsidRPr="000836BD">
        <w:rPr>
          <w:b/>
          <w:bCs/>
        </w:rPr>
        <w:t xml:space="preserve">Grade </w:t>
      </w:r>
      <w:r w:rsidR="0071329A" w:rsidRPr="0071329A">
        <w:rPr>
          <w:b/>
        </w:rPr>
        <w:t>Item</w:t>
      </w:r>
      <w:r w:rsidR="0071329A">
        <w:t xml:space="preserve"> drop-</w:t>
      </w:r>
      <w:r w:rsidR="000836BD" w:rsidRPr="000836BD">
        <w:t xml:space="preserve">down menu to </w:t>
      </w:r>
      <w:r w:rsidR="0071329A">
        <w:t>select</w:t>
      </w:r>
      <w:r w:rsidR="000836BD" w:rsidRPr="000836BD">
        <w:t xml:space="preserve"> the quiz to </w:t>
      </w:r>
      <w:r w:rsidR="0071329A">
        <w:t>the</w:t>
      </w:r>
      <w:r w:rsidR="000836BD" w:rsidRPr="000836BD">
        <w:t xml:space="preserve"> Grade Item</w:t>
      </w:r>
      <w:r w:rsidR="0071329A">
        <w:t xml:space="preserve"> in your gradebook it belongs to</w:t>
      </w:r>
      <w:r w:rsidR="000836BD">
        <w:t xml:space="preserve"> </w:t>
      </w:r>
      <w:r w:rsidR="000836BD" w:rsidRPr="0071329A">
        <w:rPr>
          <w:iCs/>
        </w:rPr>
        <w:t>(</w:t>
      </w:r>
      <w:r w:rsidR="0071329A">
        <w:rPr>
          <w:iCs/>
          <w:color w:val="FF0000"/>
        </w:rPr>
        <w:t>2</w:t>
      </w:r>
      <w:r w:rsidR="000836BD" w:rsidRPr="0071329A">
        <w:rPr>
          <w:iCs/>
        </w:rPr>
        <w:t>)</w:t>
      </w:r>
      <w:r w:rsidR="00026F7E">
        <w:rPr>
          <w:iCs/>
        </w:rPr>
        <w:t>.</w:t>
      </w:r>
      <w:r w:rsidR="000836BD" w:rsidRPr="000836BD">
        <w:rPr>
          <w:i/>
          <w:iCs/>
        </w:rPr>
        <w:t xml:space="preserve"> </w:t>
      </w:r>
      <w:r w:rsidR="00026F7E">
        <w:t>S</w:t>
      </w:r>
      <w:r w:rsidR="000836BD" w:rsidRPr="000836BD">
        <w:t xml:space="preserve">elect the checkbox for </w:t>
      </w:r>
      <w:r w:rsidR="00026F7E" w:rsidRPr="00026F7E">
        <w:rPr>
          <w:b/>
        </w:rPr>
        <w:t>Allow</w:t>
      </w:r>
      <w:r w:rsidR="00026F7E">
        <w:t xml:space="preserve"> a</w:t>
      </w:r>
      <w:r w:rsidR="000836BD" w:rsidRPr="000836BD">
        <w:rPr>
          <w:b/>
          <w:bCs/>
        </w:rPr>
        <w:t xml:space="preserve">utomatic </w:t>
      </w:r>
      <w:r w:rsidR="00026F7E">
        <w:rPr>
          <w:b/>
          <w:bCs/>
        </w:rPr>
        <w:t>export to g</w:t>
      </w:r>
      <w:r w:rsidR="000836BD" w:rsidRPr="000836BD">
        <w:rPr>
          <w:b/>
          <w:bCs/>
        </w:rPr>
        <w:t>rade</w:t>
      </w:r>
      <w:r w:rsidR="00026F7E">
        <w:rPr>
          <w:b/>
          <w:bCs/>
        </w:rPr>
        <w:t xml:space="preserve">s </w:t>
      </w:r>
      <w:r w:rsidR="00026F7E">
        <w:rPr>
          <w:bCs/>
        </w:rPr>
        <w:t>[</w:t>
      </w:r>
      <w:r w:rsidR="00026F7E" w:rsidRPr="00026F7E">
        <w:rPr>
          <w:bCs/>
          <w:i/>
        </w:rPr>
        <w:t>this will send students’ grade on the quiz automatically to your gradebook</w:t>
      </w:r>
      <w:r w:rsidR="00026F7E">
        <w:rPr>
          <w:bCs/>
        </w:rPr>
        <w:t xml:space="preserve">] </w:t>
      </w:r>
      <w:r w:rsidR="00026F7E" w:rsidRPr="000836BD">
        <w:t>(</w:t>
      </w:r>
      <w:r w:rsidR="00026F7E">
        <w:rPr>
          <w:color w:val="FF0000"/>
        </w:rPr>
        <w:t>3</w:t>
      </w:r>
      <w:r w:rsidR="00026F7E" w:rsidRPr="000836BD">
        <w:t>)</w:t>
      </w:r>
      <w:r w:rsidR="00026F7E">
        <w:rPr>
          <w:bCs/>
        </w:rPr>
        <w:t>.</w:t>
      </w:r>
      <w:r w:rsidR="000836BD" w:rsidRPr="000836BD">
        <w:t xml:space="preserve"> </w:t>
      </w:r>
      <w:r w:rsidR="00026F7E">
        <w:t xml:space="preserve">Select how many </w:t>
      </w:r>
      <w:r w:rsidR="00026F7E" w:rsidRPr="00026F7E">
        <w:rPr>
          <w:b/>
        </w:rPr>
        <w:t xml:space="preserve">Attempts are </w:t>
      </w:r>
      <w:r w:rsidR="00026F7E">
        <w:rPr>
          <w:b/>
        </w:rPr>
        <w:t>a</w:t>
      </w:r>
      <w:r w:rsidR="00026F7E" w:rsidRPr="00026F7E">
        <w:rPr>
          <w:b/>
        </w:rPr>
        <w:t xml:space="preserve">llowed </w:t>
      </w:r>
      <w:r w:rsidR="00026F7E">
        <w:t>on the quiz</w:t>
      </w:r>
      <w:r w:rsidRPr="000836BD">
        <w:t xml:space="preserve"> </w:t>
      </w:r>
      <w:r w:rsidR="00026F7E" w:rsidRPr="00026F7E">
        <w:rPr>
          <w:i/>
        </w:rPr>
        <w:t xml:space="preserve">[if you choose more than one attempt it is recommended to select the </w:t>
      </w:r>
      <w:r w:rsidR="00026F7E" w:rsidRPr="00026F7E">
        <w:rPr>
          <w:b/>
          <w:bCs/>
          <w:i/>
        </w:rPr>
        <w:t xml:space="preserve">Overall Grade Calculation </w:t>
      </w:r>
      <w:r w:rsidR="00026F7E" w:rsidRPr="00026F7E">
        <w:rPr>
          <w:i/>
        </w:rPr>
        <w:t>option to be pulled from the Highest Attempt</w:t>
      </w:r>
      <w:r w:rsidR="00026F7E">
        <w:t>]</w:t>
      </w:r>
      <w:r w:rsidR="00026F7E" w:rsidRPr="000836BD">
        <w:t xml:space="preserve"> (</w:t>
      </w:r>
      <w:r w:rsidR="00026F7E" w:rsidRPr="000836BD">
        <w:rPr>
          <w:color w:val="FF0000"/>
        </w:rPr>
        <w:t>4</w:t>
      </w:r>
      <w:r w:rsidR="00026F7E" w:rsidRPr="000836BD">
        <w:t xml:space="preserve">). Click the </w:t>
      </w:r>
      <w:r w:rsidR="00026F7E" w:rsidRPr="000836BD">
        <w:rPr>
          <w:b/>
          <w:bCs/>
        </w:rPr>
        <w:t xml:space="preserve">Submission Views </w:t>
      </w:r>
      <w:r w:rsidR="00026F7E" w:rsidRPr="000836BD">
        <w:t xml:space="preserve">tab </w:t>
      </w:r>
      <w:r w:rsidRPr="000836BD">
        <w:t>(</w:t>
      </w:r>
      <w:r w:rsidR="000836BD" w:rsidRPr="000836BD">
        <w:rPr>
          <w:color w:val="FF0000"/>
        </w:rPr>
        <w:t>5</w:t>
      </w:r>
      <w:r w:rsidRPr="000836BD">
        <w:t>).</w:t>
      </w:r>
    </w:p>
    <w:p w:rsidR="000B6EA9" w:rsidRPr="00E42AED" w:rsidRDefault="00026F7E" w:rsidP="00EC1979">
      <w:pPr>
        <w:jc w:val="center"/>
      </w:pPr>
      <w:r>
        <w:rPr>
          <w:noProof/>
        </w:rPr>
        <w:drawing>
          <wp:inline distT="0" distB="0" distL="0" distR="0" wp14:anchorId="4117D5BF" wp14:editId="4A6FC5FF">
            <wp:extent cx="3583172" cy="4564471"/>
            <wp:effectExtent l="0" t="0" r="0" b="7620"/>
            <wp:docPr id="29" name="Picture 29" descr="C:\Users\bbrown\AppData\Local\Temp\SNAGHTML6d707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brown\AppData\Local\Temp\SNAGHTML6d70792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74" cy="457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AED" w:rsidRPr="00E42AED" w:rsidRDefault="00E42AED" w:rsidP="00E42AED">
      <w:r w:rsidRPr="00E42AED">
        <w:lastRenderedPageBreak/>
        <w:t xml:space="preserve">8. Click the </w:t>
      </w:r>
      <w:r w:rsidRPr="00E42AED">
        <w:rPr>
          <w:b/>
          <w:bCs/>
        </w:rPr>
        <w:t xml:space="preserve">Default View </w:t>
      </w:r>
      <w:r w:rsidRPr="00E42AED">
        <w:t>link.</w:t>
      </w:r>
    </w:p>
    <w:p w:rsidR="00F47FE8" w:rsidRPr="00E42AED" w:rsidRDefault="00026F7E" w:rsidP="00E42AED">
      <w:r>
        <w:rPr>
          <w:noProof/>
        </w:rPr>
        <w:drawing>
          <wp:inline distT="0" distB="0" distL="0" distR="0" wp14:anchorId="5B2C4687" wp14:editId="5E7C4B32">
            <wp:extent cx="3083442" cy="1688196"/>
            <wp:effectExtent l="0" t="0" r="3175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88337" cy="169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AED" w:rsidRPr="00E42AED" w:rsidRDefault="00E42AED" w:rsidP="00E42AED">
      <w:r w:rsidRPr="00E42AED">
        <w:t xml:space="preserve">9. Enter a new submission message in the </w:t>
      </w:r>
      <w:r w:rsidRPr="00E42AED">
        <w:rPr>
          <w:b/>
          <w:bCs/>
        </w:rPr>
        <w:t xml:space="preserve">Message </w:t>
      </w:r>
      <w:r w:rsidR="00026F7E" w:rsidRPr="00E42AED">
        <w:t>text block [</w:t>
      </w:r>
      <w:r w:rsidR="00026F7E" w:rsidRPr="00E42AED">
        <w:rPr>
          <w:i/>
          <w:iCs/>
        </w:rPr>
        <w:t>optional</w:t>
      </w:r>
      <w:r w:rsidR="00026F7E" w:rsidRPr="00E42AED">
        <w:t xml:space="preserve">] </w:t>
      </w:r>
      <w:r w:rsidRPr="00E42AED">
        <w:t>(</w:t>
      </w:r>
      <w:r w:rsidRPr="00F47FE8">
        <w:rPr>
          <w:color w:val="FF0000"/>
        </w:rPr>
        <w:t>1</w:t>
      </w:r>
      <w:r w:rsidRPr="00E42AED">
        <w:t>), select how the scored questions will be viewed by the students such as “Show all questions with user responses” and “Show question score and out of score” (</w:t>
      </w:r>
      <w:r w:rsidRPr="00F47FE8">
        <w:rPr>
          <w:color w:val="FF0000"/>
        </w:rPr>
        <w:t>2</w:t>
      </w:r>
      <w:r w:rsidRPr="00E42AED">
        <w:t>), if you want students to view their “attempt” scores upon submission select the option for “</w:t>
      </w:r>
      <w:r w:rsidRPr="00E42AED">
        <w:rPr>
          <w:b/>
        </w:rPr>
        <w:t>Show attempt score and over attempt score</w:t>
      </w:r>
      <w:r w:rsidRPr="00E42AED">
        <w:t>” (</w:t>
      </w:r>
      <w:r w:rsidRPr="00F47FE8">
        <w:rPr>
          <w:color w:val="FF0000"/>
        </w:rPr>
        <w:t>3</w:t>
      </w:r>
      <w:r w:rsidRPr="00E42AED">
        <w:t xml:space="preserve">), click the </w:t>
      </w:r>
      <w:r w:rsidRPr="00E42AED">
        <w:rPr>
          <w:b/>
          <w:bCs/>
        </w:rPr>
        <w:t xml:space="preserve">Save </w:t>
      </w:r>
      <w:r w:rsidRPr="00E42AED">
        <w:t>(</w:t>
      </w:r>
      <w:r w:rsidRPr="00F47FE8">
        <w:rPr>
          <w:color w:val="FF0000"/>
        </w:rPr>
        <w:t>4</w:t>
      </w:r>
      <w:r w:rsidRPr="00E42AED">
        <w:t xml:space="preserve">) button. </w:t>
      </w:r>
    </w:p>
    <w:p w:rsidR="00AB54D4" w:rsidRDefault="00EC1979" w:rsidP="00EC1979">
      <w:pPr>
        <w:jc w:val="center"/>
      </w:pPr>
      <w:r>
        <w:rPr>
          <w:noProof/>
        </w:rPr>
        <w:drawing>
          <wp:inline distT="0" distB="0" distL="0" distR="0" wp14:anchorId="494F8483" wp14:editId="060EF7A8">
            <wp:extent cx="4412512" cy="4582224"/>
            <wp:effectExtent l="0" t="0" r="762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23322" cy="459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979" w:rsidRDefault="00EC1979" w:rsidP="00EC1979">
      <w:r>
        <w:lastRenderedPageBreak/>
        <w:t xml:space="preserve">10. Then click </w:t>
      </w:r>
      <w:r w:rsidRPr="00EC1979">
        <w:rPr>
          <w:b/>
        </w:rPr>
        <w:t>Save and Close</w:t>
      </w:r>
      <w:r>
        <w:t>.</w:t>
      </w:r>
    </w:p>
    <w:p w:rsidR="00EC1979" w:rsidRPr="004077FF" w:rsidRDefault="00EC1979" w:rsidP="00EC1979">
      <w:r>
        <w:rPr>
          <w:noProof/>
        </w:rPr>
        <w:drawing>
          <wp:inline distT="0" distB="0" distL="0" distR="0" wp14:anchorId="4D94EC83" wp14:editId="26B359A4">
            <wp:extent cx="4444409" cy="3642421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445663" cy="364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AED" w:rsidRPr="00EC1979" w:rsidRDefault="00EC1979" w:rsidP="00E42AED">
      <w:pPr>
        <w:rPr>
          <w:sz w:val="36"/>
        </w:rPr>
      </w:pPr>
      <w:r w:rsidRPr="00EC1979">
        <w:rPr>
          <w:b/>
          <w:color w:val="FF0000"/>
          <w:sz w:val="36"/>
        </w:rPr>
        <w:t>IMPORTANT</w:t>
      </w:r>
      <w:r w:rsidRPr="00EC1979">
        <w:rPr>
          <w:color w:val="FF0000"/>
          <w:sz w:val="36"/>
        </w:rPr>
        <w:t xml:space="preserve">: </w:t>
      </w:r>
      <w:r w:rsidR="001C1F48" w:rsidRPr="00EC1979">
        <w:rPr>
          <w:color w:val="FF0000"/>
          <w:sz w:val="36"/>
        </w:rPr>
        <w:t>DO NOT EDIT A</w:t>
      </w:r>
      <w:r w:rsidR="00E42AED" w:rsidRPr="00EC1979">
        <w:rPr>
          <w:color w:val="FF0000"/>
          <w:sz w:val="36"/>
        </w:rPr>
        <w:t xml:space="preserve"> QUIZ </w:t>
      </w:r>
      <w:r w:rsidR="00E42AED" w:rsidRPr="00EC1979">
        <w:rPr>
          <w:sz w:val="36"/>
        </w:rPr>
        <w:t>after it has been released</w:t>
      </w:r>
      <w:r w:rsidR="001C1F48" w:rsidRPr="00EC1979">
        <w:rPr>
          <w:sz w:val="36"/>
        </w:rPr>
        <w:t>,</w:t>
      </w:r>
      <w:r w:rsidR="00E42AED" w:rsidRPr="00EC1979">
        <w:rPr>
          <w:sz w:val="36"/>
        </w:rPr>
        <w:t xml:space="preserve"> you can adjust scoring via the Grade Tool.</w:t>
      </w:r>
    </w:p>
    <w:p w:rsidR="001053BE" w:rsidRDefault="001053BE" w:rsidP="009C5A63"/>
    <w:p w:rsidR="00D330E5" w:rsidRDefault="00D330E5" w:rsidP="009C5A63"/>
    <w:p w:rsidR="00D330E5" w:rsidRDefault="00D330E5" w:rsidP="009C5A63"/>
    <w:p w:rsidR="00D330E5" w:rsidRDefault="00D330E5" w:rsidP="009C5A63"/>
    <w:p w:rsidR="00EC1979" w:rsidRDefault="00EC1979" w:rsidP="009C5A63"/>
    <w:p w:rsidR="00EC1979" w:rsidRDefault="00EC1979" w:rsidP="009C5A63"/>
    <w:p w:rsidR="00EC1979" w:rsidRDefault="00EC1979" w:rsidP="009C5A63"/>
    <w:p w:rsidR="00EC1979" w:rsidRDefault="00EC1979" w:rsidP="009C5A63"/>
    <w:p w:rsidR="00EC1979" w:rsidRDefault="00EC1979" w:rsidP="009C5A63"/>
    <w:p w:rsidR="00D330E5" w:rsidRDefault="00D330E5" w:rsidP="009C5A63">
      <w:pPr>
        <w:rPr>
          <w:b/>
        </w:rPr>
      </w:pPr>
      <w:r w:rsidRPr="00D330E5">
        <w:rPr>
          <w:b/>
        </w:rPr>
        <w:lastRenderedPageBreak/>
        <w:t xml:space="preserve">Require Students to Use </w:t>
      </w:r>
      <w:proofErr w:type="spellStart"/>
      <w:r w:rsidRPr="00D330E5">
        <w:rPr>
          <w:b/>
        </w:rPr>
        <w:t>Respondus</w:t>
      </w:r>
      <w:proofErr w:type="spellEnd"/>
      <w:r w:rsidRPr="00D330E5">
        <w:rPr>
          <w:b/>
        </w:rPr>
        <w:t xml:space="preserve"> </w:t>
      </w:r>
      <w:proofErr w:type="spellStart"/>
      <w:r w:rsidRPr="00D330E5">
        <w:rPr>
          <w:b/>
        </w:rPr>
        <w:t>LockDown</w:t>
      </w:r>
      <w:proofErr w:type="spellEnd"/>
      <w:r w:rsidRPr="00D330E5">
        <w:rPr>
          <w:b/>
        </w:rPr>
        <w:t xml:space="preserve"> Browser to Take a Quiz</w:t>
      </w:r>
    </w:p>
    <w:p w:rsidR="00D330E5" w:rsidRDefault="00D330E5" w:rsidP="009C5A63">
      <w:r>
        <w:t xml:space="preserve">You can require your students to take a quiz using the </w:t>
      </w:r>
      <w:proofErr w:type="spellStart"/>
      <w:r>
        <w:t>Respondus</w:t>
      </w:r>
      <w:proofErr w:type="spellEnd"/>
      <w:r>
        <w:t xml:space="preserve"> </w:t>
      </w:r>
      <w:proofErr w:type="spellStart"/>
      <w:r>
        <w:t>LockDown</w:t>
      </w:r>
      <w:proofErr w:type="spellEnd"/>
      <w:r>
        <w:t xml:space="preserve"> Browser. However, in order to do so the quiz will need to already be created.</w:t>
      </w:r>
    </w:p>
    <w:p w:rsidR="00D330E5" w:rsidRPr="00E42AED" w:rsidRDefault="00D330E5" w:rsidP="00D330E5">
      <w:r w:rsidRPr="00E42AED">
        <w:t xml:space="preserve">1. Select </w:t>
      </w:r>
      <w:r w:rsidRPr="00E42AED">
        <w:rPr>
          <w:b/>
        </w:rPr>
        <w:t>Quizzes</w:t>
      </w:r>
      <w:r w:rsidRPr="00E42AED">
        <w:t xml:space="preserve"> from the Assessments drop-down menu on the </w:t>
      </w:r>
      <w:proofErr w:type="spellStart"/>
      <w:r w:rsidRPr="00E42AED">
        <w:t>navbar</w:t>
      </w:r>
      <w:proofErr w:type="spellEnd"/>
      <w:r w:rsidRPr="00E42AED">
        <w:t>.</w:t>
      </w:r>
    </w:p>
    <w:p w:rsidR="00DF5B92" w:rsidRDefault="00B03889" w:rsidP="00D330E5">
      <w:r>
        <w:rPr>
          <w:noProof/>
        </w:rPr>
        <w:drawing>
          <wp:inline distT="0" distB="0" distL="0" distR="0" wp14:anchorId="79750C17" wp14:editId="7BF8DEF3">
            <wp:extent cx="5943600" cy="3843655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B92" w:rsidRPr="00E42AED" w:rsidRDefault="00DF5B92" w:rsidP="00D330E5">
      <w:r>
        <w:t xml:space="preserve">2. Click on the </w:t>
      </w:r>
      <w:proofErr w:type="spellStart"/>
      <w:r w:rsidRPr="00DF5B92">
        <w:rPr>
          <w:b/>
        </w:rPr>
        <w:t>LockDown</w:t>
      </w:r>
      <w:proofErr w:type="spellEnd"/>
      <w:r w:rsidRPr="00DF5B92">
        <w:rPr>
          <w:b/>
        </w:rPr>
        <w:t xml:space="preserve"> Browser</w:t>
      </w:r>
      <w:r>
        <w:t xml:space="preserve"> tab.</w:t>
      </w:r>
    </w:p>
    <w:p w:rsidR="00DF5B92" w:rsidRDefault="00B03889" w:rsidP="009C5A63">
      <w:r>
        <w:rPr>
          <w:noProof/>
        </w:rPr>
        <w:drawing>
          <wp:inline distT="0" distB="0" distL="0" distR="0" wp14:anchorId="7CD797EB" wp14:editId="7A105FE9">
            <wp:extent cx="5162550" cy="188766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61905" cy="188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889" w:rsidRDefault="00B03889" w:rsidP="009C5A63"/>
    <w:p w:rsidR="004035AA" w:rsidRPr="004B7594" w:rsidRDefault="004035AA" w:rsidP="004035AA">
      <w:pPr>
        <w:rPr>
          <w:b/>
        </w:rPr>
      </w:pPr>
      <w:r>
        <w:lastRenderedPageBreak/>
        <w:t>3</w:t>
      </w:r>
      <w:r>
        <w:t xml:space="preserve">. If the following screen appears, click the </w:t>
      </w:r>
      <w:r w:rsidRPr="00DF5B92">
        <w:rPr>
          <w:b/>
        </w:rPr>
        <w:t>Continue</w:t>
      </w:r>
      <w:r>
        <w:t xml:space="preserve"> </w:t>
      </w:r>
      <w:r w:rsidRPr="004B7594">
        <w:rPr>
          <w:b/>
        </w:rPr>
        <w:t>to Lockdown Browser</w:t>
      </w:r>
      <w:r>
        <w:t xml:space="preserve"> </w:t>
      </w:r>
      <w:r w:rsidRPr="004B7594">
        <w:t>button</w:t>
      </w:r>
      <w:r>
        <w:rPr>
          <w:b/>
        </w:rPr>
        <w:t>.</w:t>
      </w:r>
    </w:p>
    <w:p w:rsidR="004035AA" w:rsidRDefault="004035AA" w:rsidP="004035AA">
      <w:r>
        <w:rPr>
          <w:noProof/>
        </w:rPr>
        <w:drawing>
          <wp:inline distT="0" distB="0" distL="0" distR="0" wp14:anchorId="0983FFE5" wp14:editId="27FCAB7E">
            <wp:extent cx="5943600" cy="380111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B92" w:rsidRDefault="00DF5B92" w:rsidP="009C5A63"/>
    <w:p w:rsidR="00DF5B92" w:rsidRDefault="00DF5B92" w:rsidP="009C5A63">
      <w:r>
        <w:t xml:space="preserve">4. A list will appear with all the quizzes you have created for your course. Click on the </w:t>
      </w:r>
      <w:r w:rsidRPr="00DF5B92">
        <w:rPr>
          <w:b/>
        </w:rPr>
        <w:t>dropdown menu</w:t>
      </w:r>
      <w:r>
        <w:t xml:space="preserve"> next to the quiz you want to require students to use </w:t>
      </w:r>
      <w:proofErr w:type="spellStart"/>
      <w:r>
        <w:t>Respondus</w:t>
      </w:r>
      <w:proofErr w:type="spellEnd"/>
      <w:r>
        <w:t xml:space="preserve"> </w:t>
      </w:r>
      <w:proofErr w:type="spellStart"/>
      <w:r>
        <w:t>LockDown</w:t>
      </w:r>
      <w:proofErr w:type="spellEnd"/>
      <w:r>
        <w:t xml:space="preserve"> Browser for (</w:t>
      </w:r>
      <w:r w:rsidRPr="00DF5B92">
        <w:rPr>
          <w:color w:val="FF0000"/>
        </w:rPr>
        <w:t>1</w:t>
      </w:r>
      <w:r>
        <w:t xml:space="preserve">). Click on </w:t>
      </w:r>
      <w:r w:rsidRPr="00DF5B92">
        <w:rPr>
          <w:b/>
        </w:rPr>
        <w:t>Modify Settings</w:t>
      </w:r>
      <w:r>
        <w:t xml:space="preserve"> (</w:t>
      </w:r>
      <w:r w:rsidRPr="00DF5B92">
        <w:rPr>
          <w:color w:val="FF0000"/>
        </w:rPr>
        <w:t>2</w:t>
      </w:r>
      <w:r>
        <w:t>).</w:t>
      </w:r>
    </w:p>
    <w:p w:rsidR="00BA02A6" w:rsidRDefault="00BA02A6" w:rsidP="004035AA">
      <w:pPr>
        <w:ind w:left="-810"/>
      </w:pPr>
      <w:r>
        <w:rPr>
          <w:noProof/>
        </w:rPr>
        <w:drawing>
          <wp:inline distT="0" distB="0" distL="0" distR="0" wp14:anchorId="646C776A" wp14:editId="302E1C4A">
            <wp:extent cx="7004540" cy="2476500"/>
            <wp:effectExtent l="0" t="0" r="6350" b="0"/>
            <wp:docPr id="37" name="Picture 37" descr="C:\Users\bbrown\AppData\Local\Temp\SNAGHTMLbdcf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brown\AppData\Local\Temp\SNAGHTMLbdcf62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5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5B92" w:rsidRPr="00DF5B92" w:rsidRDefault="00DF5B92" w:rsidP="009C5A63">
      <w:r>
        <w:lastRenderedPageBreak/>
        <w:t xml:space="preserve">5. Choose </w:t>
      </w:r>
      <w:r w:rsidRPr="00DF5B92">
        <w:rPr>
          <w:b/>
          <w:i/>
        </w:rPr>
        <w:t xml:space="preserve">Require </w:t>
      </w:r>
      <w:proofErr w:type="spellStart"/>
      <w:r w:rsidRPr="00DF5B92">
        <w:rPr>
          <w:b/>
          <w:i/>
        </w:rPr>
        <w:t>Respondus</w:t>
      </w:r>
      <w:proofErr w:type="spellEnd"/>
      <w:r w:rsidRPr="00DF5B92">
        <w:rPr>
          <w:b/>
          <w:i/>
        </w:rPr>
        <w:t xml:space="preserve"> </w:t>
      </w:r>
      <w:proofErr w:type="spellStart"/>
      <w:r w:rsidRPr="00DF5B92">
        <w:rPr>
          <w:b/>
          <w:i/>
        </w:rPr>
        <w:t>LockDown</w:t>
      </w:r>
      <w:proofErr w:type="spellEnd"/>
      <w:r w:rsidRPr="00DF5B92">
        <w:rPr>
          <w:b/>
          <w:i/>
        </w:rPr>
        <w:t xml:space="preserve"> Browser</w:t>
      </w:r>
      <w:r>
        <w:rPr>
          <w:i/>
        </w:rPr>
        <w:t xml:space="preserve"> for this Exam</w:t>
      </w:r>
      <w:r>
        <w:t>.</w:t>
      </w:r>
    </w:p>
    <w:p w:rsidR="00DF5B92" w:rsidRDefault="00DF5B92" w:rsidP="009C5A63">
      <w:r>
        <w:rPr>
          <w:noProof/>
        </w:rPr>
        <w:drawing>
          <wp:inline distT="0" distB="0" distL="0" distR="0" wp14:anchorId="38F62C02" wp14:editId="2B4CA923">
            <wp:extent cx="6370851" cy="16002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370851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5F8" w:rsidRDefault="00E345F8" w:rsidP="009C5A63"/>
    <w:p w:rsidR="00E345F8" w:rsidRDefault="00E345F8" w:rsidP="009C5A63">
      <w:r>
        <w:t xml:space="preserve">6. You can enter a password for students to enter in order to take the quiz. You can also choose to have students take the quiz using </w:t>
      </w:r>
      <w:proofErr w:type="spellStart"/>
      <w:r>
        <w:t>Respondus</w:t>
      </w:r>
      <w:proofErr w:type="spellEnd"/>
      <w:r>
        <w:t xml:space="preserve"> Monitor (requires students to use a webcam while taking the quiz so they can be recorded and the recording can be viewed by the instructor). Click </w:t>
      </w:r>
      <w:r w:rsidRPr="00E345F8">
        <w:rPr>
          <w:b/>
        </w:rPr>
        <w:t>Save and Close</w:t>
      </w:r>
      <w:r>
        <w:t>.</w:t>
      </w:r>
    </w:p>
    <w:p w:rsidR="00DF5B92" w:rsidRDefault="00E345F8" w:rsidP="009C5A63">
      <w:r>
        <w:rPr>
          <w:noProof/>
        </w:rPr>
        <w:drawing>
          <wp:inline distT="0" distB="0" distL="0" distR="0" wp14:anchorId="5BE810B8" wp14:editId="65CEB826">
            <wp:extent cx="5943600" cy="2914650"/>
            <wp:effectExtent l="0" t="0" r="0" b="0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E9C" w:rsidRDefault="008A2E9C" w:rsidP="009C5A63"/>
    <w:p w:rsidR="008A2E9C" w:rsidRDefault="008A2E9C" w:rsidP="009C5A63">
      <w:r>
        <w:t xml:space="preserve">Students will now be required to take the quiz in </w:t>
      </w:r>
      <w:proofErr w:type="spellStart"/>
      <w:r>
        <w:t>Respondus</w:t>
      </w:r>
      <w:proofErr w:type="spellEnd"/>
      <w:r>
        <w:t xml:space="preserve"> </w:t>
      </w:r>
      <w:proofErr w:type="spellStart"/>
      <w:r>
        <w:t>LockDown</w:t>
      </w:r>
      <w:proofErr w:type="spellEnd"/>
      <w:r>
        <w:t xml:space="preserve"> Browser.</w:t>
      </w:r>
    </w:p>
    <w:p w:rsidR="00DF5B92" w:rsidRPr="00D330E5" w:rsidRDefault="00DF5B92" w:rsidP="009C5A63"/>
    <w:sectPr w:rsidR="00DF5B92" w:rsidRPr="00D330E5" w:rsidSect="006519B0">
      <w:headerReference w:type="default" r:id="rId53"/>
      <w:footerReference w:type="default" r:id="rId54"/>
      <w:headerReference w:type="first" r:id="rId55"/>
      <w:footerReference w:type="first" r:id="rId5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4B5C" w:rsidRDefault="00084B5C">
      <w:pPr>
        <w:spacing w:after="0" w:line="240" w:lineRule="auto"/>
      </w:pPr>
      <w:r>
        <w:separator/>
      </w:r>
    </w:p>
  </w:endnote>
  <w:endnote w:type="continuationSeparator" w:id="0">
    <w:p w:rsidR="00084B5C" w:rsidRDefault="00084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EA9" w:rsidRDefault="00485DFA" w:rsidP="000B6EA9">
    <w:pPr>
      <w:pStyle w:val="Footer"/>
      <w:pBdr>
        <w:top w:val="single" w:sz="4" w:space="1" w:color="auto"/>
      </w:pBdr>
    </w:pPr>
    <w:r>
      <w:t xml:space="preserve">                                                                                                                                              </w:t>
    </w:r>
  </w:p>
  <w:p w:rsidR="00292304" w:rsidRPr="00485DFA" w:rsidRDefault="00B54222" w:rsidP="000B6EA9">
    <w:pPr>
      <w:pStyle w:val="Footer"/>
      <w:pBdr>
        <w:top w:val="single" w:sz="4" w:space="1" w:color="auto"/>
      </w:pBd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4827905</wp:posOffset>
              </wp:positionH>
              <wp:positionV relativeFrom="paragraph">
                <wp:posOffset>112395</wp:posOffset>
              </wp:positionV>
              <wp:extent cx="2019300" cy="434975"/>
              <wp:effectExtent l="0" t="0" r="0" b="3175"/>
              <wp:wrapNone/>
              <wp:docPr id="46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0" cy="434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85DFA" w:rsidRPr="007D1C39" w:rsidRDefault="00485DFA" w:rsidP="00485DFA">
                          <w:pPr>
                            <w:jc w:val="center"/>
                            <w:rPr>
                              <w:i/>
                            </w:rPr>
                          </w:pPr>
                          <w:r w:rsidRPr="007D1C39">
                            <w:rPr>
                              <w:i/>
                            </w:rPr>
                            <w:t>Distance Learning &amp; Online Instruction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80.15pt;margin-top:8.85pt;width:159pt;height:34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" stroked="f">
              <v:textbox>
                <w:txbxContent>
                  <w:p w:rsidR="00485DFA" w:rsidRPr="007D1C39" w:rsidRDefault="00485DFA" w:rsidP="00485DFA">
                    <w:pPr>
                      <w:jc w:val="center"/>
                      <w:rPr>
                        <w:i/>
                      </w:rPr>
                    </w:pPr>
                    <w:r w:rsidRPr="007D1C39">
                      <w:rPr>
                        <w:i/>
                      </w:rPr>
                      <w:t>Distance Learning &amp; Online Instruction</w:t>
                    </w:r>
                  </w:p>
                </w:txbxContent>
              </v:textbox>
            </v:shape>
          </w:pict>
        </mc:Fallback>
      </mc:AlternateContent>
    </w:r>
    <w:r w:rsidR="000B6EA9">
      <w:tab/>
      <w:t xml:space="preserve">                                                                                                              </w:t>
    </w:r>
    <w:r w:rsidR="00485DFA">
      <w:t xml:space="preserve"> </w:t>
    </w:r>
    <w:r w:rsidR="000B6EA9">
      <w:t xml:space="preserve">    </w:t>
    </w:r>
    <w:r w:rsidR="00485DFA">
      <w:t xml:space="preserve">  </w:t>
    </w:r>
    <w:r w:rsidR="008A2E9C">
      <w:rPr>
        <w:noProof/>
      </w:rPr>
      <w:drawing>
        <wp:inline distT="0" distB="0" distL="0" distR="0">
          <wp:extent cx="447675" cy="476250"/>
          <wp:effectExtent l="0" t="0" r="0" b="0"/>
          <wp:docPr id="2" name="Picture 4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EA9" w:rsidRDefault="00485DFA" w:rsidP="002D4409">
    <w:pPr>
      <w:pStyle w:val="Footer"/>
      <w:pBdr>
        <w:top w:val="single" w:sz="4" w:space="1" w:color="auto"/>
      </w:pBdr>
    </w:pPr>
    <w:r>
      <w:t xml:space="preserve">                                                                                                                                                </w:t>
    </w:r>
  </w:p>
  <w:p w:rsidR="006519B0" w:rsidRPr="00485DFA" w:rsidRDefault="00B54222" w:rsidP="002D4409">
    <w:pPr>
      <w:pStyle w:val="Footer"/>
      <w:pBdr>
        <w:top w:val="single" w:sz="4" w:space="1" w:color="auto"/>
      </w:pBd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4827905</wp:posOffset>
              </wp:positionH>
              <wp:positionV relativeFrom="paragraph">
                <wp:posOffset>99695</wp:posOffset>
              </wp:positionV>
              <wp:extent cx="2019300" cy="434975"/>
              <wp:effectExtent l="0" t="0" r="0" b="317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0" cy="434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85DFA" w:rsidRPr="007D1C39" w:rsidRDefault="00485DFA" w:rsidP="00485DFA">
                          <w:pPr>
                            <w:jc w:val="center"/>
                            <w:rPr>
                              <w:i/>
                            </w:rPr>
                          </w:pPr>
                          <w:r w:rsidRPr="007D1C39">
                            <w:rPr>
                              <w:i/>
                            </w:rPr>
                            <w:t>Distance Learning &amp; Online Instruction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380.15pt;margin-top:7.85pt;width:159pt;height:34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" stroked="f">
              <v:textbox>
                <w:txbxContent>
                  <w:p w:rsidR="00485DFA" w:rsidRPr="007D1C39" w:rsidRDefault="00485DFA" w:rsidP="00485DFA">
                    <w:pPr>
                      <w:jc w:val="center"/>
                      <w:rPr>
                        <w:i/>
                      </w:rPr>
                    </w:pPr>
                    <w:r w:rsidRPr="007D1C39">
                      <w:rPr>
                        <w:i/>
                      </w:rPr>
                      <w:t>Distance Learning &amp; Online Instruction</w:t>
                    </w:r>
                  </w:p>
                </w:txbxContent>
              </v:textbox>
            </v:shape>
          </w:pict>
        </mc:Fallback>
      </mc:AlternateContent>
    </w:r>
    <w:r w:rsidR="000B6EA9">
      <w:tab/>
      <w:t xml:space="preserve">                                                                                                                     </w:t>
    </w:r>
    <w:r w:rsidR="00485DFA">
      <w:t xml:space="preserve"> </w:t>
    </w:r>
    <w:r w:rsidR="008A2E9C">
      <w:rPr>
        <w:noProof/>
      </w:rPr>
      <w:drawing>
        <wp:inline distT="0" distB="0" distL="0" distR="0">
          <wp:extent cx="447675" cy="476250"/>
          <wp:effectExtent l="0" t="0" r="0" b="0"/>
          <wp:docPr id="4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4B5C" w:rsidRDefault="00084B5C">
      <w:pPr>
        <w:spacing w:after="0" w:line="240" w:lineRule="auto"/>
      </w:pPr>
      <w:r>
        <w:separator/>
      </w:r>
    </w:p>
  </w:footnote>
  <w:footnote w:type="continuationSeparator" w:id="0">
    <w:p w:rsidR="00084B5C" w:rsidRDefault="00084B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3211" w:rsidRPr="006519B0" w:rsidRDefault="00B54222" w:rsidP="006519B0">
    <w:pPr>
      <w:pStyle w:val="Heading1"/>
      <w:rPr>
        <w:rFonts w:eastAsia="Times New Roman"/>
        <w:color w:val="4F6228" w:themeColor="accent3" w:themeShade="8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0"/>
              <wp:wrapNone/>
              <wp:docPr id="473" name="Text Box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1097" w:rsidRDefault="007138F0">
                          <w:pPr>
                            <w:spacing w:after="0" w:line="240" w:lineRule="auto"/>
                          </w:pPr>
                          <w:r>
                            <w:rPr>
                              <w:b/>
                              <w:bCs/>
                            </w:rPr>
                            <w:t>Creating Quizzes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3" o:spid="_x0000_s1027" type="#_x0000_t202" style="position:absolute;margin-left:0;margin-top:0;width:468pt;height:13.45pt;z-index:251658240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" o:allowincell="f" filled="f" stroked="f">
              <v:textbox style="mso-fit-shape-to-text:t" inset=",0,,0">
                <w:txbxContent>
                  <w:p w:rsidR="001D1097" w:rsidRDefault="007138F0">
                    <w:pPr>
                      <w:spacing w:after="0" w:line="240" w:lineRule="auto"/>
                    </w:pPr>
                    <w:r>
                      <w:rPr>
                        <w:b/>
                        <w:bCs/>
                      </w:rPr>
                      <w:t>Creating Quizzes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474" name="Text Box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rgbClr val="19A5B5"/>
                      </a:solidFill>
                      <a:extLst/>
                    </wps:spPr>
                    <wps:txbx>
                      <w:txbxContent>
                        <w:p w:rsidR="001D1097" w:rsidRPr="00E52B7B" w:rsidRDefault="009C5A63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 w:rsidRPr="00E52B7B">
                            <w:rPr>
                              <w:b/>
                              <w:bCs/>
                            </w:rPr>
                            <w:fldChar w:fldCharType="begin"/>
                          </w:r>
                          <w:r w:rsidRPr="00E52B7B">
                            <w:rPr>
                              <w:b/>
                              <w:bCs/>
                            </w:rPr>
                            <w:instrText xml:space="preserve"> PAGE   \* MERGEFORMAT </w:instrText>
                          </w:r>
                          <w:r w:rsidRPr="00E52B7B"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 w:rsidR="004035AA" w:rsidRPr="004035AA">
                            <w:rPr>
                              <w:noProof/>
                              <w:color w:val="FFFFFF" w:themeColor="background1"/>
                            </w:rPr>
                            <w:t>24</w:t>
                          </w:r>
                          <w:r w:rsidRPr="00E52B7B">
                            <w:rPr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4" o:spid="_x0000_s1028" type="#_x0000_t202" style="position:absolute;margin-left:0;margin-top:0;width:1in;height:13.45pt;z-index:251657216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" o:allowincell="f" fillcolor="#19a5b5" stroked="f">
              <v:textbox style="mso-fit-shape-to-text:t" inset=",0,,0">
                <w:txbxContent>
                  <w:p w:rsidR="001D1097" w:rsidRPr="00E52B7B" w:rsidRDefault="009C5A63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 w:rsidRPr="00E52B7B">
                      <w:rPr>
                        <w:b/>
                        <w:bCs/>
                      </w:rPr>
                      <w:fldChar w:fldCharType="begin"/>
                    </w:r>
                    <w:r w:rsidRPr="00E52B7B">
                      <w:rPr>
                        <w:b/>
                        <w:bCs/>
                      </w:rPr>
                      <w:instrText xml:space="preserve"> PAGE   \* MERGEFORMAT </w:instrText>
                    </w:r>
                    <w:r w:rsidRPr="00E52B7B">
                      <w:rPr>
                        <w:b/>
                        <w:bCs/>
                      </w:rPr>
                      <w:fldChar w:fldCharType="separate"/>
                    </w:r>
                    <w:r w:rsidR="004035AA" w:rsidRPr="004035AA">
                      <w:rPr>
                        <w:noProof/>
                        <w:color w:val="FFFFFF" w:themeColor="background1"/>
                      </w:rPr>
                      <w:t>24</w:t>
                    </w:r>
                    <w:r w:rsidRPr="00E52B7B">
                      <w:rPr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19B0" w:rsidRPr="001D1097" w:rsidRDefault="00B54222" w:rsidP="001D24F6">
    <w:pPr>
      <w:pStyle w:val="Heading1"/>
      <w:pBdr>
        <w:bottom w:val="single" w:sz="4" w:space="1" w:color="auto"/>
      </w:pBdr>
      <w:jc w:val="right"/>
      <w:rPr>
        <w:color w:val="4F6228" w:themeColor="accent3" w:themeShade="8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-180975</wp:posOffset>
              </wp:positionH>
              <wp:positionV relativeFrom="paragraph">
                <wp:posOffset>-447675</wp:posOffset>
              </wp:positionV>
              <wp:extent cx="152400" cy="885825"/>
              <wp:effectExtent l="0" t="0" r="19050" b="28575"/>
              <wp:wrapNone/>
              <wp:docPr id="25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52400" cy="885825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9" o:spid="_x0000_s1026" style="position:absolute;margin-left:-14.25pt;margin-top:-35.25pt;width:12pt;height:69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" fillcolor="black [3213]" strokecolor="black [3213]" strokeweight="2pt">
              <v:path arrowok="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-904875</wp:posOffset>
              </wp:positionH>
              <wp:positionV relativeFrom="paragraph">
                <wp:posOffset>-447675</wp:posOffset>
              </wp:positionV>
              <wp:extent cx="666750" cy="885825"/>
              <wp:effectExtent l="0" t="0" r="19050" b="28575"/>
              <wp:wrapNone/>
              <wp:docPr id="3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6750" cy="885825"/>
                      </a:xfrm>
                      <a:prstGeom prst="rect">
                        <a:avLst/>
                      </a:prstGeom>
                      <a:solidFill>
                        <a:srgbClr val="19A5B5"/>
                      </a:solidFill>
                      <a:ln>
                        <a:solidFill>
                          <a:srgbClr val="19A5B5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-71.25pt;margin-top:-35.25pt;width:52.5pt;height:69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" fillcolor="#19a5b5" strokecolor="#19a5b5" strokeweight="2pt">
              <v:path arrowok="t"/>
            </v:rect>
          </w:pict>
        </mc:Fallback>
      </mc:AlternateContent>
    </w:r>
    <w:r w:rsidR="007138F0">
      <w:rPr>
        <w:color w:val="000000" w:themeColor="text1"/>
      </w:rPr>
      <w:t>Creating Quizzes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47CFA"/>
    <w:multiLevelType w:val="hybridMultilevel"/>
    <w:tmpl w:val="E1C4B23C"/>
    <w:lvl w:ilvl="0" w:tplc="46720916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82E0490"/>
    <w:multiLevelType w:val="hybridMultilevel"/>
    <w:tmpl w:val="0C36D49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C66541D"/>
    <w:multiLevelType w:val="hybridMultilevel"/>
    <w:tmpl w:val="B74EA7B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95525B5"/>
    <w:multiLevelType w:val="hybridMultilevel"/>
    <w:tmpl w:val="A1EED1D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4226318"/>
    <w:multiLevelType w:val="hybridMultilevel"/>
    <w:tmpl w:val="C29A49D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5BC4CAF"/>
    <w:multiLevelType w:val="hybridMultilevel"/>
    <w:tmpl w:val="4F967B7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E867B09"/>
    <w:multiLevelType w:val="hybridMultilevel"/>
    <w:tmpl w:val="3CDC4D4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60A4932"/>
    <w:multiLevelType w:val="hybridMultilevel"/>
    <w:tmpl w:val="B74EA7B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97E54B0"/>
    <w:multiLevelType w:val="multilevel"/>
    <w:tmpl w:val="60365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4"/>
  </w:num>
  <w:num w:numId="5">
    <w:abstractNumId w:val="0"/>
  </w:num>
  <w:num w:numId="6">
    <w:abstractNumId w:val="5"/>
  </w:num>
  <w:num w:numId="7">
    <w:abstractNumId w:val="3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AED"/>
    <w:rsid w:val="0000185D"/>
    <w:rsid w:val="00026F7E"/>
    <w:rsid w:val="0005240A"/>
    <w:rsid w:val="000836BD"/>
    <w:rsid w:val="00084B5C"/>
    <w:rsid w:val="000A68A4"/>
    <w:rsid w:val="000B6EA9"/>
    <w:rsid w:val="001053BE"/>
    <w:rsid w:val="0015594C"/>
    <w:rsid w:val="001A453E"/>
    <w:rsid w:val="001C1F48"/>
    <w:rsid w:val="001D1097"/>
    <w:rsid w:val="001D1BE8"/>
    <w:rsid w:val="001D21A9"/>
    <w:rsid w:val="001D22CE"/>
    <w:rsid w:val="001D24F6"/>
    <w:rsid w:val="001D5FF7"/>
    <w:rsid w:val="001F0DD8"/>
    <w:rsid w:val="00230BCF"/>
    <w:rsid w:val="00292304"/>
    <w:rsid w:val="00297BFB"/>
    <w:rsid w:val="002D4409"/>
    <w:rsid w:val="00316B3A"/>
    <w:rsid w:val="00345932"/>
    <w:rsid w:val="00394D42"/>
    <w:rsid w:val="003A3EB1"/>
    <w:rsid w:val="003E468D"/>
    <w:rsid w:val="004035AA"/>
    <w:rsid w:val="004077FF"/>
    <w:rsid w:val="004752DD"/>
    <w:rsid w:val="00485DFA"/>
    <w:rsid w:val="00485F1C"/>
    <w:rsid w:val="00497BEE"/>
    <w:rsid w:val="004C66E3"/>
    <w:rsid w:val="004E5355"/>
    <w:rsid w:val="004E5AE1"/>
    <w:rsid w:val="00545780"/>
    <w:rsid w:val="005471D1"/>
    <w:rsid w:val="00555017"/>
    <w:rsid w:val="00557E24"/>
    <w:rsid w:val="005F3C42"/>
    <w:rsid w:val="006046FD"/>
    <w:rsid w:val="006119F3"/>
    <w:rsid w:val="00641B7B"/>
    <w:rsid w:val="006519B0"/>
    <w:rsid w:val="0070190C"/>
    <w:rsid w:val="0071329A"/>
    <w:rsid w:val="007138F0"/>
    <w:rsid w:val="00713A54"/>
    <w:rsid w:val="00715FD4"/>
    <w:rsid w:val="0076488A"/>
    <w:rsid w:val="007B3791"/>
    <w:rsid w:val="007D1C39"/>
    <w:rsid w:val="007D677E"/>
    <w:rsid w:val="007E2AB9"/>
    <w:rsid w:val="007E60FF"/>
    <w:rsid w:val="00831F69"/>
    <w:rsid w:val="008369B9"/>
    <w:rsid w:val="008426E8"/>
    <w:rsid w:val="00842FB1"/>
    <w:rsid w:val="00857956"/>
    <w:rsid w:val="00864BE3"/>
    <w:rsid w:val="00874DEF"/>
    <w:rsid w:val="00894F2F"/>
    <w:rsid w:val="008A2E9C"/>
    <w:rsid w:val="008B74AB"/>
    <w:rsid w:val="008D0E90"/>
    <w:rsid w:val="008E031D"/>
    <w:rsid w:val="008F70F2"/>
    <w:rsid w:val="00900CD0"/>
    <w:rsid w:val="00961069"/>
    <w:rsid w:val="00962317"/>
    <w:rsid w:val="009C5A63"/>
    <w:rsid w:val="009D6124"/>
    <w:rsid w:val="00A5068F"/>
    <w:rsid w:val="00A545F5"/>
    <w:rsid w:val="00A74D12"/>
    <w:rsid w:val="00A95948"/>
    <w:rsid w:val="00AB54D4"/>
    <w:rsid w:val="00AC33DF"/>
    <w:rsid w:val="00AD6680"/>
    <w:rsid w:val="00AE13AB"/>
    <w:rsid w:val="00AE3CCB"/>
    <w:rsid w:val="00AF1631"/>
    <w:rsid w:val="00B03889"/>
    <w:rsid w:val="00B2081A"/>
    <w:rsid w:val="00B33870"/>
    <w:rsid w:val="00B54222"/>
    <w:rsid w:val="00B63ED0"/>
    <w:rsid w:val="00BA02A6"/>
    <w:rsid w:val="00BC7F09"/>
    <w:rsid w:val="00C4593E"/>
    <w:rsid w:val="00C5756D"/>
    <w:rsid w:val="00CA604E"/>
    <w:rsid w:val="00CB3931"/>
    <w:rsid w:val="00CD541D"/>
    <w:rsid w:val="00CE092F"/>
    <w:rsid w:val="00CF68C2"/>
    <w:rsid w:val="00D03211"/>
    <w:rsid w:val="00D21081"/>
    <w:rsid w:val="00D31E62"/>
    <w:rsid w:val="00D330E5"/>
    <w:rsid w:val="00D52927"/>
    <w:rsid w:val="00DD16A0"/>
    <w:rsid w:val="00DE6BB7"/>
    <w:rsid w:val="00DF07FD"/>
    <w:rsid w:val="00DF5B92"/>
    <w:rsid w:val="00E06224"/>
    <w:rsid w:val="00E345F8"/>
    <w:rsid w:val="00E42AED"/>
    <w:rsid w:val="00E5218D"/>
    <w:rsid w:val="00E52B7B"/>
    <w:rsid w:val="00E703BC"/>
    <w:rsid w:val="00E70696"/>
    <w:rsid w:val="00EA594A"/>
    <w:rsid w:val="00EB18F1"/>
    <w:rsid w:val="00EB2006"/>
    <w:rsid w:val="00EC1979"/>
    <w:rsid w:val="00EE1BA4"/>
    <w:rsid w:val="00EE5767"/>
    <w:rsid w:val="00F24132"/>
    <w:rsid w:val="00F322A1"/>
    <w:rsid w:val="00F47FE8"/>
    <w:rsid w:val="00F72D35"/>
    <w:rsid w:val="00F82C5E"/>
    <w:rsid w:val="00FC2565"/>
    <w:rsid w:val="00FD7C85"/>
    <w:rsid w:val="00FF6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A63"/>
    <w:rPr>
      <w:rFonts w:eastAsiaTheme="minorEastAsia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5A63"/>
    <w:pPr>
      <w:keepNext/>
      <w:keepLines/>
      <w:spacing w:before="480" w:after="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C5A63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9C5A63"/>
    <w:rPr>
      <w:rFonts w:asciiTheme="majorHAnsi" w:eastAsiaTheme="majorEastAsia" w:hAnsiTheme="majorHAnsi" w:cs="Times New Roman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9C5A63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C5A63"/>
    <w:rPr>
      <w:rFonts w:cs="Times New Roman"/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9C5A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C5A63"/>
    <w:rPr>
      <w:rFonts w:eastAsiaTheme="minorEastAsia" w:cs="Times New Roman"/>
    </w:rPr>
  </w:style>
  <w:style w:type="paragraph" w:styleId="ListParagraph">
    <w:name w:val="List Paragraph"/>
    <w:basedOn w:val="Normal"/>
    <w:uiPriority w:val="34"/>
    <w:qFormat/>
    <w:rsid w:val="009C5A63"/>
    <w:pPr>
      <w:ind w:left="720"/>
      <w:contextualSpacing/>
    </w:pPr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5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C5A63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42A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42AED"/>
    <w:rPr>
      <w:rFonts w:eastAsiaTheme="minorEastAsia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A63"/>
    <w:rPr>
      <w:rFonts w:eastAsiaTheme="minorEastAsia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5A63"/>
    <w:pPr>
      <w:keepNext/>
      <w:keepLines/>
      <w:spacing w:before="480" w:after="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C5A63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9C5A63"/>
    <w:rPr>
      <w:rFonts w:asciiTheme="majorHAnsi" w:eastAsiaTheme="majorEastAsia" w:hAnsiTheme="majorHAnsi" w:cs="Times New Roman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9C5A63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C5A63"/>
    <w:rPr>
      <w:rFonts w:cs="Times New Roman"/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9C5A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C5A63"/>
    <w:rPr>
      <w:rFonts w:eastAsiaTheme="minorEastAsia" w:cs="Times New Roman"/>
    </w:rPr>
  </w:style>
  <w:style w:type="paragraph" w:styleId="ListParagraph">
    <w:name w:val="List Paragraph"/>
    <w:basedOn w:val="Normal"/>
    <w:uiPriority w:val="34"/>
    <w:qFormat/>
    <w:rsid w:val="009C5A63"/>
    <w:pPr>
      <w:ind w:left="720"/>
      <w:contextualSpacing/>
    </w:pPr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5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C5A63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42A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42AED"/>
    <w:rPr>
      <w:rFonts w:eastAsiaTheme="minorEastAsi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header" Target="header2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eader" Target="header1.xml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brown\Desktop\template1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07363-0BFC-410E-9A04-CED5A54FE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template1</Template>
  <TotalTime>1</TotalTime>
  <Pages>24</Pages>
  <Words>1609</Words>
  <Characters>7657</Characters>
  <Application>Microsoft Office Word</Application>
  <DocSecurity>0</DocSecurity>
  <Lines>63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Question Library</vt:lpstr>
    </vt:vector>
  </TitlesOfParts>
  <Company>Brazosport College</Company>
  <LinksUpToDate>false</LinksUpToDate>
  <CharactersWithSpaces>9248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Question Library</dc:title>
  <dc:creator>Brazosport College</dc:creator>
  <cp:lastModifiedBy>Administrator</cp:lastModifiedBy>
  <cp:revision>3</cp:revision>
  <cp:lastPrinted>2015-09-02T19:07:00Z</cp:lastPrinted>
  <dcterms:created xsi:type="dcterms:W3CDTF">2018-06-21T21:47:00Z</dcterms:created>
  <dcterms:modified xsi:type="dcterms:W3CDTF">2018-06-26T20:39:00Z</dcterms:modified>
</cp:coreProperties>
</file>