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4D" w:rsidRDefault="004B76A3" w:rsidP="009C5A63">
      <w:pPr>
        <w:rPr>
          <w:b/>
        </w:rPr>
      </w:pPr>
      <w:r w:rsidRPr="0037294D">
        <w:rPr>
          <w:b/>
        </w:rPr>
        <w:t xml:space="preserve">The Content tool is the primary area where students will access your course materials. It is used for containing modules and topics that you have created </w:t>
      </w:r>
      <w:r w:rsidR="00DF0392" w:rsidRPr="0037294D">
        <w:rPr>
          <w:b/>
        </w:rPr>
        <w:t>or will create</w:t>
      </w:r>
      <w:r w:rsidRPr="0037294D">
        <w:rPr>
          <w:b/>
        </w:rPr>
        <w:t xml:space="preserve"> for your course (e.g. lessons, handouts, </w:t>
      </w:r>
      <w:r w:rsidR="004A5C8D" w:rsidRPr="0037294D">
        <w:rPr>
          <w:b/>
        </w:rPr>
        <w:t>PowerPoints</w:t>
      </w:r>
      <w:r w:rsidRPr="0037294D">
        <w:rPr>
          <w:b/>
        </w:rPr>
        <w:t xml:space="preserve">, videos, etc…). </w:t>
      </w:r>
    </w:p>
    <w:p w:rsidR="0076413A" w:rsidRPr="0076413A" w:rsidRDefault="0076413A" w:rsidP="0076413A">
      <w:pPr>
        <w:pBdr>
          <w:bottom w:val="single" w:sz="4" w:space="1" w:color="auto"/>
        </w:pBdr>
      </w:pPr>
    </w:p>
    <w:p w:rsidR="00E70229" w:rsidRDefault="00E70229" w:rsidP="00E70229">
      <w:pPr>
        <w:pStyle w:val="Heading1"/>
      </w:pPr>
      <w:r>
        <w:t>Getting Started</w:t>
      </w:r>
    </w:p>
    <w:p w:rsidR="00EA2B4D" w:rsidRDefault="00EA2B4D" w:rsidP="009C5A63">
      <w:r>
        <w:t xml:space="preserve">To begin, you will need to access the content section by clicking </w:t>
      </w:r>
      <w:r w:rsidRPr="00EA2B4D">
        <w:rPr>
          <w:b/>
        </w:rPr>
        <w:t>Content</w:t>
      </w:r>
      <w:r>
        <w:rPr>
          <w:b/>
        </w:rPr>
        <w:t xml:space="preserve"> </w:t>
      </w:r>
      <w:r w:rsidRPr="00EA2B4D">
        <w:t xml:space="preserve"> on the navigation </w:t>
      </w:r>
      <w:r>
        <w:t>bar</w:t>
      </w:r>
      <w:r w:rsidRPr="00EA2B4D">
        <w:t>.</w:t>
      </w:r>
    </w:p>
    <w:p w:rsidR="00EA2B4D" w:rsidRDefault="00E70229" w:rsidP="009C5A63">
      <w:r>
        <w:rPr>
          <w:noProof/>
        </w:rPr>
        <w:drawing>
          <wp:inline distT="0" distB="0" distL="0" distR="0" wp14:anchorId="4306B700" wp14:editId="3CD65C97">
            <wp:extent cx="5943600" cy="1273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30" w:rsidRDefault="00543B30" w:rsidP="009C5A63"/>
    <w:p w:rsidR="004B76A3" w:rsidRDefault="004B76A3" w:rsidP="004B76A3">
      <w:pPr>
        <w:pStyle w:val="Heading1"/>
      </w:pPr>
      <w:bookmarkStart w:id="0" w:name="_Toc321228944"/>
      <w:r>
        <w:t>Modules</w:t>
      </w:r>
      <w:bookmarkEnd w:id="0"/>
    </w:p>
    <w:p w:rsidR="00DF0392" w:rsidRDefault="00DF0392" w:rsidP="00DF0392">
      <w:r>
        <w:t xml:space="preserve">Modules are used to categorize and organize your content, similar to folders or headings. </w:t>
      </w:r>
      <w:r w:rsidR="000E7813">
        <w:t xml:space="preserve">For example, a course may have modules based on weeks, units or chapters. </w:t>
      </w:r>
      <w:r>
        <w:t xml:space="preserve">You </w:t>
      </w:r>
      <w:r w:rsidR="004D6BA3">
        <w:t>MUST</w:t>
      </w:r>
      <w:r>
        <w:t xml:space="preserve"> create at least one module in order to post course content.</w:t>
      </w:r>
    </w:p>
    <w:p w:rsidR="002314E2" w:rsidRDefault="002314E2" w:rsidP="002314E2">
      <w:r>
        <w:t xml:space="preserve">The </w:t>
      </w:r>
      <w:r w:rsidRPr="002314E2">
        <w:rPr>
          <w:b/>
        </w:rPr>
        <w:t>Table of Contents</w:t>
      </w:r>
      <w:r>
        <w:rPr>
          <w:b/>
        </w:rPr>
        <w:t xml:space="preserve"> </w:t>
      </w:r>
      <w:r>
        <w:t>is used to add modules to the content area</w:t>
      </w:r>
      <w:r w:rsidR="00E31583">
        <w:t xml:space="preserve"> (</w:t>
      </w:r>
      <w:r w:rsidR="00E31583" w:rsidRPr="002314E2">
        <w:rPr>
          <w:color w:val="FF0000"/>
        </w:rPr>
        <w:t>1</w:t>
      </w:r>
      <w:r w:rsidR="00E31583">
        <w:t>)</w:t>
      </w:r>
      <w:r>
        <w:t xml:space="preserve">. To the right of that is the </w:t>
      </w:r>
      <w:r w:rsidRPr="002F1C68">
        <w:rPr>
          <w:b/>
        </w:rPr>
        <w:t>module preview pane</w:t>
      </w:r>
      <w:r>
        <w:t xml:space="preserve"> which is used to add topics and items to a selected module</w:t>
      </w:r>
      <w:r w:rsidR="00E31583">
        <w:t xml:space="preserve"> (</w:t>
      </w:r>
      <w:r w:rsidR="00E31583" w:rsidRPr="002314E2">
        <w:rPr>
          <w:color w:val="FF0000"/>
        </w:rPr>
        <w:t>2</w:t>
      </w:r>
      <w:r w:rsidR="00E31583">
        <w:t>)</w:t>
      </w:r>
      <w:r>
        <w:t>.</w:t>
      </w:r>
    </w:p>
    <w:p w:rsidR="00450118" w:rsidRDefault="00E31583" w:rsidP="00E31583">
      <w:pPr>
        <w:ind w:lef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806931" wp14:editId="62504C73">
                <wp:simplePos x="0" y="0"/>
                <wp:positionH relativeFrom="column">
                  <wp:posOffset>3166110</wp:posOffset>
                </wp:positionH>
                <wp:positionV relativeFrom="paragraph">
                  <wp:posOffset>2023745</wp:posOffset>
                </wp:positionV>
                <wp:extent cx="2353310" cy="816610"/>
                <wp:effectExtent l="0" t="0" r="22860" b="22225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D2B" w:rsidRPr="00D47D2B" w:rsidRDefault="00D47D2B">
                            <w:r w:rsidRPr="00D47D2B">
                              <w:rPr>
                                <w:b/>
                              </w:rPr>
                              <w:t>NOTE</w:t>
                            </w:r>
                            <w:r>
                              <w:t xml:space="preserve">: The </w:t>
                            </w:r>
                            <w:r>
                              <w:rPr>
                                <w:i/>
                              </w:rPr>
                              <w:t>Welcome to your course</w:t>
                            </w:r>
                            <w:r>
                              <w:t xml:space="preserve"> message appears in courses that have no content in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9.3pt;margin-top:159.35pt;width:185.3pt;height:64.3pt;z-index:251813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">
                <v:textbox style="mso-fit-shape-to-text:t">
                  <w:txbxContent>
                    <w:p w:rsidR="00D47D2B" w:rsidRPr="00D47D2B" w:rsidRDefault="00D47D2B">
                      <w:r w:rsidRPr="00D47D2B">
                        <w:rPr>
                          <w:b/>
                        </w:rPr>
                        <w:t>NOTE</w:t>
                      </w:r>
                      <w:r>
                        <w:t xml:space="preserve">: The </w:t>
                      </w:r>
                      <w:r>
                        <w:rPr>
                          <w:i/>
                        </w:rPr>
                        <w:t>Welcome to your course</w:t>
                      </w:r>
                      <w:r>
                        <w:t xml:space="preserve"> message appears in courses that have no content in them. </w:t>
                      </w:r>
                    </w:p>
                  </w:txbxContent>
                </v:textbox>
              </v:shape>
            </w:pict>
          </mc:Fallback>
        </mc:AlternateContent>
      </w:r>
      <w:r w:rsidR="0062661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8FC099" wp14:editId="6EDC88FE">
                <wp:simplePos x="0" y="0"/>
                <wp:positionH relativeFrom="column">
                  <wp:posOffset>3819525</wp:posOffset>
                </wp:positionH>
                <wp:positionV relativeFrom="paragraph">
                  <wp:posOffset>1194435</wp:posOffset>
                </wp:positionV>
                <wp:extent cx="923926" cy="838200"/>
                <wp:effectExtent l="38100" t="38100" r="28575" b="19050"/>
                <wp:wrapNone/>
                <wp:docPr id="45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6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00.75pt;margin-top:94.05pt;width:72.75pt;height:66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6EFF67" wp14:editId="281FA6B7">
            <wp:extent cx="6734752" cy="2362200"/>
            <wp:effectExtent l="0" t="0" r="952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75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30" w:rsidRDefault="00543B30" w:rsidP="00DF0392">
      <w:pPr>
        <w:rPr>
          <w:b/>
        </w:rPr>
      </w:pPr>
    </w:p>
    <w:p w:rsidR="002314E2" w:rsidRPr="00B77C83" w:rsidRDefault="00B77C83" w:rsidP="00DF0392">
      <w:pPr>
        <w:rPr>
          <w:b/>
        </w:rPr>
      </w:pPr>
      <w:r>
        <w:rPr>
          <w:b/>
        </w:rPr>
        <w:lastRenderedPageBreak/>
        <w:t>Add</w:t>
      </w:r>
      <w:r w:rsidR="008D0817">
        <w:rPr>
          <w:b/>
        </w:rPr>
        <w:t>ing</w:t>
      </w:r>
      <w:r>
        <w:rPr>
          <w:b/>
        </w:rPr>
        <w:t xml:space="preserve"> a Module</w:t>
      </w:r>
    </w:p>
    <w:p w:rsidR="00DF0392" w:rsidRPr="004D6BA3" w:rsidRDefault="00B01A45" w:rsidP="00DF0392">
      <w:pPr>
        <w:pStyle w:val="ListParagraph"/>
        <w:numPr>
          <w:ilvl w:val="0"/>
          <w:numId w:val="9"/>
        </w:numPr>
        <w:tabs>
          <w:tab w:val="left" w:pos="90"/>
        </w:tabs>
        <w:ind w:left="360"/>
      </w:pPr>
      <w:r>
        <w:t xml:space="preserve">On the left side of the page </w:t>
      </w:r>
      <w:r w:rsidR="005C467B">
        <w:t>(</w:t>
      </w:r>
      <w:r>
        <w:t>under the Table of Contents section</w:t>
      </w:r>
      <w:r w:rsidR="005C467B">
        <w:t>)</w:t>
      </w:r>
      <w:r>
        <w:t xml:space="preserve"> enter a </w:t>
      </w:r>
      <w:r w:rsidR="00680A95">
        <w:rPr>
          <w:b/>
        </w:rPr>
        <w:t>Title</w:t>
      </w:r>
      <w:r>
        <w:rPr>
          <w:b/>
        </w:rPr>
        <w:t xml:space="preserve"> </w:t>
      </w:r>
      <w:r>
        <w:t>for the mod</w:t>
      </w:r>
      <w:r w:rsidR="005C467B">
        <w:t xml:space="preserve">ule in the </w:t>
      </w:r>
      <w:r w:rsidR="005C467B" w:rsidRPr="00D759E2">
        <w:rPr>
          <w:i/>
        </w:rPr>
        <w:t>Add a module</w:t>
      </w:r>
      <w:r w:rsidR="005C467B">
        <w:t>… field</w:t>
      </w:r>
      <w:r>
        <w:t xml:space="preserve">. When finished hit the </w:t>
      </w:r>
      <w:r>
        <w:rPr>
          <w:b/>
        </w:rPr>
        <w:t>Enter</w:t>
      </w:r>
      <w:r>
        <w:t xml:space="preserve"> button on your keyboard</w:t>
      </w:r>
      <w:r w:rsidR="004D6BA3">
        <w:rPr>
          <w:b/>
        </w:rPr>
        <w:t>.</w:t>
      </w:r>
    </w:p>
    <w:p w:rsidR="007F673C" w:rsidRDefault="00E31583" w:rsidP="00B77C83">
      <w:pPr>
        <w:pStyle w:val="ListParagraph"/>
        <w:tabs>
          <w:tab w:val="left" w:pos="90"/>
        </w:tabs>
        <w:ind w:left="360"/>
      </w:pPr>
      <w:r>
        <w:rPr>
          <w:noProof/>
        </w:rPr>
        <w:drawing>
          <wp:inline distT="0" distB="0" distL="0" distR="0" wp14:anchorId="2D89E69F" wp14:editId="11106D73">
            <wp:extent cx="5943600" cy="30734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83" w:rsidRDefault="00B77C83" w:rsidP="00B77C83">
      <w:pPr>
        <w:pStyle w:val="ListParagraph"/>
        <w:tabs>
          <w:tab w:val="left" w:pos="90"/>
        </w:tabs>
        <w:ind w:left="360"/>
      </w:pPr>
    </w:p>
    <w:p w:rsidR="00425C63" w:rsidRDefault="005A5606" w:rsidP="008D0817">
      <w:pPr>
        <w:pStyle w:val="ListParagraph"/>
        <w:numPr>
          <w:ilvl w:val="0"/>
          <w:numId w:val="9"/>
        </w:numPr>
        <w:tabs>
          <w:tab w:val="left" w:pos="90"/>
          <w:tab w:val="left" w:pos="360"/>
        </w:tabs>
        <w:ind w:left="360"/>
      </w:pPr>
      <w:r>
        <w:t xml:space="preserve">The module </w:t>
      </w:r>
      <w:r w:rsidR="00615E2F">
        <w:t xml:space="preserve">is now </w:t>
      </w:r>
      <w:r>
        <w:t>created.</w:t>
      </w:r>
    </w:p>
    <w:p w:rsidR="005A5606" w:rsidRDefault="00865885" w:rsidP="00425C63">
      <w:pPr>
        <w:pStyle w:val="ListParagraph"/>
        <w:tabs>
          <w:tab w:val="left" w:pos="90"/>
        </w:tabs>
        <w:ind w:left="-36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0576" behindDoc="0" locked="0" layoutInCell="1" allowOverlap="1" wp14:anchorId="1EA0968D" wp14:editId="11BC66EF">
                <wp:simplePos x="0" y="0"/>
                <wp:positionH relativeFrom="column">
                  <wp:posOffset>3686175</wp:posOffset>
                </wp:positionH>
                <wp:positionV relativeFrom="paragraph">
                  <wp:posOffset>392430</wp:posOffset>
                </wp:positionV>
                <wp:extent cx="693420" cy="0"/>
                <wp:effectExtent l="38100" t="76200" r="0" b="114300"/>
                <wp:wrapNone/>
                <wp:docPr id="562" name="Straight Arrow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34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2" o:spid="_x0000_s1026" type="#_x0000_t32" style="position:absolute;margin-left:290.25pt;margin-top:30.9pt;width:54.6pt;height:0;flip:x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" strokecolor="black [3213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B56E21" wp14:editId="6C4E9B16">
                <wp:simplePos x="0" y="0"/>
                <wp:positionH relativeFrom="column">
                  <wp:posOffset>4383405</wp:posOffset>
                </wp:positionH>
                <wp:positionV relativeFrom="paragraph">
                  <wp:posOffset>167005</wp:posOffset>
                </wp:positionV>
                <wp:extent cx="1786255" cy="1069975"/>
                <wp:effectExtent l="0" t="0" r="23495" b="15875"/>
                <wp:wrapNone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CDA" w:rsidRPr="00D47D2B" w:rsidRDefault="00ED6CDA">
                            <w:pPr>
                              <w:rPr>
                                <w:b/>
                              </w:rPr>
                            </w:pPr>
                            <w:r w:rsidRPr="00ED6CDA">
                              <w:rPr>
                                <w:b/>
                              </w:rPr>
                              <w:t>NOTE:</w:t>
                            </w:r>
                            <w:r w:rsidR="00D47D2B">
                              <w:rPr>
                                <w:b/>
                              </w:rPr>
                              <w:t xml:space="preserve"> </w:t>
                            </w:r>
                            <w:r w:rsidRPr="00ED6CDA">
                              <w:t xml:space="preserve">Once a module is </w:t>
                            </w:r>
                            <w:r w:rsidR="00D47D2B">
                              <w:t>created and clicked on</w:t>
                            </w:r>
                            <w:r w:rsidRPr="00ED6CDA">
                              <w:t xml:space="preserve">, it </w:t>
                            </w:r>
                            <w:r w:rsidR="00D47D2B">
                              <w:t>becomes</w:t>
                            </w:r>
                            <w:r w:rsidRPr="00ED6CDA">
                              <w:t xml:space="preserve"> viewable in the </w:t>
                            </w:r>
                            <w:r w:rsidRPr="00ED6CDA">
                              <w:rPr>
                                <w:b/>
                              </w:rPr>
                              <w:t>“</w:t>
                            </w:r>
                            <w:r w:rsidR="002F1C68">
                              <w:rPr>
                                <w:b/>
                              </w:rPr>
                              <w:t>module preview p</w:t>
                            </w:r>
                            <w:r w:rsidRPr="00ED6CDA">
                              <w:rPr>
                                <w:b/>
                              </w:rPr>
                              <w:t>ane”</w:t>
                            </w:r>
                            <w:r w:rsidRPr="00ED6CDA">
                              <w:t xml:space="preserve"> on the </w:t>
                            </w:r>
                            <w:r w:rsidR="00F34A57">
                              <w:t>right</w:t>
                            </w:r>
                            <w:r w:rsidR="00D47D2B">
                              <w:t>-side of the page</w:t>
                            </w:r>
                            <w:r w:rsidRPr="00ED6CD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5.15pt;margin-top:13.15pt;width:140.65pt;height:8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">
                <v:textbox>
                  <w:txbxContent>
                    <w:p w:rsidR="00ED6CDA" w:rsidRPr="00D47D2B" w:rsidRDefault="00ED6CDA">
                      <w:pPr>
                        <w:rPr>
                          <w:b/>
                        </w:rPr>
                      </w:pPr>
                      <w:r w:rsidRPr="00ED6CDA">
                        <w:rPr>
                          <w:b/>
                        </w:rPr>
                        <w:t>NOTE:</w:t>
                      </w:r>
                      <w:r w:rsidR="00D47D2B">
                        <w:rPr>
                          <w:b/>
                        </w:rPr>
                        <w:t xml:space="preserve"> </w:t>
                      </w:r>
                      <w:r w:rsidRPr="00ED6CDA">
                        <w:t xml:space="preserve">Once a module is </w:t>
                      </w:r>
                      <w:r w:rsidR="00D47D2B">
                        <w:t>created and clicked on</w:t>
                      </w:r>
                      <w:r w:rsidRPr="00ED6CDA">
                        <w:t xml:space="preserve">, it </w:t>
                      </w:r>
                      <w:r w:rsidR="00D47D2B">
                        <w:t>becomes</w:t>
                      </w:r>
                      <w:r w:rsidRPr="00ED6CDA">
                        <w:t xml:space="preserve"> viewable in the </w:t>
                      </w:r>
                      <w:r w:rsidRPr="00ED6CDA">
                        <w:rPr>
                          <w:b/>
                        </w:rPr>
                        <w:t>“</w:t>
                      </w:r>
                      <w:r w:rsidR="002F1C68">
                        <w:rPr>
                          <w:b/>
                        </w:rPr>
                        <w:t>module preview p</w:t>
                      </w:r>
                      <w:r w:rsidRPr="00ED6CDA">
                        <w:rPr>
                          <w:b/>
                        </w:rPr>
                        <w:t>ane”</w:t>
                      </w:r>
                      <w:r w:rsidRPr="00ED6CDA">
                        <w:t xml:space="preserve"> on the </w:t>
                      </w:r>
                      <w:r w:rsidR="00F34A57">
                        <w:t>right</w:t>
                      </w:r>
                      <w:r w:rsidR="00D47D2B">
                        <w:t>-side of the page</w:t>
                      </w:r>
                      <w:r w:rsidRPr="00ED6CD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58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5493B" wp14:editId="0C2729EA">
            <wp:extent cx="6848281" cy="2581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28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6C" w:rsidRDefault="00160D6C" w:rsidP="00160D6C">
      <w:pPr>
        <w:pStyle w:val="ListParagraph"/>
        <w:tabs>
          <w:tab w:val="left" w:pos="90"/>
        </w:tabs>
        <w:ind w:left="360"/>
      </w:pPr>
    </w:p>
    <w:p w:rsidR="00543B30" w:rsidRDefault="00543B30" w:rsidP="00160D6C">
      <w:pPr>
        <w:pStyle w:val="ListParagraph"/>
        <w:tabs>
          <w:tab w:val="left" w:pos="90"/>
        </w:tabs>
        <w:ind w:left="360"/>
      </w:pPr>
    </w:p>
    <w:p w:rsidR="004A5C8D" w:rsidRDefault="004A5C8D" w:rsidP="005B7580">
      <w:pPr>
        <w:tabs>
          <w:tab w:val="left" w:pos="90"/>
        </w:tabs>
      </w:pPr>
    </w:p>
    <w:p w:rsidR="00F23650" w:rsidRPr="00F23650" w:rsidRDefault="00160D6C" w:rsidP="00F23650">
      <w:pPr>
        <w:pStyle w:val="Heading1"/>
      </w:pPr>
      <w:r>
        <w:lastRenderedPageBreak/>
        <w:t>Topic</w:t>
      </w:r>
      <w:r w:rsidR="00F23650">
        <w:t>s</w:t>
      </w:r>
    </w:p>
    <w:p w:rsidR="00F34A57" w:rsidRDefault="00F23650" w:rsidP="00F23650">
      <w:pPr>
        <w:jc w:val="both"/>
      </w:pPr>
      <w:r w:rsidRPr="00F23650">
        <w:t xml:space="preserve"> </w:t>
      </w:r>
      <w:r w:rsidRPr="000E7813">
        <w:t xml:space="preserve">Topics are </w:t>
      </w:r>
      <w:r w:rsidR="000E7813">
        <w:t>links to individual files you add to the course. We will take a look a</w:t>
      </w:r>
      <w:r w:rsidR="00227E79">
        <w:t xml:space="preserve">t 2 ways in which you can add </w:t>
      </w:r>
      <w:r w:rsidR="000E7813">
        <w:t>Topic</w:t>
      </w:r>
      <w:r w:rsidR="00227E79">
        <w:t>s</w:t>
      </w:r>
      <w:r w:rsidR="000E7813">
        <w:t xml:space="preserve"> to a Module: New </w:t>
      </w:r>
      <w:r w:rsidR="005E6DB3">
        <w:t>Document</w:t>
      </w:r>
      <w:r w:rsidR="00227E79">
        <w:t xml:space="preserve"> and Upload F</w:t>
      </w:r>
      <w:r w:rsidR="000E7813">
        <w:t>ile</w:t>
      </w:r>
      <w:r w:rsidR="00227E79">
        <w:t>s</w:t>
      </w:r>
      <w:r w:rsidR="000E7813">
        <w:t>.</w:t>
      </w:r>
    </w:p>
    <w:p w:rsidR="00B40FAA" w:rsidRPr="00F34A57" w:rsidRDefault="002F1C68" w:rsidP="00F23650">
      <w:pPr>
        <w:jc w:val="both"/>
        <w:rPr>
          <w:b/>
          <w:sz w:val="25"/>
          <w:szCs w:val="25"/>
        </w:rPr>
      </w:pPr>
      <w:r w:rsidRPr="00F34A57">
        <w:rPr>
          <w:b/>
          <w:sz w:val="25"/>
          <w:szCs w:val="25"/>
        </w:rPr>
        <w:t>Add</w:t>
      </w:r>
      <w:r w:rsidR="008D0817">
        <w:rPr>
          <w:b/>
          <w:sz w:val="25"/>
          <w:szCs w:val="25"/>
        </w:rPr>
        <w:t>ing</w:t>
      </w:r>
      <w:r w:rsidRPr="00F34A57">
        <w:rPr>
          <w:b/>
          <w:sz w:val="25"/>
          <w:szCs w:val="25"/>
        </w:rPr>
        <w:t xml:space="preserve"> a Topic</w:t>
      </w:r>
    </w:p>
    <w:p w:rsidR="00B40FAA" w:rsidRDefault="002F1C68" w:rsidP="00F23650">
      <w:pPr>
        <w:jc w:val="both"/>
      </w:pPr>
      <w:r>
        <w:t xml:space="preserve">The </w:t>
      </w:r>
      <w:r w:rsidRPr="00F34A57">
        <w:rPr>
          <w:b/>
        </w:rPr>
        <w:t>module preview pane</w:t>
      </w:r>
      <w:r>
        <w:t xml:space="preserve"> </w:t>
      </w:r>
      <w:r w:rsidR="00F34A57">
        <w:t xml:space="preserve">will allow </w:t>
      </w:r>
      <w:r>
        <w:t>you t</w:t>
      </w:r>
      <w:r w:rsidR="009F2E6E">
        <w:t xml:space="preserve">o add </w:t>
      </w:r>
      <w:r w:rsidR="00B40FAA">
        <w:t>topic</w:t>
      </w:r>
      <w:r w:rsidR="009F2E6E">
        <w:t>s</w:t>
      </w:r>
      <w:r w:rsidR="00B40FAA">
        <w:t xml:space="preserve"> to </w:t>
      </w:r>
      <w:r>
        <w:t>the</w:t>
      </w:r>
      <w:r w:rsidR="00B40FAA">
        <w:t xml:space="preserve"> module.</w:t>
      </w:r>
    </w:p>
    <w:p w:rsidR="007615E1" w:rsidRDefault="00865885" w:rsidP="00F23650">
      <w:pPr>
        <w:jc w:val="both"/>
      </w:pPr>
      <w:r>
        <w:rPr>
          <w:noProof/>
        </w:rPr>
        <w:drawing>
          <wp:inline distT="0" distB="0" distL="0" distR="0" wp14:anchorId="08D023E3" wp14:editId="5CB084C2">
            <wp:extent cx="5943600" cy="29883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57" w:rsidRDefault="00F34A57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8D0817" w:rsidRDefault="008D0817" w:rsidP="00F23650">
      <w:pPr>
        <w:jc w:val="both"/>
        <w:rPr>
          <w:sz w:val="4"/>
          <w:szCs w:val="4"/>
        </w:rPr>
      </w:pPr>
    </w:p>
    <w:p w:rsidR="00DA3C51" w:rsidRDefault="00DA3C51" w:rsidP="00F23650">
      <w:pPr>
        <w:jc w:val="both"/>
        <w:rPr>
          <w:sz w:val="4"/>
          <w:szCs w:val="4"/>
        </w:rPr>
      </w:pPr>
    </w:p>
    <w:p w:rsidR="00DA3C51" w:rsidRPr="00F34A57" w:rsidRDefault="00DA3C51" w:rsidP="00F23650">
      <w:pPr>
        <w:jc w:val="both"/>
        <w:rPr>
          <w:sz w:val="4"/>
          <w:szCs w:val="4"/>
        </w:rPr>
      </w:pPr>
    </w:p>
    <w:p w:rsidR="00160D6C" w:rsidRPr="00F34A57" w:rsidRDefault="007615E1" w:rsidP="00F34A5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</w:t>
      </w:r>
      <w:r w:rsidR="00F34A57" w:rsidRPr="00F34A57">
        <w:rPr>
          <w:b/>
          <w:sz w:val="24"/>
          <w:szCs w:val="24"/>
        </w:rPr>
        <w:t xml:space="preserve"> a </w:t>
      </w:r>
      <w:r w:rsidR="00110529" w:rsidRPr="00F34A57">
        <w:rPr>
          <w:b/>
          <w:sz w:val="24"/>
          <w:szCs w:val="24"/>
        </w:rPr>
        <w:t xml:space="preserve">New </w:t>
      </w:r>
      <w:r w:rsidR="008E1BA9" w:rsidRPr="00F34A57">
        <w:rPr>
          <w:b/>
          <w:sz w:val="24"/>
          <w:szCs w:val="24"/>
        </w:rPr>
        <w:t>Document</w:t>
      </w:r>
      <w:r w:rsidR="00110529" w:rsidRPr="00F34A57">
        <w:rPr>
          <w:b/>
          <w:sz w:val="24"/>
          <w:szCs w:val="24"/>
        </w:rPr>
        <w:t xml:space="preserve"> </w:t>
      </w:r>
    </w:p>
    <w:p w:rsidR="00536C7A" w:rsidRPr="000E7813" w:rsidRDefault="00536C7A" w:rsidP="00536C7A">
      <w:r w:rsidRPr="000E7813">
        <w:t>This option allows you to create</w:t>
      </w:r>
      <w:r w:rsidR="009C22C9">
        <w:t xml:space="preserve"> a</w:t>
      </w:r>
      <w:r w:rsidR="00C36EA4" w:rsidRPr="000E7813">
        <w:t xml:space="preserve"> </w:t>
      </w:r>
      <w:r w:rsidR="000E7813">
        <w:t>web-based content</w:t>
      </w:r>
      <w:r w:rsidR="009C22C9">
        <w:t xml:space="preserve"> </w:t>
      </w:r>
      <w:r w:rsidR="007E6E3D">
        <w:t>document</w:t>
      </w:r>
      <w:r w:rsidR="009C22C9">
        <w:t xml:space="preserve"> </w:t>
      </w:r>
      <w:r w:rsidR="000E7813">
        <w:t>directly in Desire2Learn (D2L) using the</w:t>
      </w:r>
      <w:r w:rsidR="00C36EA4" w:rsidRPr="000E7813">
        <w:t xml:space="preserve"> </w:t>
      </w:r>
      <w:r w:rsidRPr="000E7813">
        <w:t>HTML Editor.</w:t>
      </w:r>
    </w:p>
    <w:p w:rsidR="00536C7A" w:rsidRPr="00DA3C51" w:rsidRDefault="00536C7A" w:rsidP="00536C7A">
      <w:pPr>
        <w:pStyle w:val="ListParagraph"/>
        <w:numPr>
          <w:ilvl w:val="0"/>
          <w:numId w:val="10"/>
        </w:numPr>
        <w:tabs>
          <w:tab w:val="left" w:pos="90"/>
        </w:tabs>
        <w:ind w:left="360"/>
      </w:pPr>
      <w:r>
        <w:t xml:space="preserve">Click on the </w:t>
      </w:r>
      <w:r w:rsidR="00865885">
        <w:rPr>
          <w:b/>
        </w:rPr>
        <w:t>New</w:t>
      </w:r>
      <w:r>
        <w:t xml:space="preserve"> drop-down menu</w:t>
      </w:r>
      <w:r w:rsidR="008E1BA9">
        <w:t xml:space="preserve"> (</w:t>
      </w:r>
      <w:r w:rsidR="008E1BA9" w:rsidRPr="008E1BA9">
        <w:rPr>
          <w:color w:val="FF0000"/>
        </w:rPr>
        <w:t>1</w:t>
      </w:r>
      <w:r w:rsidR="008E1BA9">
        <w:t>)</w:t>
      </w:r>
      <w:r>
        <w:t xml:space="preserve"> and select </w:t>
      </w:r>
      <w:r w:rsidR="007615E1">
        <w:rPr>
          <w:b/>
        </w:rPr>
        <w:t>Create a File</w:t>
      </w:r>
      <w:r w:rsidR="008E1BA9">
        <w:rPr>
          <w:b/>
        </w:rPr>
        <w:t xml:space="preserve"> </w:t>
      </w:r>
      <w:r w:rsidR="008E1BA9">
        <w:t>(</w:t>
      </w:r>
      <w:r w:rsidR="008E1BA9" w:rsidRPr="008E1BA9">
        <w:rPr>
          <w:color w:val="FF0000"/>
        </w:rPr>
        <w:t>2</w:t>
      </w:r>
      <w:r w:rsidR="008E1BA9">
        <w:t>)</w:t>
      </w:r>
      <w:r>
        <w:rPr>
          <w:b/>
        </w:rPr>
        <w:t>.</w:t>
      </w:r>
    </w:p>
    <w:p w:rsidR="00DA3C51" w:rsidRPr="004D6BA3" w:rsidRDefault="00865885" w:rsidP="00DA3C51">
      <w:pPr>
        <w:pStyle w:val="ListParagraph"/>
        <w:tabs>
          <w:tab w:val="left" w:pos="90"/>
        </w:tabs>
        <w:ind w:left="360"/>
      </w:pPr>
      <w:r>
        <w:rPr>
          <w:noProof/>
        </w:rPr>
        <w:drawing>
          <wp:inline distT="0" distB="0" distL="0" distR="0" wp14:anchorId="29B17CCF" wp14:editId="23B6D5AD">
            <wp:extent cx="4543425" cy="3664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5834" cy="36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F" w:rsidRPr="0023498E" w:rsidRDefault="003B1A0F" w:rsidP="003B1A0F">
      <w:pPr>
        <w:ind w:left="360"/>
        <w:rPr>
          <w:sz w:val="2"/>
          <w:highlight w:val="yellow"/>
        </w:rPr>
      </w:pPr>
    </w:p>
    <w:p w:rsidR="00332A25" w:rsidRDefault="00226654" w:rsidP="00C95795">
      <w:pPr>
        <w:pStyle w:val="ListParagraph"/>
        <w:numPr>
          <w:ilvl w:val="0"/>
          <w:numId w:val="10"/>
        </w:numPr>
        <w:tabs>
          <w:tab w:val="left" w:pos="0"/>
        </w:tabs>
        <w:ind w:left="360"/>
      </w:pPr>
      <w:r>
        <w:t>Enter a</w:t>
      </w:r>
      <w:r w:rsidR="00332A25" w:rsidRPr="00332A25">
        <w:t xml:space="preserve"> </w:t>
      </w:r>
      <w:r>
        <w:t>topic</w:t>
      </w:r>
      <w:r w:rsidR="00332A25" w:rsidRPr="00332A25">
        <w:t xml:space="preserve"> </w:t>
      </w:r>
      <w:r w:rsidR="00332A25" w:rsidRPr="00332A25">
        <w:rPr>
          <w:b/>
        </w:rPr>
        <w:t>Title</w:t>
      </w:r>
      <w:r w:rsidR="00823502">
        <w:rPr>
          <w:b/>
        </w:rPr>
        <w:t xml:space="preserve"> </w:t>
      </w:r>
      <w:r w:rsidR="00823502">
        <w:t>(</w:t>
      </w:r>
      <w:r>
        <w:rPr>
          <w:color w:val="FF0000"/>
        </w:rPr>
        <w:t>1</w:t>
      </w:r>
      <w:r w:rsidR="00823502">
        <w:t>)</w:t>
      </w:r>
      <w:r w:rsidR="00332A25" w:rsidRPr="00332A25">
        <w:t xml:space="preserve"> (</w:t>
      </w:r>
      <w:r w:rsidR="00C95795">
        <w:rPr>
          <w:i/>
        </w:rPr>
        <w:t xml:space="preserve">example: </w:t>
      </w:r>
      <w:r w:rsidR="00823502">
        <w:rPr>
          <w:i/>
        </w:rPr>
        <w:t>Introduction</w:t>
      </w:r>
      <w:r>
        <w:t>)</w:t>
      </w:r>
      <w:r w:rsidR="00332A25" w:rsidRPr="00332A25">
        <w:t>.</w:t>
      </w:r>
    </w:p>
    <w:p w:rsidR="008D0817" w:rsidRDefault="00865885" w:rsidP="00865885">
      <w:pPr>
        <w:pStyle w:val="ListParagraph"/>
        <w:tabs>
          <w:tab w:val="left" w:pos="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2290445</wp:posOffset>
                </wp:positionV>
                <wp:extent cx="428625" cy="2857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55.75pt;margin-top:180.35pt;width:33.75pt;height:2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" fillcolor="white [3212]" stroked="f" strokeweight="2pt"/>
            </w:pict>
          </mc:Fallback>
        </mc:AlternateContent>
      </w:r>
      <w:r w:rsidR="0023498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11C07A" wp14:editId="7611E8FA">
                <wp:simplePos x="0" y="0"/>
                <wp:positionH relativeFrom="column">
                  <wp:posOffset>3248025</wp:posOffset>
                </wp:positionH>
                <wp:positionV relativeFrom="paragraph">
                  <wp:posOffset>2744470</wp:posOffset>
                </wp:positionV>
                <wp:extent cx="1076960" cy="0"/>
                <wp:effectExtent l="38100" t="76200" r="0" b="95250"/>
                <wp:wrapNone/>
                <wp:docPr id="45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55.75pt;margin-top:216.1pt;width:84.8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xNPQIAAGo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62661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23A4CD" wp14:editId="7A760830">
                <wp:simplePos x="0" y="0"/>
                <wp:positionH relativeFrom="column">
                  <wp:posOffset>4324985</wp:posOffset>
                </wp:positionH>
                <wp:positionV relativeFrom="paragraph">
                  <wp:posOffset>1488440</wp:posOffset>
                </wp:positionV>
                <wp:extent cx="1924685" cy="1476375"/>
                <wp:effectExtent l="0" t="0" r="18415" b="28575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A57" w:rsidRPr="00201BA0" w:rsidRDefault="00F34A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  <w:r w:rsidR="00201BA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201BA0">
                              <w:t xml:space="preserve">For organizational purposes, the </w:t>
                            </w:r>
                            <w:r w:rsidRPr="00201BA0">
                              <w:rPr>
                                <w:i/>
                              </w:rPr>
                              <w:t>Change Path</w:t>
                            </w:r>
                            <w:r>
                              <w:t xml:space="preserve"> button allows you to </w:t>
                            </w:r>
                            <w:r w:rsidR="00201BA0">
                              <w:t xml:space="preserve">either create a folder to </w:t>
                            </w:r>
                            <w:r>
                              <w:t>save the file in</w:t>
                            </w:r>
                            <w:r w:rsidR="00201BA0">
                              <w:t xml:space="preserve"> the </w:t>
                            </w:r>
                            <w:r w:rsidR="00201BA0" w:rsidRPr="00201BA0">
                              <w:rPr>
                                <w:i/>
                              </w:rPr>
                              <w:t>Manage Files</w:t>
                            </w:r>
                            <w:r w:rsidR="00201BA0">
                              <w:t xml:space="preserve"> area of your course or to save the file in an existing folder.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0.55pt;margin-top:117.2pt;width:151.55pt;height:11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">
                <v:textbox>
                  <w:txbxContent>
                    <w:p w:rsidR="00F34A57" w:rsidRPr="00201BA0" w:rsidRDefault="00F34A5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NOTE:</w:t>
                      </w:r>
                      <w:r w:rsidR="00201BA0"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  <w:r w:rsidR="00201BA0">
                        <w:t xml:space="preserve">For organizational purposes, the </w:t>
                      </w:r>
                      <w:r w:rsidRPr="00201BA0">
                        <w:rPr>
                          <w:i/>
                        </w:rPr>
                        <w:t>Change Path</w:t>
                      </w:r>
                      <w:r>
                        <w:t xml:space="preserve"> button allows you to </w:t>
                      </w:r>
                      <w:r w:rsidR="00201BA0">
                        <w:t xml:space="preserve">either create a folder to </w:t>
                      </w:r>
                      <w:r>
                        <w:t>save the file in</w:t>
                      </w:r>
                      <w:r w:rsidR="00201BA0">
                        <w:t xml:space="preserve"> the </w:t>
                      </w:r>
                      <w:r w:rsidR="00201BA0" w:rsidRPr="00201BA0">
                        <w:rPr>
                          <w:i/>
                        </w:rPr>
                        <w:t>Manage Files</w:t>
                      </w:r>
                      <w:r w:rsidR="00201BA0">
                        <w:t xml:space="preserve"> area of your course or to save the file in an existing folder.</w:t>
                      </w:r>
                    </w:p>
                  </w:txbxContent>
                </v:textbox>
              </v:shape>
            </w:pict>
          </mc:Fallback>
        </mc:AlternateContent>
      </w:r>
      <w:r w:rsidR="00DA3C51">
        <w:rPr>
          <w:noProof/>
        </w:rPr>
        <w:drawing>
          <wp:inline distT="0" distB="0" distL="0" distR="0" wp14:anchorId="1D2510BA" wp14:editId="31FF69A4">
            <wp:extent cx="5133975" cy="2922417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6867" cy="29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F" w:rsidRDefault="003B1A0F" w:rsidP="003B1A0F">
      <w:pPr>
        <w:pStyle w:val="ListParagraph"/>
        <w:ind w:left="360"/>
      </w:pPr>
    </w:p>
    <w:p w:rsidR="003E402D" w:rsidRDefault="00101926" w:rsidP="003E402D">
      <w:pPr>
        <w:pStyle w:val="ListParagraph"/>
        <w:numPr>
          <w:ilvl w:val="0"/>
          <w:numId w:val="10"/>
        </w:numPr>
        <w:ind w:left="360"/>
      </w:pPr>
      <w:r w:rsidRPr="00101926">
        <w:t xml:space="preserve">Enter </w:t>
      </w:r>
      <w:r w:rsidRPr="00101926">
        <w:rPr>
          <w:b/>
        </w:rPr>
        <w:t>text</w:t>
      </w:r>
      <w:r w:rsidRPr="00101926">
        <w:t xml:space="preserve"> </w:t>
      </w:r>
      <w:r>
        <w:t>(</w:t>
      </w:r>
      <w:r w:rsidRPr="00101926">
        <w:rPr>
          <w:color w:val="FF0000"/>
        </w:rPr>
        <w:t>1</w:t>
      </w:r>
      <w:r>
        <w:t xml:space="preserve">) </w:t>
      </w:r>
      <w:r w:rsidRPr="00101926">
        <w:t xml:space="preserve">in the “content” area of the </w:t>
      </w:r>
      <w:r>
        <w:t xml:space="preserve">HTML </w:t>
      </w:r>
      <w:r w:rsidR="003A76D0">
        <w:t>E</w:t>
      </w:r>
      <w:r w:rsidR="003A76D0" w:rsidRPr="00101926">
        <w:t>ditor;</w:t>
      </w:r>
      <w:r w:rsidRPr="00101926">
        <w:t xml:space="preserve"> use the forma</w:t>
      </w:r>
      <w:r>
        <w:t xml:space="preserve">tting and spell check tools </w:t>
      </w:r>
      <w:r w:rsidR="004A5C8D">
        <w:t>as</w:t>
      </w:r>
      <w:r>
        <w:t xml:space="preserve"> </w:t>
      </w:r>
      <w:r w:rsidRPr="00101926">
        <w:t xml:space="preserve">needed and click </w:t>
      </w:r>
      <w:r w:rsidR="003A76D0">
        <w:t xml:space="preserve">the </w:t>
      </w:r>
      <w:r w:rsidR="00C137AF" w:rsidRPr="00C137AF">
        <w:rPr>
          <w:b/>
        </w:rPr>
        <w:t>Publish</w:t>
      </w:r>
      <w:r w:rsidRPr="00101926">
        <w:t xml:space="preserve"> button</w:t>
      </w:r>
      <w:r w:rsidR="00C8290F">
        <w:t xml:space="preserve"> when finished</w:t>
      </w:r>
      <w:r>
        <w:t xml:space="preserve"> (</w:t>
      </w:r>
      <w:r w:rsidRPr="00101926">
        <w:rPr>
          <w:color w:val="FF0000"/>
        </w:rPr>
        <w:t>2</w:t>
      </w:r>
      <w:r>
        <w:t>)</w:t>
      </w:r>
      <w:r w:rsidR="00824AFF">
        <w:t xml:space="preserve"> or s</w:t>
      </w:r>
      <w:r w:rsidR="00596F6C">
        <w:t xml:space="preserve">elect </w:t>
      </w:r>
      <w:r w:rsidR="00596F6C" w:rsidRPr="00596F6C">
        <w:rPr>
          <w:b/>
        </w:rPr>
        <w:t>Save as Draft</w:t>
      </w:r>
      <w:r w:rsidR="00596F6C">
        <w:t xml:space="preserve"> if you would like </w:t>
      </w:r>
      <w:r w:rsidR="00824AFF">
        <w:t>to come back later and finish it.</w:t>
      </w:r>
    </w:p>
    <w:p w:rsidR="00077ADC" w:rsidRDefault="00077ADC" w:rsidP="00865885">
      <w:pPr>
        <w:pStyle w:val="ListParagraph"/>
        <w:ind w:left="-450"/>
      </w:pPr>
      <w:r>
        <w:rPr>
          <w:noProof/>
        </w:rPr>
        <w:drawing>
          <wp:inline distT="0" distB="0" distL="0" distR="0" wp14:anchorId="394AA563" wp14:editId="7FB79E7A">
            <wp:extent cx="6769140" cy="3171825"/>
            <wp:effectExtent l="0" t="0" r="0" b="0"/>
            <wp:docPr id="475" name="Picture 475" descr="C:\Users\bbrown\AppData\Local\Temp\SNAGHTML829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rown\AppData\Local\Temp\SNAGHTML8291b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48" cy="31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17" w:rsidRDefault="008D0817" w:rsidP="00077ADC">
      <w:pPr>
        <w:pStyle w:val="ListParagraph"/>
        <w:ind w:left="-450"/>
      </w:pPr>
    </w:p>
    <w:p w:rsidR="00BC762C" w:rsidRDefault="00BC762C" w:rsidP="00BC762C">
      <w:pPr>
        <w:pStyle w:val="ListParagraph"/>
        <w:ind w:left="360"/>
      </w:pPr>
    </w:p>
    <w:p w:rsidR="00C16AAE" w:rsidRDefault="00C16AAE" w:rsidP="005B542F">
      <w:pPr>
        <w:pStyle w:val="ListParagraph"/>
        <w:numPr>
          <w:ilvl w:val="0"/>
          <w:numId w:val="10"/>
        </w:numPr>
        <w:tabs>
          <w:tab w:val="left" w:pos="90"/>
          <w:tab w:val="left" w:pos="360"/>
        </w:tabs>
        <w:ind w:left="360"/>
      </w:pPr>
      <w:r>
        <w:t>The new document will open and be viewable to you.</w:t>
      </w:r>
    </w:p>
    <w:p w:rsidR="00201BA0" w:rsidRDefault="00077ADC" w:rsidP="00BC762C">
      <w:pPr>
        <w:pStyle w:val="ListParagraph"/>
        <w:tabs>
          <w:tab w:val="left" w:pos="90"/>
          <w:tab w:val="left" w:pos="360"/>
        </w:tabs>
        <w:ind w:left="360"/>
      </w:pPr>
      <w:r>
        <w:rPr>
          <w:noProof/>
        </w:rPr>
        <w:drawing>
          <wp:inline distT="0" distB="0" distL="0" distR="0" wp14:anchorId="2DC1B8FC" wp14:editId="7BE2796E">
            <wp:extent cx="5943600" cy="2113280"/>
            <wp:effectExtent l="0" t="0" r="0" b="127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865885" w:rsidRDefault="00865885" w:rsidP="00BC762C">
      <w:pPr>
        <w:pStyle w:val="ListParagraph"/>
        <w:tabs>
          <w:tab w:val="left" w:pos="90"/>
          <w:tab w:val="left" w:pos="360"/>
        </w:tabs>
        <w:ind w:left="360"/>
      </w:pPr>
    </w:p>
    <w:p w:rsidR="00C16AAE" w:rsidRDefault="00C16AAE" w:rsidP="00C16AAE">
      <w:pPr>
        <w:pStyle w:val="ListParagraph"/>
        <w:tabs>
          <w:tab w:val="left" w:pos="90"/>
          <w:tab w:val="left" w:pos="360"/>
        </w:tabs>
        <w:ind w:left="360"/>
      </w:pPr>
    </w:p>
    <w:p w:rsidR="00C16AAE" w:rsidRDefault="00C16AAE" w:rsidP="005B542F">
      <w:pPr>
        <w:pStyle w:val="ListParagraph"/>
        <w:numPr>
          <w:ilvl w:val="0"/>
          <w:numId w:val="10"/>
        </w:numPr>
        <w:tabs>
          <w:tab w:val="left" w:pos="90"/>
          <w:tab w:val="left" w:pos="360"/>
        </w:tabs>
        <w:ind w:left="360"/>
      </w:pPr>
      <w:r>
        <w:lastRenderedPageBreak/>
        <w:t xml:space="preserve">Click on the </w:t>
      </w:r>
      <w:r>
        <w:rPr>
          <w:b/>
        </w:rPr>
        <w:t>Table of Contents</w:t>
      </w:r>
      <w:r>
        <w:t xml:space="preserve"> link at the top of the page to return to the content area.</w:t>
      </w:r>
    </w:p>
    <w:p w:rsidR="00C16AAE" w:rsidRDefault="00077ADC" w:rsidP="00C16AAE">
      <w:pPr>
        <w:pStyle w:val="ListParagraph"/>
        <w:tabs>
          <w:tab w:val="left" w:pos="90"/>
          <w:tab w:val="left" w:pos="360"/>
        </w:tabs>
        <w:ind w:left="360"/>
      </w:pPr>
      <w:r>
        <w:rPr>
          <w:noProof/>
        </w:rPr>
        <w:drawing>
          <wp:inline distT="0" distB="0" distL="0" distR="0" wp14:anchorId="4F68A059" wp14:editId="7BDC6286">
            <wp:extent cx="4143375" cy="1938982"/>
            <wp:effectExtent l="0" t="0" r="0" b="444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146" cy="19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AE" w:rsidRDefault="00C16AAE" w:rsidP="00C16AAE">
      <w:pPr>
        <w:pStyle w:val="ListParagraph"/>
        <w:tabs>
          <w:tab w:val="left" w:pos="90"/>
          <w:tab w:val="left" w:pos="360"/>
        </w:tabs>
        <w:ind w:left="360"/>
      </w:pPr>
    </w:p>
    <w:p w:rsidR="00836E0A" w:rsidRDefault="005B542F" w:rsidP="005B542F">
      <w:pPr>
        <w:pStyle w:val="ListParagraph"/>
        <w:numPr>
          <w:ilvl w:val="0"/>
          <w:numId w:val="10"/>
        </w:numPr>
        <w:tabs>
          <w:tab w:val="left" w:pos="90"/>
          <w:tab w:val="left" w:pos="360"/>
        </w:tabs>
        <w:ind w:left="360"/>
      </w:pPr>
      <w:r>
        <w:t>The New File you created will now be displayed as a topic in the content section.</w:t>
      </w:r>
      <w:r w:rsidR="000E7813">
        <w:t xml:space="preserve"> Students will click on th</w:t>
      </w:r>
      <w:r w:rsidR="004A5C8D">
        <w:t>e file</w:t>
      </w:r>
      <w:r w:rsidR="000E7813">
        <w:t xml:space="preserve"> title to view the </w:t>
      </w:r>
      <w:r w:rsidR="007E6E3D">
        <w:t>document</w:t>
      </w:r>
      <w:r w:rsidR="000E7813">
        <w:t>.</w:t>
      </w:r>
    </w:p>
    <w:p w:rsidR="00824AFF" w:rsidRDefault="00865885" w:rsidP="00077ADC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11A7A267" wp14:editId="642AAEC3">
            <wp:extent cx="594360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865885" w:rsidRDefault="00865885" w:rsidP="00077ADC">
      <w:pPr>
        <w:pStyle w:val="ListParagraph"/>
        <w:ind w:left="360"/>
        <w:jc w:val="center"/>
      </w:pPr>
    </w:p>
    <w:p w:rsidR="00763FE2" w:rsidRPr="00763FE2" w:rsidRDefault="008F31CC" w:rsidP="00A17DC3">
      <w:pPr>
        <w:pStyle w:val="Heading2"/>
        <w:rPr>
          <w:sz w:val="24"/>
          <w:szCs w:val="24"/>
        </w:rPr>
      </w:pPr>
      <w:r>
        <w:rPr>
          <w:sz w:val="24"/>
          <w:szCs w:val="24"/>
        </w:rPr>
        <w:lastRenderedPageBreak/>
        <w:t>Create</w:t>
      </w:r>
      <w:r w:rsidR="00763FE2" w:rsidRPr="00763FE2">
        <w:rPr>
          <w:sz w:val="24"/>
          <w:szCs w:val="24"/>
        </w:rPr>
        <w:t xml:space="preserve"> a Topic </w:t>
      </w:r>
      <w:r>
        <w:rPr>
          <w:sz w:val="24"/>
          <w:szCs w:val="24"/>
        </w:rPr>
        <w:t>from an Uploaded file</w:t>
      </w:r>
    </w:p>
    <w:p w:rsidR="00EA3B33" w:rsidRDefault="00A17DC3" w:rsidP="00763FE2">
      <w:r>
        <w:t>This option allows you to upload file</w:t>
      </w:r>
      <w:r w:rsidR="00CE12BB">
        <w:t>s</w:t>
      </w:r>
      <w:r>
        <w:t xml:space="preserve"> from your computer directly to the content section of D2L</w:t>
      </w:r>
      <w:r w:rsidR="000E7813">
        <w:t xml:space="preserve">. </w:t>
      </w:r>
    </w:p>
    <w:p w:rsidR="00EA3B33" w:rsidRPr="00EA3B33" w:rsidRDefault="00EA3B33" w:rsidP="00EA3B33">
      <w:pPr>
        <w:pStyle w:val="ListParagraph"/>
        <w:numPr>
          <w:ilvl w:val="0"/>
          <w:numId w:val="12"/>
        </w:numPr>
        <w:tabs>
          <w:tab w:val="left" w:pos="90"/>
        </w:tabs>
        <w:ind w:left="360"/>
      </w:pPr>
      <w:r>
        <w:t xml:space="preserve">Click on the </w:t>
      </w:r>
      <w:r w:rsidR="00DD0F76">
        <w:rPr>
          <w:b/>
        </w:rPr>
        <w:t>New</w:t>
      </w:r>
      <w:r>
        <w:t xml:space="preserve"> drop-down menu and select </w:t>
      </w:r>
      <w:r>
        <w:rPr>
          <w:b/>
        </w:rPr>
        <w:t>Upload File</w:t>
      </w:r>
      <w:r w:rsidR="006F1FAC">
        <w:rPr>
          <w:b/>
        </w:rPr>
        <w:t>s</w:t>
      </w:r>
      <w:r>
        <w:rPr>
          <w:b/>
        </w:rPr>
        <w:t>.</w:t>
      </w:r>
    </w:p>
    <w:p w:rsidR="00F847E3" w:rsidRDefault="00DD0F76" w:rsidP="00101C3E">
      <w:pPr>
        <w:pStyle w:val="ListParagraph"/>
        <w:tabs>
          <w:tab w:val="left" w:pos="90"/>
        </w:tabs>
        <w:ind w:left="360"/>
      </w:pPr>
      <w:r>
        <w:rPr>
          <w:noProof/>
        </w:rPr>
        <w:drawing>
          <wp:inline distT="0" distB="0" distL="0" distR="0" wp14:anchorId="691FB7C8" wp14:editId="00DA6FE4">
            <wp:extent cx="4400550" cy="417157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151" cy="41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51" w:rsidRDefault="00F64951" w:rsidP="00101C3E">
      <w:pPr>
        <w:pStyle w:val="ListParagraph"/>
        <w:tabs>
          <w:tab w:val="left" w:pos="90"/>
        </w:tabs>
        <w:ind w:left="360"/>
      </w:pPr>
    </w:p>
    <w:p w:rsidR="00F64951" w:rsidRDefault="00DD0F76" w:rsidP="00F64951">
      <w:pPr>
        <w:pStyle w:val="ListParagraph"/>
        <w:numPr>
          <w:ilvl w:val="0"/>
          <w:numId w:val="12"/>
        </w:numPr>
        <w:tabs>
          <w:tab w:val="left" w:pos="90"/>
        </w:tabs>
        <w:ind w:left="360"/>
      </w:pPr>
      <w:r>
        <w:t xml:space="preserve">Click on </w:t>
      </w:r>
      <w:r w:rsidRPr="00DD0F76">
        <w:rPr>
          <w:b/>
        </w:rPr>
        <w:t>My Computer</w:t>
      </w:r>
      <w:r>
        <w:t>.</w:t>
      </w:r>
    </w:p>
    <w:p w:rsidR="00DD0F76" w:rsidRDefault="00DD0F76" w:rsidP="00DD0F76">
      <w:pPr>
        <w:pStyle w:val="ListParagraph"/>
        <w:tabs>
          <w:tab w:val="left" w:pos="90"/>
        </w:tabs>
        <w:ind w:left="360"/>
      </w:pPr>
      <w:r>
        <w:rPr>
          <w:noProof/>
        </w:rPr>
        <w:drawing>
          <wp:inline distT="0" distB="0" distL="0" distR="0" wp14:anchorId="6B7E7CFB" wp14:editId="5F966FED">
            <wp:extent cx="5146347" cy="2647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6123" cy="26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CC" w:rsidRDefault="008F31CC" w:rsidP="00101C3E">
      <w:pPr>
        <w:pStyle w:val="ListParagraph"/>
        <w:tabs>
          <w:tab w:val="left" w:pos="90"/>
        </w:tabs>
        <w:ind w:left="360"/>
      </w:pPr>
    </w:p>
    <w:p w:rsidR="00D8124E" w:rsidRDefault="006F1FAC" w:rsidP="00D8124E">
      <w:pPr>
        <w:pStyle w:val="ListParagraph"/>
        <w:numPr>
          <w:ilvl w:val="0"/>
          <w:numId w:val="12"/>
        </w:numPr>
        <w:tabs>
          <w:tab w:val="left" w:pos="0"/>
        </w:tabs>
        <w:ind w:left="360"/>
      </w:pPr>
      <w:r>
        <w:t>S</w:t>
      </w:r>
      <w:r w:rsidR="00D8124E">
        <w:t xml:space="preserve">elect the </w:t>
      </w:r>
      <w:r>
        <w:rPr>
          <w:b/>
        </w:rPr>
        <w:t>Upload</w:t>
      </w:r>
      <w:r w:rsidR="00D8124E" w:rsidRPr="00332A25">
        <w:t xml:space="preserve"> button.</w:t>
      </w:r>
    </w:p>
    <w:p w:rsidR="008D0817" w:rsidRDefault="00DD0F76" w:rsidP="00DD0F76">
      <w:pPr>
        <w:pStyle w:val="ListParagraph"/>
        <w:tabs>
          <w:tab w:val="left" w:pos="0"/>
        </w:tabs>
        <w:ind w:left="360"/>
      </w:pPr>
      <w:r>
        <w:rPr>
          <w:noProof/>
        </w:rPr>
        <w:drawing>
          <wp:inline distT="0" distB="0" distL="0" distR="0" wp14:anchorId="45A57526" wp14:editId="778BFE41">
            <wp:extent cx="4124325" cy="2009775"/>
            <wp:effectExtent l="0" t="0" r="9525" b="9525"/>
            <wp:docPr id="15" name="Picture 15" descr="C:\Users\bbrown\AppData\Local\Temp\SNAGHTML10d8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brown\AppData\Local\Temp\SNAGHTML10d8e48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76" w:rsidRPr="004D6BA3" w:rsidRDefault="00DD0F76" w:rsidP="00DD0F76">
      <w:pPr>
        <w:pStyle w:val="ListParagraph"/>
        <w:tabs>
          <w:tab w:val="left" w:pos="0"/>
        </w:tabs>
        <w:ind w:left="360"/>
      </w:pPr>
    </w:p>
    <w:p w:rsidR="00725335" w:rsidRDefault="00AF60DF" w:rsidP="004014A8">
      <w:pPr>
        <w:pStyle w:val="ListParagraph"/>
        <w:numPr>
          <w:ilvl w:val="0"/>
          <w:numId w:val="12"/>
        </w:numPr>
        <w:tabs>
          <w:tab w:val="left" w:pos="270"/>
          <w:tab w:val="left" w:pos="360"/>
          <w:tab w:val="left" w:pos="450"/>
          <w:tab w:val="left" w:pos="630"/>
        </w:tabs>
        <w:ind w:left="360"/>
      </w:pPr>
      <w:r>
        <w:t xml:space="preserve">  </w:t>
      </w:r>
      <w:r w:rsidR="000A167E">
        <w:t xml:space="preserve">Locate the file </w:t>
      </w:r>
      <w:r w:rsidR="0013200F">
        <w:t xml:space="preserve">on your computer, click on it once to select </w:t>
      </w:r>
      <w:r w:rsidR="0013200F" w:rsidRPr="00C75A50">
        <w:rPr>
          <w:i/>
        </w:rPr>
        <w:t>(if you have multiple files to upload h</w:t>
      </w:r>
      <w:r w:rsidR="00097DBC" w:rsidRPr="00C75A50">
        <w:rPr>
          <w:i/>
        </w:rPr>
        <w:t xml:space="preserve">old down the CTRL key on your keyboard </w:t>
      </w:r>
      <w:r w:rsidR="00EA3D8F" w:rsidRPr="00C75A50">
        <w:rPr>
          <w:i/>
        </w:rPr>
        <w:t>and s</w:t>
      </w:r>
      <w:r w:rsidRPr="00C75A50">
        <w:rPr>
          <w:i/>
        </w:rPr>
        <w:t>elect the file</w:t>
      </w:r>
      <w:r w:rsidR="00D13847" w:rsidRPr="00C75A50">
        <w:rPr>
          <w:i/>
        </w:rPr>
        <w:t>s</w:t>
      </w:r>
      <w:r w:rsidRPr="00C75A50">
        <w:rPr>
          <w:i/>
        </w:rPr>
        <w:t xml:space="preserve"> you want to upload</w:t>
      </w:r>
      <w:r w:rsidR="00C45923">
        <w:t xml:space="preserve"> </w:t>
      </w:r>
      <w:r w:rsidR="000A167E">
        <w:t>)</w:t>
      </w:r>
      <w:r>
        <w:t>(</w:t>
      </w:r>
      <w:r w:rsidRPr="00AF60DF">
        <w:rPr>
          <w:color w:val="FF0000"/>
        </w:rPr>
        <w:t>1</w:t>
      </w:r>
      <w:r w:rsidR="00EA3D8F">
        <w:t>). W</w:t>
      </w:r>
      <w:r w:rsidR="004014A8">
        <w:t xml:space="preserve">hen finished </w:t>
      </w:r>
      <w:r>
        <w:t xml:space="preserve">click the </w:t>
      </w:r>
      <w:r w:rsidRPr="00AF60DF">
        <w:rPr>
          <w:b/>
        </w:rPr>
        <w:t>Open</w:t>
      </w:r>
      <w:r w:rsidR="004014A8">
        <w:t xml:space="preserve"> button </w:t>
      </w:r>
      <w:r>
        <w:t>(</w:t>
      </w:r>
      <w:r w:rsidRPr="00AF60DF">
        <w:rPr>
          <w:color w:val="FF0000"/>
        </w:rPr>
        <w:t>2</w:t>
      </w:r>
      <w:r>
        <w:t>).</w:t>
      </w:r>
    </w:p>
    <w:p w:rsidR="00101C3E" w:rsidRDefault="008F31CC" w:rsidP="008F31CC">
      <w:pPr>
        <w:pStyle w:val="ListParagraph"/>
        <w:tabs>
          <w:tab w:val="left" w:pos="270"/>
          <w:tab w:val="left" w:pos="450"/>
        </w:tabs>
        <w:ind w:left="360"/>
      </w:pPr>
      <w:r>
        <w:rPr>
          <w:noProof/>
        </w:rPr>
        <w:drawing>
          <wp:inline distT="0" distB="0" distL="0" distR="0" wp14:anchorId="1AAA7919" wp14:editId="18F46C48">
            <wp:extent cx="5943600" cy="3992245"/>
            <wp:effectExtent l="0" t="0" r="0" b="825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76" w:rsidRDefault="00DD0F76" w:rsidP="008F31CC">
      <w:pPr>
        <w:pStyle w:val="ListParagraph"/>
        <w:tabs>
          <w:tab w:val="left" w:pos="270"/>
          <w:tab w:val="left" w:pos="450"/>
        </w:tabs>
        <w:ind w:left="360"/>
      </w:pPr>
    </w:p>
    <w:p w:rsidR="00DD0F76" w:rsidRDefault="00DD0F76" w:rsidP="008F31CC">
      <w:pPr>
        <w:pStyle w:val="ListParagraph"/>
        <w:tabs>
          <w:tab w:val="left" w:pos="270"/>
          <w:tab w:val="left" w:pos="450"/>
        </w:tabs>
        <w:ind w:left="360"/>
      </w:pPr>
    </w:p>
    <w:p w:rsidR="00B40F90" w:rsidRDefault="00B40F90" w:rsidP="00AF60DF">
      <w:pPr>
        <w:pStyle w:val="ListParagraph"/>
        <w:tabs>
          <w:tab w:val="left" w:pos="270"/>
          <w:tab w:val="left" w:pos="450"/>
        </w:tabs>
        <w:ind w:left="360"/>
      </w:pPr>
    </w:p>
    <w:p w:rsidR="00B40F90" w:rsidRDefault="000A167E" w:rsidP="00AF60DF">
      <w:pPr>
        <w:pStyle w:val="ListParagraph"/>
        <w:tabs>
          <w:tab w:val="left" w:pos="270"/>
          <w:tab w:val="left" w:pos="450"/>
        </w:tabs>
        <w:ind w:left="360"/>
      </w:pPr>
      <w:r>
        <w:rPr>
          <w:b/>
        </w:rPr>
        <w:lastRenderedPageBreak/>
        <w:t>NOTE</w:t>
      </w:r>
      <w:r w:rsidR="00B40F90">
        <w:rPr>
          <w:b/>
        </w:rPr>
        <w:t xml:space="preserve">: </w:t>
      </w:r>
      <w:r w:rsidR="00B40F90">
        <w:t xml:space="preserve">You can also </w:t>
      </w:r>
      <w:r w:rsidR="00CA026B">
        <w:t>upload files by dragging and dropping them from your computer into the</w:t>
      </w:r>
      <w:r w:rsidR="00AE276A">
        <w:t xml:space="preserve"> outlined </w:t>
      </w:r>
      <w:r w:rsidR="00DF26C0">
        <w:t xml:space="preserve">drag and drop </w:t>
      </w:r>
      <w:r w:rsidR="00AE276A">
        <w:t>area</w:t>
      </w:r>
      <w:r w:rsidR="008F31CC">
        <w:t>.</w:t>
      </w:r>
    </w:p>
    <w:p w:rsidR="00101C3E" w:rsidRDefault="00DD0F76" w:rsidP="008F31CC">
      <w:pPr>
        <w:pStyle w:val="ListParagraph"/>
        <w:tabs>
          <w:tab w:val="left" w:pos="270"/>
          <w:tab w:val="left" w:pos="450"/>
        </w:tabs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273050</wp:posOffset>
                </wp:positionV>
                <wp:extent cx="828675" cy="44767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166.5pt;margin-top:21.5pt;width:65.25pt;height:35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" fillcolor="white [3212]" stroked="f" strokeweight="2pt"/>
            </w:pict>
          </mc:Fallback>
        </mc:AlternateContent>
      </w:r>
      <w:r w:rsidR="00626614">
        <w:rPr>
          <w:noProof/>
        </w:rPr>
        <w:drawing>
          <wp:inline distT="0" distB="0" distL="0" distR="0" wp14:anchorId="2C35F14C" wp14:editId="2C76B878">
            <wp:extent cx="4695825" cy="2692597"/>
            <wp:effectExtent l="0" t="0" r="0" b="0"/>
            <wp:docPr id="25" name="Picture 568" descr="C:\Users\bbrown\AppData\Local\Temp\SNAGHTML6e1b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C:\Users\bbrown\AppData\Local\Temp\SNAGHTML6e1bb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17" w:rsidRDefault="008D0817" w:rsidP="008F31CC">
      <w:pPr>
        <w:pStyle w:val="ListParagraph"/>
        <w:tabs>
          <w:tab w:val="left" w:pos="270"/>
          <w:tab w:val="left" w:pos="450"/>
        </w:tabs>
        <w:ind w:left="360"/>
        <w:jc w:val="center"/>
      </w:pPr>
    </w:p>
    <w:p w:rsidR="00AF60DF" w:rsidRDefault="00AF60DF" w:rsidP="00AF60DF">
      <w:pPr>
        <w:pStyle w:val="ListParagraph"/>
        <w:numPr>
          <w:ilvl w:val="0"/>
          <w:numId w:val="12"/>
        </w:numPr>
        <w:tabs>
          <w:tab w:val="left" w:pos="270"/>
          <w:tab w:val="left" w:pos="450"/>
        </w:tabs>
        <w:ind w:left="270"/>
      </w:pPr>
      <w:r>
        <w:t xml:space="preserve">Click the </w:t>
      </w:r>
      <w:r w:rsidR="00027723">
        <w:rPr>
          <w:b/>
        </w:rPr>
        <w:t>Add</w:t>
      </w:r>
      <w:r>
        <w:rPr>
          <w:b/>
        </w:rPr>
        <w:t xml:space="preserve"> </w:t>
      </w:r>
      <w:r>
        <w:t>button</w:t>
      </w:r>
      <w:r w:rsidR="00027723">
        <w:t xml:space="preserve"> when you are finished</w:t>
      </w:r>
      <w:r>
        <w:t>.</w:t>
      </w:r>
    </w:p>
    <w:p w:rsidR="00AF60DF" w:rsidRDefault="00DD0F76" w:rsidP="00AF60DF">
      <w:pPr>
        <w:pStyle w:val="ListParagraph"/>
        <w:tabs>
          <w:tab w:val="left" w:pos="270"/>
          <w:tab w:val="left" w:pos="450"/>
        </w:tabs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DB3F50" wp14:editId="6618A90A">
                <wp:simplePos x="0" y="0"/>
                <wp:positionH relativeFrom="column">
                  <wp:posOffset>276225</wp:posOffset>
                </wp:positionH>
                <wp:positionV relativeFrom="paragraph">
                  <wp:posOffset>563245</wp:posOffset>
                </wp:positionV>
                <wp:extent cx="1981200" cy="12382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1.75pt;margin-top:44.35pt;width:156pt;height:9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" fillcolor="window" stroked="f" strokeweight="2pt"/>
            </w:pict>
          </mc:Fallback>
        </mc:AlternateContent>
      </w:r>
      <w:r w:rsidR="008F31CC">
        <w:rPr>
          <w:noProof/>
        </w:rPr>
        <w:drawing>
          <wp:inline distT="0" distB="0" distL="0" distR="0" wp14:anchorId="5FDA53C1" wp14:editId="55CC0EAB">
            <wp:extent cx="5324475" cy="2951215"/>
            <wp:effectExtent l="0" t="0" r="0" b="190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DD0F76" w:rsidRDefault="00DD0F76" w:rsidP="00AF60DF">
      <w:pPr>
        <w:pStyle w:val="ListParagraph"/>
        <w:tabs>
          <w:tab w:val="left" w:pos="270"/>
          <w:tab w:val="left" w:pos="450"/>
        </w:tabs>
        <w:ind w:left="270"/>
      </w:pPr>
    </w:p>
    <w:p w:rsidR="00E26493" w:rsidRDefault="00E26493" w:rsidP="00AF60DF">
      <w:pPr>
        <w:pStyle w:val="ListParagraph"/>
        <w:tabs>
          <w:tab w:val="left" w:pos="270"/>
          <w:tab w:val="left" w:pos="450"/>
        </w:tabs>
        <w:ind w:left="270"/>
      </w:pPr>
    </w:p>
    <w:p w:rsidR="00101C3E" w:rsidRDefault="00101C3E" w:rsidP="00AF60DF">
      <w:pPr>
        <w:pStyle w:val="ListParagraph"/>
        <w:tabs>
          <w:tab w:val="left" w:pos="270"/>
          <w:tab w:val="left" w:pos="450"/>
        </w:tabs>
        <w:ind w:left="270"/>
      </w:pPr>
    </w:p>
    <w:p w:rsidR="00D75462" w:rsidRDefault="00D75462" w:rsidP="00D75462">
      <w:pPr>
        <w:pStyle w:val="ListParagraph"/>
        <w:numPr>
          <w:ilvl w:val="0"/>
          <w:numId w:val="12"/>
        </w:numPr>
        <w:tabs>
          <w:tab w:val="left" w:pos="90"/>
        </w:tabs>
        <w:ind w:left="360"/>
      </w:pPr>
      <w:r>
        <w:lastRenderedPageBreak/>
        <w:t>The Uploaded File</w:t>
      </w:r>
      <w:r w:rsidR="00C75A50">
        <w:t>(</w:t>
      </w:r>
      <w:r w:rsidR="00A752C5">
        <w:t>s</w:t>
      </w:r>
      <w:r w:rsidR="00C75A50">
        <w:t>)</w:t>
      </w:r>
      <w:r w:rsidR="00A752C5">
        <w:t xml:space="preserve"> will now be displayed as </w:t>
      </w:r>
      <w:r w:rsidR="00C75A50">
        <w:t xml:space="preserve">a </w:t>
      </w:r>
      <w:r>
        <w:t>topic</w:t>
      </w:r>
      <w:r w:rsidR="00C75A50">
        <w:t>(</w:t>
      </w:r>
      <w:r w:rsidR="00A752C5">
        <w:t>s</w:t>
      </w:r>
      <w:r w:rsidR="00C75A50">
        <w:t>)</w:t>
      </w:r>
      <w:r>
        <w:t xml:space="preserve"> in the content section.</w:t>
      </w:r>
    </w:p>
    <w:p w:rsidR="004A5C8D" w:rsidRDefault="00FF604B" w:rsidP="00824AFF">
      <w:pPr>
        <w:pStyle w:val="ListParagraph"/>
        <w:tabs>
          <w:tab w:val="left" w:pos="90"/>
        </w:tabs>
        <w:ind w:left="360"/>
      </w:pPr>
      <w:r>
        <w:rPr>
          <w:noProof/>
        </w:rPr>
        <w:drawing>
          <wp:inline distT="0" distB="0" distL="0" distR="0" wp14:anchorId="5AE99222" wp14:editId="5EDD257E">
            <wp:extent cx="5524500" cy="35254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2298" cy="35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3" w:rsidRPr="004A5C8D" w:rsidRDefault="00F847E3" w:rsidP="00C75A50">
      <w:pPr>
        <w:tabs>
          <w:tab w:val="left" w:pos="90"/>
        </w:tabs>
      </w:pPr>
    </w:p>
    <w:p w:rsidR="00981039" w:rsidRPr="00981039" w:rsidRDefault="00FD0B03" w:rsidP="008D0817">
      <w:pPr>
        <w:pStyle w:val="Heading2"/>
      </w:pPr>
      <w:r>
        <w:t>V</w:t>
      </w:r>
      <w:r w:rsidR="006E15F4">
        <w:t>iewing a Content Topic</w:t>
      </w:r>
    </w:p>
    <w:p w:rsidR="006E15F4" w:rsidRDefault="006E15F4" w:rsidP="006E15F4">
      <w:pPr>
        <w:pStyle w:val="ListParagraph"/>
        <w:numPr>
          <w:ilvl w:val="0"/>
          <w:numId w:val="13"/>
        </w:numPr>
        <w:tabs>
          <w:tab w:val="left" w:pos="450"/>
        </w:tabs>
        <w:ind w:left="360"/>
      </w:pPr>
      <w:r>
        <w:t xml:space="preserve">Click on the </w:t>
      </w:r>
      <w:r w:rsidR="00981039">
        <w:rPr>
          <w:b/>
        </w:rPr>
        <w:t>Title</w:t>
      </w:r>
      <w:r>
        <w:t xml:space="preserve"> of </w:t>
      </w:r>
      <w:r w:rsidR="00FD0B03">
        <w:t>the</w:t>
      </w:r>
      <w:r>
        <w:t xml:space="preserve"> content topic</w:t>
      </w:r>
      <w:r w:rsidR="00FD0B03">
        <w:t xml:space="preserve"> to view. </w:t>
      </w:r>
    </w:p>
    <w:p w:rsidR="00101C3E" w:rsidRDefault="00FF604B" w:rsidP="00C75A50">
      <w:pPr>
        <w:pStyle w:val="ListParagraph"/>
        <w:tabs>
          <w:tab w:val="left" w:pos="450"/>
        </w:tabs>
        <w:ind w:left="360"/>
      </w:pPr>
      <w:r>
        <w:rPr>
          <w:noProof/>
        </w:rPr>
        <w:drawing>
          <wp:inline distT="0" distB="0" distL="0" distR="0" wp14:anchorId="627B6EF6" wp14:editId="345CCD34">
            <wp:extent cx="5353050" cy="341600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5740" cy="34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3E" w:rsidRDefault="00101C3E" w:rsidP="006E15F4">
      <w:pPr>
        <w:pStyle w:val="ListParagraph"/>
        <w:tabs>
          <w:tab w:val="left" w:pos="450"/>
        </w:tabs>
        <w:ind w:left="360"/>
      </w:pPr>
    </w:p>
    <w:p w:rsidR="00FD0B03" w:rsidRDefault="00FD0B03" w:rsidP="00FD0B03">
      <w:pPr>
        <w:pStyle w:val="ListParagraph"/>
        <w:numPr>
          <w:ilvl w:val="0"/>
          <w:numId w:val="13"/>
        </w:numPr>
        <w:tabs>
          <w:tab w:val="left" w:pos="360"/>
          <w:tab w:val="left" w:pos="450"/>
        </w:tabs>
        <w:ind w:left="360"/>
      </w:pPr>
      <w:r>
        <w:t xml:space="preserve">The </w:t>
      </w:r>
      <w:r w:rsidR="00981039">
        <w:t>file</w:t>
      </w:r>
      <w:r w:rsidR="007E6E3D">
        <w:t xml:space="preserve"> </w:t>
      </w:r>
      <w:r>
        <w:t xml:space="preserve">will </w:t>
      </w:r>
      <w:r w:rsidR="00981039">
        <w:t>load into the window</w:t>
      </w:r>
      <w:r>
        <w:t>.</w:t>
      </w:r>
    </w:p>
    <w:p w:rsidR="008D0817" w:rsidRDefault="00C75A50" w:rsidP="00FF604B">
      <w:pPr>
        <w:pStyle w:val="ListParagraph"/>
        <w:tabs>
          <w:tab w:val="left" w:pos="360"/>
          <w:tab w:val="left" w:pos="450"/>
        </w:tabs>
        <w:ind w:left="360"/>
      </w:pPr>
      <w:r>
        <w:rPr>
          <w:noProof/>
        </w:rPr>
        <w:drawing>
          <wp:inline distT="0" distB="0" distL="0" distR="0" wp14:anchorId="10453972" wp14:editId="4AB974C0">
            <wp:extent cx="5943600" cy="2113280"/>
            <wp:effectExtent l="0" t="0" r="0" b="127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4B" w:rsidRDefault="00FF604B" w:rsidP="00FF604B">
      <w:pPr>
        <w:pStyle w:val="ListParagraph"/>
        <w:tabs>
          <w:tab w:val="left" w:pos="360"/>
          <w:tab w:val="left" w:pos="450"/>
        </w:tabs>
        <w:ind w:left="360"/>
      </w:pPr>
    </w:p>
    <w:p w:rsidR="0015428E" w:rsidRDefault="0015428E" w:rsidP="009A080A">
      <w:pPr>
        <w:pStyle w:val="ListParagraph"/>
        <w:tabs>
          <w:tab w:val="left" w:pos="360"/>
          <w:tab w:val="left" w:pos="450"/>
        </w:tabs>
        <w:ind w:left="360"/>
      </w:pPr>
    </w:p>
    <w:p w:rsidR="00981039" w:rsidRDefault="005B00E6" w:rsidP="005B00E6">
      <w:pPr>
        <w:pStyle w:val="ListParagraph"/>
        <w:numPr>
          <w:ilvl w:val="0"/>
          <w:numId w:val="13"/>
        </w:numPr>
        <w:tabs>
          <w:tab w:val="left" w:pos="360"/>
          <w:tab w:val="left" w:pos="45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To navigate back to the table of contents click on the </w:t>
      </w:r>
      <w:r>
        <w:rPr>
          <w:b/>
          <w:sz w:val="24"/>
          <w:szCs w:val="24"/>
        </w:rPr>
        <w:t xml:space="preserve">left </w:t>
      </w:r>
      <w:r w:rsidRPr="005B00E6">
        <w:rPr>
          <w:b/>
          <w:sz w:val="24"/>
          <w:szCs w:val="24"/>
        </w:rPr>
        <w:t>side panel</w:t>
      </w:r>
      <w:r>
        <w:rPr>
          <w:sz w:val="24"/>
          <w:szCs w:val="24"/>
        </w:rPr>
        <w:t xml:space="preserve"> (</w:t>
      </w:r>
      <w:r w:rsidRPr="009A080A">
        <w:rPr>
          <w:color w:val="FF0000"/>
          <w:sz w:val="24"/>
          <w:szCs w:val="24"/>
        </w:rPr>
        <w:t>1</w:t>
      </w:r>
      <w:r>
        <w:rPr>
          <w:sz w:val="24"/>
          <w:szCs w:val="24"/>
        </w:rPr>
        <w:t xml:space="preserve">) and click the </w:t>
      </w:r>
      <w:r w:rsidRPr="005B00E6">
        <w:rPr>
          <w:b/>
          <w:sz w:val="24"/>
          <w:szCs w:val="24"/>
        </w:rPr>
        <w:t>table of contents</w:t>
      </w:r>
      <w:r>
        <w:rPr>
          <w:sz w:val="24"/>
          <w:szCs w:val="24"/>
        </w:rPr>
        <w:t xml:space="preserve"> </w:t>
      </w:r>
      <w:r w:rsidR="007C444E">
        <w:rPr>
          <w:sz w:val="24"/>
          <w:szCs w:val="24"/>
        </w:rPr>
        <w:t>link</w:t>
      </w:r>
      <w:r>
        <w:rPr>
          <w:sz w:val="24"/>
          <w:szCs w:val="24"/>
        </w:rPr>
        <w:t xml:space="preserve"> (</w:t>
      </w:r>
      <w:r w:rsidRPr="009A080A">
        <w:rPr>
          <w:color w:val="FF0000"/>
          <w:sz w:val="24"/>
          <w:szCs w:val="24"/>
        </w:rPr>
        <w:t>2</w:t>
      </w:r>
      <w:r>
        <w:rPr>
          <w:sz w:val="24"/>
          <w:szCs w:val="24"/>
        </w:rPr>
        <w:t>).</w:t>
      </w:r>
    </w:p>
    <w:p w:rsidR="009A080A" w:rsidRDefault="00626614" w:rsidP="00A1155C">
      <w:pPr>
        <w:pStyle w:val="ListParagraph"/>
        <w:tabs>
          <w:tab w:val="left" w:pos="450"/>
        </w:tabs>
        <w:ind w:left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1660525</wp:posOffset>
                </wp:positionV>
                <wp:extent cx="1839595" cy="1488440"/>
                <wp:effectExtent l="0" t="0" r="2730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3FC" w:rsidRDefault="00BD63FC" w:rsidP="00BD63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</w:p>
                          <w:p w:rsidR="00BD63FC" w:rsidRPr="00BD63FC" w:rsidRDefault="00BD63FC" w:rsidP="00BD63FC">
                            <w:r>
                              <w:t xml:space="preserve">You can also use the </w:t>
                            </w:r>
                            <w:r w:rsidRPr="00776146">
                              <w:rPr>
                                <w:b/>
                              </w:rPr>
                              <w:t>side panel</w:t>
                            </w:r>
                            <w:r>
                              <w:t xml:space="preserve"> to navigate to </w:t>
                            </w:r>
                            <w:r w:rsidR="007C444E">
                              <w:t>other</w:t>
                            </w:r>
                            <w:r>
                              <w:t xml:space="preserve"> modules and topic</w:t>
                            </w:r>
                            <w:r w:rsidR="007C444E">
                              <w:t xml:space="preserve"> in the content area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0.65pt;margin-top:130.75pt;width:144.85pt;height:117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">
                <v:textbox>
                  <w:txbxContent>
                    <w:p w:rsidR="00BD63FC" w:rsidRDefault="00BD63FC" w:rsidP="00BD63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NOTE:</w:t>
                      </w:r>
                    </w:p>
                    <w:p w:rsidR="00BD63FC" w:rsidRPr="00BD63FC" w:rsidRDefault="00BD63FC" w:rsidP="00BD63FC">
                      <w:r>
                        <w:t xml:space="preserve">You can also use the </w:t>
                      </w:r>
                      <w:r w:rsidRPr="00776146">
                        <w:rPr>
                          <w:b/>
                        </w:rPr>
                        <w:t>side panel</w:t>
                      </w:r>
                      <w:r>
                        <w:t xml:space="preserve"> to navigate to </w:t>
                      </w:r>
                      <w:r w:rsidR="007C444E">
                        <w:t>other</w:t>
                      </w:r>
                      <w:r>
                        <w:t xml:space="preserve"> modules and topic</w:t>
                      </w:r>
                      <w:r w:rsidR="007C444E">
                        <w:t xml:space="preserve"> in the content area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155C">
        <w:rPr>
          <w:noProof/>
        </w:rPr>
        <w:drawing>
          <wp:inline distT="0" distB="0" distL="0" distR="0">
            <wp:extent cx="5800725" cy="2771775"/>
            <wp:effectExtent l="0" t="0" r="9525" b="9525"/>
            <wp:docPr id="497" name="Picture 497" descr="C:\Users\bbrown\AppData\Local\Temp\SNAGHTMLc8fa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brown\AppData\Local\Temp\SNAGHTMLc8fa6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4E" w:rsidRDefault="007C444E" w:rsidP="007C444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FF604B" w:rsidRDefault="00FF604B" w:rsidP="007C444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FF604B" w:rsidRDefault="00FF604B" w:rsidP="007C444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FF604B" w:rsidRDefault="00FF604B" w:rsidP="007C444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FF604B" w:rsidRPr="007C444E" w:rsidRDefault="00FF604B" w:rsidP="007C444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B56E81" w:rsidRDefault="00B752DF" w:rsidP="008D0817">
      <w:pPr>
        <w:tabs>
          <w:tab w:val="left" w:pos="360"/>
          <w:tab w:val="left" w:pos="450"/>
        </w:tabs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Reo</w:t>
      </w:r>
      <w:r w:rsidR="00B56E81" w:rsidRPr="00B56E81">
        <w:rPr>
          <w:b/>
          <w:sz w:val="26"/>
          <w:szCs w:val="26"/>
        </w:rPr>
        <w:t>rdering</w:t>
      </w:r>
      <w:r w:rsidR="00B56E81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Topics</w:t>
      </w:r>
    </w:p>
    <w:p w:rsidR="00056E5A" w:rsidRDefault="00B752DF" w:rsidP="00B56E81">
      <w:pPr>
        <w:tabs>
          <w:tab w:val="left" w:pos="360"/>
          <w:tab w:val="left" w:pos="450"/>
        </w:tabs>
        <w:rPr>
          <w:sz w:val="24"/>
          <w:szCs w:val="24"/>
        </w:rPr>
      </w:pPr>
      <w:r>
        <w:rPr>
          <w:sz w:val="24"/>
          <w:szCs w:val="24"/>
        </w:rPr>
        <w:t xml:space="preserve">If necessary you have the ability to reorder </w:t>
      </w:r>
      <w:r w:rsidR="00056E5A">
        <w:rPr>
          <w:sz w:val="24"/>
          <w:szCs w:val="24"/>
        </w:rPr>
        <w:t>the way topics appear in the content section.</w:t>
      </w:r>
    </w:p>
    <w:p w:rsidR="00056E5A" w:rsidRDefault="00056E5A" w:rsidP="008B5A9F">
      <w:pPr>
        <w:pStyle w:val="ListParagraph"/>
        <w:numPr>
          <w:ilvl w:val="0"/>
          <w:numId w:val="14"/>
        </w:numPr>
        <w:tabs>
          <w:tab w:val="left" w:pos="360"/>
          <w:tab w:val="left" w:pos="450"/>
        </w:tabs>
        <w:ind w:left="0"/>
        <w:rPr>
          <w:sz w:val="24"/>
          <w:szCs w:val="24"/>
        </w:rPr>
      </w:pPr>
      <w:r w:rsidRPr="008B5A9F">
        <w:rPr>
          <w:sz w:val="24"/>
          <w:szCs w:val="24"/>
        </w:rPr>
        <w:t>To reorder a topic click</w:t>
      </w:r>
      <w:r w:rsidR="008B5A9F" w:rsidRPr="008B5A9F">
        <w:rPr>
          <w:sz w:val="24"/>
          <w:szCs w:val="24"/>
        </w:rPr>
        <w:t xml:space="preserve"> and</w:t>
      </w:r>
      <w:r w:rsidRPr="008B5A9F">
        <w:rPr>
          <w:sz w:val="24"/>
          <w:szCs w:val="24"/>
        </w:rPr>
        <w:t xml:space="preserve"> on the 3 vertical lines </w:t>
      </w:r>
      <w:r w:rsidR="00A1155C">
        <w:rPr>
          <w:noProof/>
        </w:rPr>
        <w:drawing>
          <wp:inline distT="0" distB="0" distL="0" distR="0" wp14:anchorId="639E9FE3" wp14:editId="691FC408">
            <wp:extent cx="190476" cy="200000"/>
            <wp:effectExtent l="19050" t="19050" r="19685" b="1016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5A9F" w:rsidRPr="008B5A9F">
        <w:rPr>
          <w:sz w:val="24"/>
          <w:szCs w:val="24"/>
        </w:rPr>
        <w:t xml:space="preserve"> </w:t>
      </w:r>
      <w:r w:rsidRPr="008B5A9F">
        <w:rPr>
          <w:sz w:val="24"/>
          <w:szCs w:val="24"/>
        </w:rPr>
        <w:t xml:space="preserve">to the </w:t>
      </w:r>
      <w:r w:rsidR="007E6E3D">
        <w:rPr>
          <w:sz w:val="24"/>
          <w:szCs w:val="24"/>
        </w:rPr>
        <w:t>left</w:t>
      </w:r>
      <w:r w:rsidRPr="008B5A9F">
        <w:rPr>
          <w:sz w:val="24"/>
          <w:szCs w:val="24"/>
        </w:rPr>
        <w:t xml:space="preserve"> of the topic</w:t>
      </w:r>
      <w:r w:rsidR="00744F7B">
        <w:rPr>
          <w:sz w:val="24"/>
          <w:szCs w:val="24"/>
        </w:rPr>
        <w:t>’</w:t>
      </w:r>
      <w:r w:rsidRPr="008B5A9F">
        <w:rPr>
          <w:sz w:val="24"/>
          <w:szCs w:val="24"/>
        </w:rPr>
        <w:t>s name</w:t>
      </w:r>
      <w:r w:rsidR="008B5A9F" w:rsidRPr="008B5A9F">
        <w:rPr>
          <w:sz w:val="24"/>
          <w:szCs w:val="24"/>
        </w:rPr>
        <w:t xml:space="preserve"> and hold down your mouse</w:t>
      </w:r>
      <w:r w:rsidRPr="008B5A9F">
        <w:rPr>
          <w:sz w:val="24"/>
          <w:szCs w:val="24"/>
        </w:rPr>
        <w:t xml:space="preserve">. </w:t>
      </w:r>
    </w:p>
    <w:p w:rsidR="008B5A9F" w:rsidRPr="008B5A9F" w:rsidRDefault="00FF604B" w:rsidP="008B5A9F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19A232F" wp14:editId="2144994B">
            <wp:extent cx="5943600" cy="24739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A" w:rsidRDefault="007C444E" w:rsidP="00B56E81">
      <w:pPr>
        <w:tabs>
          <w:tab w:val="left" w:pos="360"/>
          <w:tab w:val="left" w:pos="45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D0817" w:rsidRDefault="008D0817" w:rsidP="00B56E81">
      <w:pPr>
        <w:tabs>
          <w:tab w:val="left" w:pos="360"/>
          <w:tab w:val="left" w:pos="450"/>
        </w:tabs>
        <w:rPr>
          <w:sz w:val="24"/>
          <w:szCs w:val="24"/>
        </w:rPr>
      </w:pPr>
    </w:p>
    <w:p w:rsidR="008B5A9F" w:rsidRDefault="008B5A9F" w:rsidP="008B5A9F">
      <w:pPr>
        <w:pStyle w:val="ListParagraph"/>
        <w:numPr>
          <w:ilvl w:val="0"/>
          <w:numId w:val="14"/>
        </w:numPr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Move the topic </w:t>
      </w:r>
      <w:r w:rsidR="00BD63FC">
        <w:rPr>
          <w:sz w:val="24"/>
          <w:szCs w:val="24"/>
        </w:rPr>
        <w:t>up or down in</w:t>
      </w:r>
      <w:r>
        <w:rPr>
          <w:sz w:val="24"/>
          <w:szCs w:val="24"/>
        </w:rPr>
        <w:t xml:space="preserve"> the order </w:t>
      </w:r>
      <w:r w:rsidR="002802A5">
        <w:rPr>
          <w:sz w:val="24"/>
          <w:szCs w:val="24"/>
        </w:rPr>
        <w:t xml:space="preserve">you want it to go and release the mouse. </w:t>
      </w:r>
    </w:p>
    <w:p w:rsidR="002802A5" w:rsidRDefault="00FF604B" w:rsidP="002802A5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7CEE81" wp14:editId="4BD6ADEB">
                <wp:simplePos x="0" y="0"/>
                <wp:positionH relativeFrom="column">
                  <wp:posOffset>4505325</wp:posOffset>
                </wp:positionH>
                <wp:positionV relativeFrom="paragraph">
                  <wp:posOffset>2035175</wp:posOffset>
                </wp:positionV>
                <wp:extent cx="462280" cy="870585"/>
                <wp:effectExtent l="57150" t="38100" r="33020" b="24765"/>
                <wp:wrapNone/>
                <wp:docPr id="45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62280" cy="8705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54.75pt;margin-top:160.25pt;width:36.4pt;height:68.5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" strokecolor="black [3213]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5CC345" wp14:editId="4BBC1205">
                <wp:simplePos x="0" y="0"/>
                <wp:positionH relativeFrom="column">
                  <wp:posOffset>5943600</wp:posOffset>
                </wp:positionH>
                <wp:positionV relativeFrom="paragraph">
                  <wp:posOffset>2442210</wp:posOffset>
                </wp:positionV>
                <wp:extent cx="104775" cy="85725"/>
                <wp:effectExtent l="0" t="0" r="28575" b="28575"/>
                <wp:wrapNone/>
                <wp:docPr id="503" name="Ov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3" o:spid="_x0000_s1026" style="position:absolute;margin-left:468pt;margin-top:192.3pt;width:8.25pt;height: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" fillcolor="white [3201]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0C2F7F" wp14:editId="3386E145">
                <wp:simplePos x="0" y="0"/>
                <wp:positionH relativeFrom="column">
                  <wp:posOffset>5991225</wp:posOffset>
                </wp:positionH>
                <wp:positionV relativeFrom="paragraph">
                  <wp:posOffset>2489835</wp:posOffset>
                </wp:positionV>
                <wp:extent cx="247650" cy="0"/>
                <wp:effectExtent l="76200" t="57150" r="0" b="114300"/>
                <wp:wrapNone/>
                <wp:docPr id="502" name="Straight Connector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cap="rnd">
                          <a:headEnd type="oval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02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1.75pt,196.05pt" to="491.25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" strokecolor="#4f81bd [3204]" strokeweight="2pt">
                <v:stroke startarrow="oval" endcap="round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CD00C5" wp14:editId="61A37C1A">
                <wp:simplePos x="0" y="0"/>
                <wp:positionH relativeFrom="column">
                  <wp:posOffset>4972050</wp:posOffset>
                </wp:positionH>
                <wp:positionV relativeFrom="paragraph">
                  <wp:posOffset>2035176</wp:posOffset>
                </wp:positionV>
                <wp:extent cx="1638300" cy="1562100"/>
                <wp:effectExtent l="0" t="0" r="19050" b="19050"/>
                <wp:wrapNone/>
                <wp:docPr id="45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4F7B" w:rsidRDefault="00744F7B" w:rsidP="00744F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  <w:r w:rsidRPr="00744F7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44F7B" w:rsidRPr="00C87C0B" w:rsidRDefault="00744F7B" w:rsidP="00744F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1155C">
                              <w:rPr>
                                <w:sz w:val="24"/>
                                <w:szCs w:val="24"/>
                              </w:rPr>
                              <w:t>blue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line</w:t>
                            </w:r>
                            <w:r w:rsidR="00C87C0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indicates the position the topic will be placed</w:t>
                            </w:r>
                            <w:r w:rsidR="00C87C0B">
                              <w:rPr>
                                <w:sz w:val="24"/>
                                <w:szCs w:val="24"/>
                              </w:rPr>
                              <w:t xml:space="preserve"> in when you release your mouse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391.5pt;margin-top:160.25pt;width:129pt;height:1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" fillcolor="window" strokeweight=".5pt">
                <v:path arrowok="t"/>
                <v:textbox>
                  <w:txbxContent>
                    <w:p w:rsidR="00744F7B" w:rsidRDefault="00744F7B" w:rsidP="00744F7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NOTE:</w:t>
                      </w:r>
                      <w:r w:rsidRPr="00744F7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744F7B" w:rsidRPr="00C87C0B" w:rsidRDefault="00744F7B" w:rsidP="00744F7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A1155C">
                        <w:rPr>
                          <w:sz w:val="24"/>
                          <w:szCs w:val="24"/>
                        </w:rPr>
                        <w:t>blue</w:t>
                      </w:r>
                      <w:r>
                        <w:rPr>
                          <w:sz w:val="24"/>
                          <w:szCs w:val="24"/>
                        </w:rPr>
                        <w:t xml:space="preserve"> line</w:t>
                      </w:r>
                      <w:r w:rsidR="00C87C0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indicates the position the topic will be placed</w:t>
                      </w:r>
                      <w:r w:rsidR="00C87C0B">
                        <w:rPr>
                          <w:sz w:val="24"/>
                          <w:szCs w:val="24"/>
                        </w:rPr>
                        <w:t xml:space="preserve"> in when you release your mouse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F60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D7A7D" wp14:editId="1AD0F590">
            <wp:extent cx="6540402" cy="2720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40402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0B" w:rsidRDefault="00C87C0B" w:rsidP="002802A5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7C444E" w:rsidRDefault="007C444E" w:rsidP="002802A5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C87C0B" w:rsidRDefault="00C07FC6" w:rsidP="00C07FC6">
      <w:pPr>
        <w:pStyle w:val="ListParagraph"/>
        <w:numPr>
          <w:ilvl w:val="0"/>
          <w:numId w:val="14"/>
        </w:numPr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The topic is now reordered in the content section</w:t>
      </w:r>
      <w:r w:rsidR="00A94AE7">
        <w:rPr>
          <w:sz w:val="24"/>
          <w:szCs w:val="24"/>
        </w:rPr>
        <w:t xml:space="preserve"> of the module</w:t>
      </w:r>
      <w:r>
        <w:rPr>
          <w:sz w:val="24"/>
          <w:szCs w:val="24"/>
        </w:rPr>
        <w:t>.</w:t>
      </w:r>
    </w:p>
    <w:p w:rsidR="00C07FC6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870D4CE" wp14:editId="1B122878">
            <wp:extent cx="5943600" cy="2463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C6" w:rsidRDefault="00C07FC6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8D0817" w:rsidRDefault="00A94AE7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>R</w:t>
      </w:r>
      <w:r w:rsidR="00C07FC6">
        <w:rPr>
          <w:sz w:val="24"/>
          <w:szCs w:val="24"/>
        </w:rPr>
        <w:t xml:space="preserve">epeat this process (with each topic) </w:t>
      </w:r>
      <w:r>
        <w:rPr>
          <w:sz w:val="24"/>
          <w:szCs w:val="24"/>
        </w:rPr>
        <w:t xml:space="preserve">in </w:t>
      </w:r>
      <w:r w:rsidR="00C07FC6">
        <w:rPr>
          <w:sz w:val="24"/>
          <w:szCs w:val="24"/>
        </w:rPr>
        <w:t>till they are reordered the way you desire.</w:t>
      </w: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FF604B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8D0817" w:rsidRDefault="008D0817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6802F2" w:rsidRPr="008D0817" w:rsidRDefault="006802F2" w:rsidP="008D0817">
      <w:pPr>
        <w:pStyle w:val="ListParagraph"/>
        <w:tabs>
          <w:tab w:val="left" w:pos="360"/>
          <w:tab w:val="left" w:pos="450"/>
        </w:tabs>
        <w:spacing w:after="0"/>
        <w:ind w:left="0"/>
        <w:contextualSpacing w:val="0"/>
        <w:rPr>
          <w:b/>
          <w:sz w:val="26"/>
          <w:szCs w:val="26"/>
        </w:rPr>
      </w:pPr>
      <w:r w:rsidRPr="006802F2">
        <w:rPr>
          <w:b/>
          <w:sz w:val="26"/>
          <w:szCs w:val="26"/>
        </w:rPr>
        <w:lastRenderedPageBreak/>
        <w:t>Content Tracking</w:t>
      </w:r>
    </w:p>
    <w:p w:rsidR="006802F2" w:rsidRDefault="00AC7255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>D2L</w:t>
      </w:r>
      <w:r w:rsidR="006802F2">
        <w:rPr>
          <w:sz w:val="24"/>
          <w:szCs w:val="24"/>
        </w:rPr>
        <w:t xml:space="preserve"> allows you to track </w:t>
      </w:r>
      <w:r>
        <w:rPr>
          <w:sz w:val="24"/>
          <w:szCs w:val="24"/>
        </w:rPr>
        <w:t>whether users have completed/viewed topics in the content section of your course.</w:t>
      </w:r>
      <w:r w:rsidR="006802F2">
        <w:rPr>
          <w:sz w:val="24"/>
          <w:szCs w:val="24"/>
        </w:rPr>
        <w:t xml:space="preserve"> </w:t>
      </w:r>
      <w:r w:rsidR="00823590">
        <w:rPr>
          <w:sz w:val="24"/>
          <w:szCs w:val="24"/>
        </w:rPr>
        <w:t xml:space="preserve">It assists student with keeping track of their completion </w:t>
      </w:r>
      <w:r w:rsidR="00A94AE7">
        <w:rPr>
          <w:sz w:val="24"/>
          <w:szCs w:val="24"/>
        </w:rPr>
        <w:t>of</w:t>
      </w:r>
      <w:r w:rsidR="00823590">
        <w:rPr>
          <w:sz w:val="24"/>
          <w:szCs w:val="24"/>
        </w:rPr>
        <w:t xml:space="preserve"> course material. </w:t>
      </w:r>
    </w:p>
    <w:p w:rsidR="00DB02E6" w:rsidRDefault="00DB02E6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DB02E6" w:rsidRPr="00DB02E6" w:rsidRDefault="00DB02E6" w:rsidP="00C07FC6">
      <w:pPr>
        <w:pStyle w:val="ListParagraph"/>
        <w:tabs>
          <w:tab w:val="left" w:pos="360"/>
          <w:tab w:val="left" w:pos="450"/>
        </w:tabs>
        <w:ind w:left="0"/>
        <w:rPr>
          <w:b/>
          <w:sz w:val="24"/>
          <w:szCs w:val="24"/>
        </w:rPr>
      </w:pPr>
      <w:r w:rsidRPr="00DB02E6">
        <w:rPr>
          <w:b/>
          <w:sz w:val="24"/>
          <w:szCs w:val="24"/>
        </w:rPr>
        <w:t>Individual Topic Tracking</w:t>
      </w:r>
    </w:p>
    <w:p w:rsidR="00AC7255" w:rsidRDefault="00AC7255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583623" w:rsidRDefault="00215A74" w:rsidP="00583623">
      <w:pPr>
        <w:pStyle w:val="ListParagraph"/>
        <w:numPr>
          <w:ilvl w:val="0"/>
          <w:numId w:val="17"/>
        </w:numPr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>To set tracking for a topic, click once on a module listed under the Table of Contents.</w:t>
      </w:r>
    </w:p>
    <w:p w:rsidR="00583623" w:rsidRDefault="00792C7A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B50DD1" wp14:editId="2FDFB94F">
                <wp:simplePos x="0" y="0"/>
                <wp:positionH relativeFrom="column">
                  <wp:posOffset>3027045</wp:posOffset>
                </wp:positionH>
                <wp:positionV relativeFrom="paragraph">
                  <wp:posOffset>704850</wp:posOffset>
                </wp:positionV>
                <wp:extent cx="2360930" cy="1137920"/>
                <wp:effectExtent l="0" t="0" r="22860" b="2413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264" w:rsidRDefault="00C262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</w:p>
                          <w:p w:rsidR="00C26264" w:rsidRPr="00C26264" w:rsidRDefault="00C26264">
                            <w:r>
                              <w:t xml:space="preserve">The number </w:t>
                            </w:r>
                            <w:r w:rsidR="00A94AE7">
                              <w:t xml:space="preserve"> </w:t>
                            </w:r>
                            <w:r w:rsidR="00792C7A">
                              <w:rPr>
                                <w:noProof/>
                              </w:rPr>
                              <w:drawing>
                                <wp:inline distT="0" distB="0" distL="0" distR="0" wp14:anchorId="6AFF4BE2" wp14:editId="5F0F039A">
                                  <wp:extent cx="457143" cy="342857"/>
                                  <wp:effectExtent l="0" t="0" r="635" b="635"/>
                                  <wp:docPr id="514" name="Picture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143" cy="3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4AE7">
                              <w:t xml:space="preserve"> </w:t>
                            </w:r>
                            <w:r>
                              <w:t>indicates th</w:t>
                            </w:r>
                            <w:r w:rsidR="00A94AE7">
                              <w:t>er</w:t>
                            </w:r>
                            <w:r>
                              <w:t xml:space="preserve">e </w:t>
                            </w:r>
                            <w:r w:rsidR="00A94AE7">
                              <w:t xml:space="preserve">are </w:t>
                            </w:r>
                            <w:r w:rsidR="00792C7A">
                              <w:rPr>
                                <w:b/>
                              </w:rPr>
                              <w:t>6</w:t>
                            </w:r>
                            <w:r w:rsidR="00A94AE7">
                              <w:t xml:space="preserve"> topic</w:t>
                            </w:r>
                            <w:r>
                              <w:t xml:space="preserve"> items </w:t>
                            </w:r>
                            <w:r w:rsidR="00A94AE7">
                              <w:t>in this module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35pt;margin-top:55.5pt;width:185.9pt;height:89.6pt;z-index:251806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Y+KQIAAE4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">
                <v:textbox>
                  <w:txbxContent>
                    <w:p w:rsidR="00C26264" w:rsidRDefault="00C262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NOTE:</w:t>
                      </w:r>
                    </w:p>
                    <w:p w:rsidR="00C26264" w:rsidRPr="00C26264" w:rsidRDefault="00C26264">
                      <w:r>
                        <w:t xml:space="preserve">The number </w:t>
                      </w:r>
                      <w:r w:rsidR="00A94AE7">
                        <w:t xml:space="preserve"> </w:t>
                      </w:r>
                      <w:r w:rsidR="00792C7A">
                        <w:rPr>
                          <w:noProof/>
                        </w:rPr>
                        <w:drawing>
                          <wp:inline distT="0" distB="0" distL="0" distR="0" wp14:anchorId="6AFF4BE2" wp14:editId="5F0F039A">
                            <wp:extent cx="457143" cy="342857"/>
                            <wp:effectExtent l="0" t="0" r="635" b="635"/>
                            <wp:docPr id="514" name="Picture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143" cy="342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4AE7">
                        <w:t xml:space="preserve"> </w:t>
                      </w:r>
                      <w:r>
                        <w:t>indicates th</w:t>
                      </w:r>
                      <w:r w:rsidR="00A94AE7">
                        <w:t>er</w:t>
                      </w:r>
                      <w:r>
                        <w:t xml:space="preserve">e </w:t>
                      </w:r>
                      <w:r w:rsidR="00A94AE7">
                        <w:t xml:space="preserve">are </w:t>
                      </w:r>
                      <w:r w:rsidR="00792C7A">
                        <w:rPr>
                          <w:b/>
                        </w:rPr>
                        <w:t>6</w:t>
                      </w:r>
                      <w:r w:rsidR="00A94AE7">
                        <w:t xml:space="preserve"> topic</w:t>
                      </w:r>
                      <w:r>
                        <w:t xml:space="preserve"> items </w:t>
                      </w:r>
                      <w:r w:rsidR="00A94AE7">
                        <w:t>in this module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2F449E" wp14:editId="64684893">
                <wp:simplePos x="0" y="0"/>
                <wp:positionH relativeFrom="column">
                  <wp:posOffset>2171700</wp:posOffset>
                </wp:positionH>
                <wp:positionV relativeFrom="paragraph">
                  <wp:posOffset>1365885</wp:posOffset>
                </wp:positionV>
                <wp:extent cx="857250" cy="0"/>
                <wp:effectExtent l="57150" t="76200" r="0" b="152400"/>
                <wp:wrapNone/>
                <wp:docPr id="511" name="Straight Arrow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1" o:spid="_x0000_s1026" type="#_x0000_t32" style="position:absolute;margin-left:171pt;margin-top:107.55pt;width:67.5pt;height:0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4B2C">
        <w:rPr>
          <w:noProof/>
        </w:rPr>
        <w:drawing>
          <wp:inline distT="0" distB="0" distL="0" distR="0" wp14:anchorId="6C18A32F" wp14:editId="083932FF">
            <wp:extent cx="2362200" cy="346745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34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23" w:rsidRDefault="00583623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AC7255" w:rsidRDefault="00583623" w:rsidP="00583623">
      <w:pPr>
        <w:pStyle w:val="ListParagraph"/>
        <w:numPr>
          <w:ilvl w:val="0"/>
          <w:numId w:val="17"/>
        </w:numPr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>C</w:t>
      </w:r>
      <w:r w:rsidR="00AC7255">
        <w:rPr>
          <w:sz w:val="24"/>
          <w:szCs w:val="24"/>
        </w:rPr>
        <w:t>lick on the topic</w:t>
      </w:r>
      <w:r w:rsidR="0015428E">
        <w:rPr>
          <w:sz w:val="24"/>
          <w:szCs w:val="24"/>
        </w:rPr>
        <w:t>’</w:t>
      </w:r>
      <w:r w:rsidR="00AC7255">
        <w:rPr>
          <w:sz w:val="24"/>
          <w:szCs w:val="24"/>
        </w:rPr>
        <w:t xml:space="preserve">s </w:t>
      </w:r>
      <w:r w:rsidR="00A94AE7">
        <w:rPr>
          <w:sz w:val="24"/>
          <w:szCs w:val="24"/>
        </w:rPr>
        <w:t>title</w:t>
      </w:r>
      <w:r w:rsidR="00AC7255">
        <w:rPr>
          <w:sz w:val="24"/>
          <w:szCs w:val="24"/>
        </w:rPr>
        <w:t>.</w:t>
      </w:r>
    </w:p>
    <w:p w:rsidR="0015428E" w:rsidRDefault="00FF604B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CF49BF9" wp14:editId="06598191">
            <wp:extent cx="5943600" cy="26454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17" w:rsidRDefault="008D0817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090186" w:rsidRDefault="0015428E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Scroll down the page to the Activity Details section and click on the </w:t>
      </w:r>
      <w:r>
        <w:rPr>
          <w:b/>
          <w:sz w:val="24"/>
          <w:szCs w:val="24"/>
        </w:rPr>
        <w:t>Tracking drop-down</w:t>
      </w:r>
      <w:r>
        <w:rPr>
          <w:sz w:val="24"/>
          <w:szCs w:val="24"/>
        </w:rPr>
        <w:t xml:space="preserve"> menu.</w:t>
      </w:r>
    </w:p>
    <w:p w:rsidR="0015428E" w:rsidRPr="0015428E" w:rsidRDefault="00792C7A" w:rsidP="00C07FC6">
      <w:pPr>
        <w:pStyle w:val="ListParagraph"/>
        <w:tabs>
          <w:tab w:val="left" w:pos="360"/>
          <w:tab w:val="left" w:pos="450"/>
        </w:tabs>
        <w:ind w:left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27415E6" wp14:editId="095F3630">
            <wp:extent cx="5200650" cy="3247628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28E">
        <w:rPr>
          <w:b/>
          <w:sz w:val="24"/>
          <w:szCs w:val="24"/>
        </w:rPr>
        <w:t xml:space="preserve"> </w:t>
      </w:r>
    </w:p>
    <w:p w:rsidR="00D00D58" w:rsidRPr="0015428E" w:rsidRDefault="00D00D58" w:rsidP="0015428E">
      <w:pPr>
        <w:tabs>
          <w:tab w:val="left" w:pos="360"/>
          <w:tab w:val="left" w:pos="450"/>
        </w:tabs>
        <w:rPr>
          <w:sz w:val="24"/>
          <w:szCs w:val="24"/>
        </w:rPr>
      </w:pPr>
    </w:p>
    <w:p w:rsidR="00A94AE7" w:rsidRPr="008D0817" w:rsidRDefault="00A94AE7" w:rsidP="008D0817">
      <w:pPr>
        <w:pStyle w:val="ListParagraph"/>
        <w:tabs>
          <w:tab w:val="left" w:pos="360"/>
          <w:tab w:val="left" w:pos="450"/>
        </w:tabs>
        <w:ind w:left="810"/>
        <w:rPr>
          <w:b/>
          <w:sz w:val="24"/>
          <w:szCs w:val="24"/>
        </w:rPr>
      </w:pPr>
      <w:r>
        <w:rPr>
          <w:b/>
          <w:sz w:val="24"/>
          <w:szCs w:val="24"/>
        </w:rPr>
        <w:t>Tracking Options</w:t>
      </w:r>
    </w:p>
    <w:p w:rsidR="00191FC3" w:rsidRPr="00A94AE7" w:rsidRDefault="00191FC3" w:rsidP="00583623">
      <w:pPr>
        <w:pStyle w:val="ListParagraph"/>
        <w:tabs>
          <w:tab w:val="left" w:pos="360"/>
          <w:tab w:val="left" w:pos="450"/>
        </w:tabs>
        <w:ind w:left="810"/>
        <w:rPr>
          <w:b/>
          <w:sz w:val="24"/>
          <w:szCs w:val="24"/>
        </w:rPr>
      </w:pPr>
      <w:r>
        <w:rPr>
          <w:sz w:val="24"/>
          <w:szCs w:val="24"/>
        </w:rPr>
        <w:t>You have three tracking options to choos</w:t>
      </w:r>
      <w:r w:rsidR="00A94AE7">
        <w:rPr>
          <w:sz w:val="24"/>
          <w:szCs w:val="24"/>
        </w:rPr>
        <w:t xml:space="preserve">e from; </w:t>
      </w:r>
      <w:r w:rsidR="00A94AE7">
        <w:rPr>
          <w:b/>
          <w:sz w:val="24"/>
          <w:szCs w:val="24"/>
        </w:rPr>
        <w:t>Automatic</w:t>
      </w:r>
      <w:r w:rsidR="00A94AE7" w:rsidRPr="00AA70D0">
        <w:rPr>
          <w:sz w:val="24"/>
          <w:szCs w:val="24"/>
        </w:rPr>
        <w:t>,</w:t>
      </w:r>
      <w:r w:rsidR="00A94AE7">
        <w:rPr>
          <w:b/>
          <w:sz w:val="24"/>
          <w:szCs w:val="24"/>
        </w:rPr>
        <w:t xml:space="preserve"> Manual </w:t>
      </w:r>
      <w:r w:rsidR="00A94AE7" w:rsidRPr="00A94AE7">
        <w:rPr>
          <w:sz w:val="24"/>
          <w:szCs w:val="24"/>
        </w:rPr>
        <w:t>and</w:t>
      </w:r>
      <w:r w:rsidR="00A94AE7">
        <w:rPr>
          <w:b/>
          <w:sz w:val="24"/>
          <w:szCs w:val="24"/>
        </w:rPr>
        <w:t xml:space="preserve"> No Tracking. </w:t>
      </w:r>
      <w:r w:rsidR="00A94AE7" w:rsidRPr="00AA70D0">
        <w:rPr>
          <w:sz w:val="24"/>
          <w:szCs w:val="24"/>
        </w:rPr>
        <w:t>By default when a topic is added tracking is set</w:t>
      </w:r>
      <w:r w:rsidR="00AA70D0">
        <w:rPr>
          <w:sz w:val="24"/>
          <w:szCs w:val="24"/>
        </w:rPr>
        <w:t xml:space="preserve"> to automatic</w:t>
      </w:r>
      <w:r w:rsidR="00A94AE7" w:rsidRPr="00AA70D0">
        <w:rPr>
          <w:sz w:val="24"/>
          <w:szCs w:val="24"/>
        </w:rPr>
        <w:t>.</w:t>
      </w:r>
    </w:p>
    <w:p w:rsidR="00191FC3" w:rsidRDefault="00792C7A" w:rsidP="00792C7A">
      <w:pPr>
        <w:pStyle w:val="ListParagraph"/>
        <w:tabs>
          <w:tab w:val="left" w:pos="360"/>
          <w:tab w:val="left" w:pos="450"/>
        </w:tabs>
        <w:ind w:left="810"/>
        <w:rPr>
          <w:sz w:val="24"/>
          <w:szCs w:val="24"/>
        </w:rPr>
      </w:pPr>
      <w:r>
        <w:rPr>
          <w:noProof/>
        </w:rPr>
        <w:drawing>
          <wp:inline distT="0" distB="0" distL="0" distR="0" wp14:anchorId="36A63905" wp14:editId="21E643DE">
            <wp:extent cx="3105150" cy="2698867"/>
            <wp:effectExtent l="0" t="0" r="0" b="635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7905" cy="27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17" w:rsidRDefault="008D0817" w:rsidP="00792C7A">
      <w:pPr>
        <w:pStyle w:val="ListParagraph"/>
        <w:tabs>
          <w:tab w:val="left" w:pos="360"/>
          <w:tab w:val="left" w:pos="450"/>
        </w:tabs>
        <w:ind w:left="810"/>
        <w:rPr>
          <w:sz w:val="24"/>
          <w:szCs w:val="24"/>
        </w:rPr>
      </w:pPr>
    </w:p>
    <w:p w:rsidR="008D0817" w:rsidRDefault="008D0817" w:rsidP="00792C7A">
      <w:pPr>
        <w:pStyle w:val="ListParagraph"/>
        <w:tabs>
          <w:tab w:val="left" w:pos="360"/>
          <w:tab w:val="left" w:pos="450"/>
        </w:tabs>
        <w:ind w:left="810"/>
        <w:rPr>
          <w:sz w:val="24"/>
          <w:szCs w:val="24"/>
        </w:rPr>
      </w:pPr>
    </w:p>
    <w:p w:rsidR="00191FC3" w:rsidRPr="008D0817" w:rsidRDefault="00191FC3" w:rsidP="008D0817">
      <w:pPr>
        <w:pStyle w:val="ListParagraph"/>
        <w:tabs>
          <w:tab w:val="left" w:pos="360"/>
          <w:tab w:val="left" w:pos="450"/>
        </w:tabs>
        <w:spacing w:after="0"/>
        <w:ind w:left="806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Automatic Tracking</w:t>
      </w:r>
    </w:p>
    <w:p w:rsidR="00191FC3" w:rsidRDefault="00AA70D0" w:rsidP="00583623">
      <w:pPr>
        <w:pStyle w:val="ListParagraph"/>
        <w:tabs>
          <w:tab w:val="left" w:pos="360"/>
          <w:tab w:val="left" w:pos="450"/>
        </w:tabs>
        <w:ind w:left="810"/>
        <w:rPr>
          <w:sz w:val="24"/>
          <w:szCs w:val="24"/>
        </w:rPr>
      </w:pPr>
      <w:r>
        <w:rPr>
          <w:sz w:val="24"/>
          <w:szCs w:val="24"/>
        </w:rPr>
        <w:t>Automatic tracking</w:t>
      </w:r>
      <w:r w:rsidR="00191FC3">
        <w:rPr>
          <w:sz w:val="24"/>
          <w:szCs w:val="24"/>
        </w:rPr>
        <w:t xml:space="preserve"> record</w:t>
      </w:r>
      <w:r>
        <w:rPr>
          <w:sz w:val="24"/>
          <w:szCs w:val="24"/>
        </w:rPr>
        <w:t>s</w:t>
      </w:r>
      <w:r w:rsidR="00191FC3">
        <w:rPr>
          <w:sz w:val="24"/>
          <w:szCs w:val="24"/>
        </w:rPr>
        <w:t xml:space="preserve"> any topic a </w:t>
      </w:r>
      <w:r>
        <w:rPr>
          <w:sz w:val="24"/>
          <w:szCs w:val="24"/>
        </w:rPr>
        <w:t>student</w:t>
      </w:r>
      <w:r w:rsidR="00191FC3">
        <w:rPr>
          <w:sz w:val="24"/>
          <w:szCs w:val="24"/>
        </w:rPr>
        <w:t xml:space="preserve"> visits as </w:t>
      </w:r>
      <w:r>
        <w:rPr>
          <w:sz w:val="24"/>
          <w:szCs w:val="24"/>
        </w:rPr>
        <w:t>completed</w:t>
      </w:r>
      <w:r w:rsidR="00626614">
        <w:rPr>
          <w:noProof/>
        </w:rPr>
        <w:drawing>
          <wp:inline distT="0" distB="0" distL="0" distR="0" wp14:anchorId="46AAE7AF" wp14:editId="2586F8B8">
            <wp:extent cx="257175" cy="257175"/>
            <wp:effectExtent l="19050" t="19050" r="9525" b="9525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1FC3">
        <w:rPr>
          <w:sz w:val="24"/>
          <w:szCs w:val="24"/>
        </w:rPr>
        <w:t>.</w:t>
      </w:r>
      <w:r w:rsidR="00823590">
        <w:rPr>
          <w:sz w:val="24"/>
          <w:szCs w:val="24"/>
        </w:rPr>
        <w:t xml:space="preserve"> </w:t>
      </w:r>
      <w:r w:rsidR="007D1731">
        <w:rPr>
          <w:sz w:val="24"/>
          <w:szCs w:val="24"/>
        </w:rPr>
        <w:t xml:space="preserve">It will also mark topics a </w:t>
      </w:r>
      <w:r>
        <w:rPr>
          <w:sz w:val="24"/>
          <w:szCs w:val="24"/>
        </w:rPr>
        <w:t>student</w:t>
      </w:r>
      <w:r w:rsidR="007D1731">
        <w:rPr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 w:rsidR="007D1731">
        <w:rPr>
          <w:sz w:val="24"/>
          <w:szCs w:val="24"/>
        </w:rPr>
        <w:t xml:space="preserve">as not visited as </w:t>
      </w:r>
      <w:r>
        <w:rPr>
          <w:sz w:val="24"/>
          <w:szCs w:val="24"/>
        </w:rPr>
        <w:t>incomplete</w:t>
      </w:r>
      <w:r w:rsidR="00626614">
        <w:rPr>
          <w:noProof/>
        </w:rPr>
        <w:drawing>
          <wp:inline distT="0" distB="0" distL="0" distR="0">
            <wp:extent cx="247650" cy="180975"/>
            <wp:effectExtent l="19050" t="19050" r="0" b="9525"/>
            <wp:docPr id="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D1731">
        <w:rPr>
          <w:sz w:val="24"/>
          <w:szCs w:val="24"/>
        </w:rPr>
        <w:t>.</w:t>
      </w:r>
    </w:p>
    <w:p w:rsidR="00583623" w:rsidRPr="008D0817" w:rsidRDefault="00595D8B" w:rsidP="008D0817">
      <w:pPr>
        <w:pStyle w:val="ListParagraph"/>
        <w:tabs>
          <w:tab w:val="left" w:pos="360"/>
          <w:tab w:val="left" w:pos="450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4ACABDCB" wp14:editId="5EE0048A">
            <wp:extent cx="3248025" cy="1957921"/>
            <wp:effectExtent l="0" t="0" r="0" b="4445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50820" cy="19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58" w:rsidRDefault="00D00D58" w:rsidP="00C07FC6">
      <w:pPr>
        <w:pStyle w:val="ListParagraph"/>
        <w:tabs>
          <w:tab w:val="left" w:pos="360"/>
          <w:tab w:val="left" w:pos="450"/>
        </w:tabs>
        <w:ind w:left="0"/>
        <w:rPr>
          <w:sz w:val="24"/>
          <w:szCs w:val="24"/>
        </w:rPr>
      </w:pPr>
    </w:p>
    <w:p w:rsidR="007D1731" w:rsidRPr="008D0817" w:rsidRDefault="007D1731" w:rsidP="008D0817">
      <w:pPr>
        <w:pStyle w:val="ListParagraph"/>
        <w:tabs>
          <w:tab w:val="left" w:pos="360"/>
          <w:tab w:val="left" w:pos="450"/>
        </w:tabs>
        <w:spacing w:after="0"/>
        <w:ind w:left="806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Manual Tracking</w:t>
      </w:r>
    </w:p>
    <w:p w:rsidR="007729E1" w:rsidRDefault="00AA70D0" w:rsidP="00583623">
      <w:pPr>
        <w:pStyle w:val="ListParagraph"/>
        <w:tabs>
          <w:tab w:val="left" w:pos="360"/>
          <w:tab w:val="left" w:pos="450"/>
        </w:tabs>
        <w:rPr>
          <w:noProof/>
        </w:rPr>
      </w:pPr>
      <w:r>
        <w:rPr>
          <w:sz w:val="24"/>
          <w:szCs w:val="24"/>
        </w:rPr>
        <w:t xml:space="preserve">With manual tracking students will need to check off the topics they have read </w:t>
      </w:r>
      <w:r w:rsidR="00626614">
        <w:rPr>
          <w:noProof/>
        </w:rPr>
        <w:drawing>
          <wp:inline distT="0" distB="0" distL="0" distR="0" wp14:anchorId="4E9AEE6F" wp14:editId="28B9F490">
            <wp:extent cx="276225" cy="261294"/>
            <wp:effectExtent l="0" t="0" r="0" b="5715"/>
            <wp:docPr id="46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7729E1" w:rsidRDefault="00595D8B" w:rsidP="008D0817">
      <w:pPr>
        <w:pStyle w:val="ListParagraph"/>
        <w:tabs>
          <w:tab w:val="left" w:pos="360"/>
          <w:tab w:val="left" w:pos="450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3A14DD19" wp14:editId="4D72D81B">
            <wp:extent cx="3400425" cy="2049789"/>
            <wp:effectExtent l="0" t="0" r="0" b="762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0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17" w:rsidRDefault="008D0817" w:rsidP="008D0817">
      <w:pPr>
        <w:pStyle w:val="ListParagraph"/>
        <w:tabs>
          <w:tab w:val="left" w:pos="360"/>
          <w:tab w:val="left" w:pos="450"/>
        </w:tabs>
        <w:rPr>
          <w:sz w:val="24"/>
          <w:szCs w:val="24"/>
        </w:rPr>
      </w:pPr>
    </w:p>
    <w:p w:rsidR="007729E1" w:rsidRDefault="00090186" w:rsidP="00583623">
      <w:pPr>
        <w:pStyle w:val="ListParagraph"/>
        <w:tabs>
          <w:tab w:val="left" w:pos="360"/>
          <w:tab w:val="left" w:pos="4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Not Required</w:t>
      </w:r>
    </w:p>
    <w:p w:rsidR="007729E1" w:rsidRDefault="00AA70D0" w:rsidP="00583623">
      <w:pPr>
        <w:pStyle w:val="ListParagraph"/>
        <w:tabs>
          <w:tab w:val="left" w:pos="360"/>
          <w:tab w:val="left" w:pos="450"/>
        </w:tabs>
        <w:rPr>
          <w:sz w:val="24"/>
          <w:szCs w:val="24"/>
        </w:rPr>
      </w:pPr>
      <w:r>
        <w:rPr>
          <w:sz w:val="24"/>
          <w:szCs w:val="24"/>
        </w:rPr>
        <w:t>No</w:t>
      </w:r>
      <w:r w:rsidR="00090186">
        <w:rPr>
          <w:sz w:val="24"/>
          <w:szCs w:val="24"/>
        </w:rPr>
        <w:t>t Required</w:t>
      </w:r>
      <w:r>
        <w:rPr>
          <w:sz w:val="24"/>
          <w:szCs w:val="24"/>
        </w:rPr>
        <w:t xml:space="preserve"> means </w:t>
      </w:r>
      <w:r w:rsidR="00090186">
        <w:rPr>
          <w:sz w:val="24"/>
          <w:szCs w:val="24"/>
        </w:rPr>
        <w:t>D2L will not track the topic</w:t>
      </w:r>
      <w:r>
        <w:rPr>
          <w:sz w:val="24"/>
          <w:szCs w:val="24"/>
        </w:rPr>
        <w:t xml:space="preserve"> </w:t>
      </w:r>
      <w:r w:rsidR="00090186">
        <w:rPr>
          <w:sz w:val="24"/>
          <w:szCs w:val="24"/>
        </w:rPr>
        <w:t xml:space="preserve">when students visit it </w:t>
      </w:r>
      <w:r w:rsidR="00626614">
        <w:rPr>
          <w:noProof/>
        </w:rPr>
        <w:drawing>
          <wp:inline distT="0" distB="0" distL="0" distR="0">
            <wp:extent cx="295275" cy="200025"/>
            <wp:effectExtent l="0" t="0" r="0" b="0"/>
            <wp:docPr id="48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8D0817" w:rsidRDefault="00626614" w:rsidP="008D0817">
      <w:pPr>
        <w:pStyle w:val="ListParagraph"/>
        <w:tabs>
          <w:tab w:val="left" w:pos="360"/>
          <w:tab w:val="left" w:pos="450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C39223A" wp14:editId="76E2D40C">
            <wp:extent cx="3162300" cy="1543050"/>
            <wp:effectExtent l="0" t="0" r="0" b="0"/>
            <wp:docPr id="4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C3" w:rsidRPr="008D0817" w:rsidRDefault="009B5BC3" w:rsidP="008D0817">
      <w:pPr>
        <w:tabs>
          <w:tab w:val="left" w:pos="360"/>
          <w:tab w:val="left" w:pos="450"/>
        </w:tabs>
        <w:rPr>
          <w:sz w:val="24"/>
          <w:szCs w:val="24"/>
        </w:rPr>
      </w:pPr>
      <w:r w:rsidRPr="008D0817">
        <w:rPr>
          <w:b/>
          <w:sz w:val="24"/>
          <w:szCs w:val="24"/>
        </w:rPr>
        <w:lastRenderedPageBreak/>
        <w:t>Completion Summary</w:t>
      </w:r>
    </w:p>
    <w:p w:rsidR="00893B9A" w:rsidRPr="008D0817" w:rsidRDefault="00893B9A" w:rsidP="008D0817">
      <w:pPr>
        <w:tabs>
          <w:tab w:val="left" w:pos="360"/>
          <w:tab w:val="left" w:pos="450"/>
        </w:tabs>
        <w:rPr>
          <w:sz w:val="24"/>
          <w:szCs w:val="24"/>
        </w:rPr>
      </w:pPr>
      <w:r w:rsidRPr="00595D8B">
        <w:rPr>
          <w:sz w:val="24"/>
          <w:szCs w:val="24"/>
        </w:rPr>
        <w:t xml:space="preserve">The </w:t>
      </w:r>
      <w:r w:rsidRPr="00595D8B">
        <w:rPr>
          <w:i/>
          <w:sz w:val="24"/>
          <w:szCs w:val="24"/>
        </w:rPr>
        <w:t>Completion Summary</w:t>
      </w:r>
      <w:r w:rsidRPr="00595D8B">
        <w:rPr>
          <w:sz w:val="24"/>
          <w:szCs w:val="24"/>
        </w:rPr>
        <w:t xml:space="preserve"> shows each user's progress for a specific topic in table format. The </w:t>
      </w:r>
      <w:r w:rsidRPr="00595D8B">
        <w:rPr>
          <w:i/>
          <w:sz w:val="24"/>
          <w:szCs w:val="24"/>
        </w:rPr>
        <w:t>Completion Summary</w:t>
      </w:r>
      <w:r w:rsidRPr="00595D8B">
        <w:rPr>
          <w:sz w:val="24"/>
          <w:szCs w:val="24"/>
        </w:rPr>
        <w:t xml:space="preserve"> is located within a topic, below its content.</w:t>
      </w:r>
    </w:p>
    <w:p w:rsidR="00595D8B" w:rsidRPr="00595D8B" w:rsidRDefault="009B5BC3" w:rsidP="00595D8B">
      <w:pPr>
        <w:pStyle w:val="ListParagraph"/>
        <w:numPr>
          <w:ilvl w:val="0"/>
          <w:numId w:val="25"/>
        </w:numPr>
        <w:tabs>
          <w:tab w:val="left" w:pos="360"/>
          <w:tab w:val="left" w:pos="450"/>
          <w:tab w:val="left" w:pos="630"/>
        </w:tabs>
        <w:rPr>
          <w:sz w:val="24"/>
          <w:szCs w:val="24"/>
        </w:rPr>
      </w:pPr>
      <w:r w:rsidRPr="00595D8B">
        <w:rPr>
          <w:sz w:val="24"/>
          <w:szCs w:val="24"/>
        </w:rPr>
        <w:t>Click the topic you want to view completion tracking results for.</w:t>
      </w:r>
    </w:p>
    <w:p w:rsidR="00595D8B" w:rsidRDefault="00FF604B" w:rsidP="008D0817">
      <w:pPr>
        <w:tabs>
          <w:tab w:val="left" w:pos="360"/>
          <w:tab w:val="left" w:pos="450"/>
        </w:tabs>
        <w:ind w:left="450"/>
        <w:rPr>
          <w:sz w:val="26"/>
          <w:szCs w:val="26"/>
        </w:rPr>
      </w:pPr>
      <w:r>
        <w:rPr>
          <w:noProof/>
        </w:rPr>
        <w:drawing>
          <wp:inline distT="0" distB="0" distL="0" distR="0" wp14:anchorId="083458CA" wp14:editId="628280AB">
            <wp:extent cx="5943600" cy="26454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17" w:rsidRDefault="008D0817" w:rsidP="008D0817">
      <w:pPr>
        <w:tabs>
          <w:tab w:val="left" w:pos="360"/>
          <w:tab w:val="left" w:pos="450"/>
        </w:tabs>
        <w:ind w:left="450"/>
        <w:rPr>
          <w:sz w:val="26"/>
          <w:szCs w:val="26"/>
        </w:rPr>
      </w:pPr>
    </w:p>
    <w:p w:rsidR="009B5BC3" w:rsidRPr="00595D8B" w:rsidRDefault="009B5BC3" w:rsidP="00595D8B">
      <w:pPr>
        <w:pStyle w:val="ListParagraph"/>
        <w:numPr>
          <w:ilvl w:val="0"/>
          <w:numId w:val="25"/>
        </w:numPr>
        <w:tabs>
          <w:tab w:val="left" w:pos="360"/>
          <w:tab w:val="left" w:pos="450"/>
        </w:tabs>
        <w:rPr>
          <w:sz w:val="26"/>
          <w:szCs w:val="26"/>
        </w:rPr>
      </w:pPr>
      <w:r w:rsidRPr="00595D8B">
        <w:rPr>
          <w:sz w:val="26"/>
          <w:szCs w:val="26"/>
        </w:rPr>
        <w:t xml:space="preserve">Scroll to the bottom of the page and click on the </w:t>
      </w:r>
      <w:r w:rsidRPr="00595D8B">
        <w:rPr>
          <w:b/>
          <w:sz w:val="26"/>
          <w:szCs w:val="26"/>
        </w:rPr>
        <w:t>Completion Summary</w:t>
      </w:r>
      <w:r w:rsidRPr="00595D8B">
        <w:rPr>
          <w:sz w:val="26"/>
          <w:szCs w:val="26"/>
        </w:rPr>
        <w:t xml:space="preserve"> tab</w:t>
      </w:r>
      <w:r w:rsidR="00893B9A" w:rsidRPr="00595D8B">
        <w:rPr>
          <w:sz w:val="26"/>
          <w:szCs w:val="26"/>
        </w:rPr>
        <w:t>.</w:t>
      </w:r>
    </w:p>
    <w:p w:rsidR="00893B9A" w:rsidRDefault="00893B9A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  <w:r>
        <w:rPr>
          <w:noProof/>
        </w:rPr>
        <w:drawing>
          <wp:inline distT="0" distB="0" distL="0" distR="0" wp14:anchorId="1C3D47B6" wp14:editId="75F4D2D4">
            <wp:extent cx="5200650" cy="156908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8027" cy="15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9A" w:rsidRDefault="00893B9A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93B9A" w:rsidRDefault="00893B9A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93B9A" w:rsidRDefault="00893B9A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D0817" w:rsidRDefault="008D0817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D0817" w:rsidRDefault="008D0817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D0817" w:rsidRDefault="008D0817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D0817" w:rsidRDefault="008D0817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D0817" w:rsidRDefault="008D0817" w:rsidP="00893B9A">
      <w:pPr>
        <w:pStyle w:val="ListParagraph"/>
        <w:tabs>
          <w:tab w:val="left" w:pos="360"/>
          <w:tab w:val="left" w:pos="450"/>
        </w:tabs>
        <w:ind w:left="1170"/>
        <w:rPr>
          <w:sz w:val="26"/>
          <w:szCs w:val="26"/>
        </w:rPr>
      </w:pPr>
    </w:p>
    <w:p w:rsidR="00893B9A" w:rsidRDefault="00893B9A" w:rsidP="00C34E0A">
      <w:pPr>
        <w:pStyle w:val="ListParagraph"/>
        <w:numPr>
          <w:ilvl w:val="0"/>
          <w:numId w:val="25"/>
        </w:numPr>
        <w:tabs>
          <w:tab w:val="left" w:pos="360"/>
          <w:tab w:val="left" w:pos="450"/>
        </w:tabs>
        <w:spacing w:before="120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>The completion summary for the topic will be displayed in table format.</w:t>
      </w:r>
    </w:p>
    <w:p w:rsidR="00893B9A" w:rsidRPr="009B5BC3" w:rsidRDefault="00595D8B" w:rsidP="00595D8B">
      <w:pPr>
        <w:pStyle w:val="ListParagraph"/>
        <w:tabs>
          <w:tab w:val="left" w:pos="360"/>
          <w:tab w:val="left" w:pos="450"/>
        </w:tabs>
        <w:ind w:left="540"/>
        <w:rPr>
          <w:sz w:val="26"/>
          <w:szCs w:val="26"/>
        </w:rPr>
      </w:pPr>
      <w:r>
        <w:rPr>
          <w:noProof/>
        </w:rPr>
        <w:drawing>
          <wp:inline distT="0" distB="0" distL="0" distR="0" wp14:anchorId="10E29A87" wp14:editId="50A5B658">
            <wp:extent cx="5943600" cy="4153535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58" w:rsidRDefault="00D00D58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D00D58" w:rsidRDefault="00D00D58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AA70D0">
      <w:pPr>
        <w:tabs>
          <w:tab w:val="left" w:pos="360"/>
          <w:tab w:val="left" w:pos="450"/>
        </w:tabs>
        <w:rPr>
          <w:sz w:val="26"/>
          <w:szCs w:val="26"/>
        </w:rPr>
      </w:pPr>
    </w:p>
    <w:p w:rsidR="003F377B" w:rsidRDefault="00077D97" w:rsidP="00AA70D0">
      <w:pPr>
        <w:tabs>
          <w:tab w:val="left" w:pos="360"/>
          <w:tab w:val="left" w:pos="45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Edit a </w:t>
      </w:r>
      <w:r w:rsidR="00D00D58">
        <w:rPr>
          <w:b/>
          <w:sz w:val="26"/>
          <w:szCs w:val="26"/>
        </w:rPr>
        <w:t>Created</w:t>
      </w:r>
      <w:r>
        <w:rPr>
          <w:b/>
          <w:sz w:val="26"/>
          <w:szCs w:val="26"/>
        </w:rPr>
        <w:t xml:space="preserve"> </w:t>
      </w:r>
      <w:r w:rsidR="00D00D58">
        <w:rPr>
          <w:b/>
          <w:sz w:val="26"/>
          <w:szCs w:val="26"/>
        </w:rPr>
        <w:t>File</w:t>
      </w:r>
      <w:r>
        <w:rPr>
          <w:b/>
          <w:sz w:val="26"/>
          <w:szCs w:val="26"/>
        </w:rPr>
        <w:t xml:space="preserve"> Topic</w:t>
      </w:r>
    </w:p>
    <w:p w:rsidR="00D00D58" w:rsidRDefault="003F377B" w:rsidP="00AA70D0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>You have the ability to edit any web-based document you created using the HTML editor in D2L.</w:t>
      </w:r>
      <w:r>
        <w:rPr>
          <w:b/>
          <w:sz w:val="26"/>
          <w:szCs w:val="26"/>
        </w:rPr>
        <w:t xml:space="preserve"> </w:t>
      </w:r>
      <w:r w:rsidRPr="003F377B">
        <w:rPr>
          <w:sz w:val="26"/>
          <w:szCs w:val="26"/>
        </w:rPr>
        <w:t xml:space="preserve">Web-based documents would be those that were created in D2L using the </w:t>
      </w:r>
      <w:r w:rsidR="00D00D58" w:rsidRPr="00D00D58">
        <w:rPr>
          <w:i/>
          <w:sz w:val="26"/>
          <w:szCs w:val="26"/>
        </w:rPr>
        <w:t>Create a File</w:t>
      </w:r>
      <w:r w:rsidR="00D00D58">
        <w:rPr>
          <w:sz w:val="26"/>
          <w:szCs w:val="26"/>
        </w:rPr>
        <w:t xml:space="preserve"> topic option (refer to page 3) </w:t>
      </w:r>
      <w:r w:rsidRPr="003F377B">
        <w:rPr>
          <w:sz w:val="26"/>
          <w:szCs w:val="26"/>
        </w:rPr>
        <w:t xml:space="preserve">or an uploaded </w:t>
      </w:r>
      <w:r w:rsidR="00D00D58">
        <w:rPr>
          <w:sz w:val="26"/>
          <w:szCs w:val="26"/>
        </w:rPr>
        <w:t xml:space="preserve">HTML file. </w:t>
      </w:r>
    </w:p>
    <w:p w:rsidR="003F377B" w:rsidRPr="009B2F34" w:rsidRDefault="00D00D58" w:rsidP="00AA70D0">
      <w:pPr>
        <w:tabs>
          <w:tab w:val="left" w:pos="360"/>
          <w:tab w:val="left" w:pos="450"/>
        </w:tabs>
        <w:rPr>
          <w:sz w:val="26"/>
          <w:szCs w:val="26"/>
        </w:rPr>
      </w:pPr>
      <w:r w:rsidRPr="00D00D58">
        <w:rPr>
          <w:b/>
          <w:sz w:val="26"/>
          <w:szCs w:val="26"/>
        </w:rPr>
        <w:t>Important:</w:t>
      </w:r>
      <w:r>
        <w:rPr>
          <w:sz w:val="26"/>
          <w:szCs w:val="26"/>
        </w:rPr>
        <w:t xml:space="preserve"> </w:t>
      </w:r>
      <w:r w:rsidR="003F377B" w:rsidRPr="00D00D58">
        <w:rPr>
          <w:sz w:val="26"/>
          <w:szCs w:val="26"/>
        </w:rPr>
        <w:t>Microsoft Word files cannot be edited in this manner.</w:t>
      </w:r>
    </w:p>
    <w:p w:rsidR="00ED2542" w:rsidRPr="009B2F34" w:rsidRDefault="003F377B" w:rsidP="00C34E0A">
      <w:pPr>
        <w:pStyle w:val="ListParagraph"/>
        <w:numPr>
          <w:ilvl w:val="0"/>
          <w:numId w:val="20"/>
        </w:numPr>
        <w:tabs>
          <w:tab w:val="left" w:pos="360"/>
          <w:tab w:val="left" w:pos="450"/>
        </w:tabs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Click on the </w:t>
      </w:r>
      <w:r w:rsidR="008D7583">
        <w:rPr>
          <w:sz w:val="26"/>
          <w:szCs w:val="26"/>
        </w:rPr>
        <w:t>title</w:t>
      </w:r>
      <w:r>
        <w:rPr>
          <w:sz w:val="26"/>
          <w:szCs w:val="26"/>
        </w:rPr>
        <w:t xml:space="preserve"> of the </w:t>
      </w:r>
      <w:r w:rsidR="009B2F34">
        <w:rPr>
          <w:sz w:val="26"/>
          <w:szCs w:val="26"/>
        </w:rPr>
        <w:t>created</w:t>
      </w:r>
      <w:r>
        <w:rPr>
          <w:sz w:val="26"/>
          <w:szCs w:val="26"/>
        </w:rPr>
        <w:t xml:space="preserve"> </w:t>
      </w:r>
      <w:r w:rsidR="009B2F34">
        <w:rPr>
          <w:sz w:val="26"/>
          <w:szCs w:val="26"/>
        </w:rPr>
        <w:t>file</w:t>
      </w:r>
      <w:r>
        <w:rPr>
          <w:sz w:val="26"/>
          <w:szCs w:val="26"/>
        </w:rPr>
        <w:t xml:space="preserve"> </w:t>
      </w:r>
      <w:r w:rsidR="009B2F34">
        <w:rPr>
          <w:sz w:val="26"/>
          <w:szCs w:val="26"/>
        </w:rPr>
        <w:t>topic you</w:t>
      </w:r>
      <w:r>
        <w:rPr>
          <w:sz w:val="26"/>
          <w:szCs w:val="26"/>
        </w:rPr>
        <w:t xml:space="preserve"> would like to edit.</w:t>
      </w:r>
      <w:r w:rsidR="00090186" w:rsidRPr="00090186">
        <w:rPr>
          <w:noProof/>
        </w:rPr>
        <w:t xml:space="preserve"> </w:t>
      </w:r>
    </w:p>
    <w:p w:rsidR="009B2F34" w:rsidRDefault="00FF604B" w:rsidP="009B2F34">
      <w:pPr>
        <w:pStyle w:val="ListParagraph"/>
        <w:tabs>
          <w:tab w:val="left" w:pos="360"/>
          <w:tab w:val="left" w:pos="450"/>
        </w:tabs>
        <w:ind w:left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94632CA" wp14:editId="70BAC4F4">
            <wp:extent cx="5943600" cy="26454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42" w:rsidRDefault="00ED2542" w:rsidP="00ED2542">
      <w:pPr>
        <w:tabs>
          <w:tab w:val="left" w:pos="360"/>
          <w:tab w:val="left" w:pos="450"/>
        </w:tabs>
        <w:rPr>
          <w:sz w:val="26"/>
          <w:szCs w:val="26"/>
        </w:rPr>
      </w:pPr>
    </w:p>
    <w:p w:rsidR="00ED2542" w:rsidRDefault="00ED2542" w:rsidP="00ED2542">
      <w:pPr>
        <w:pStyle w:val="ListParagraph"/>
        <w:numPr>
          <w:ilvl w:val="0"/>
          <w:numId w:val="20"/>
        </w:numPr>
        <w:tabs>
          <w:tab w:val="left" w:pos="360"/>
          <w:tab w:val="left" w:pos="450"/>
        </w:tabs>
        <w:ind w:left="0"/>
        <w:rPr>
          <w:sz w:val="26"/>
          <w:szCs w:val="26"/>
        </w:rPr>
      </w:pPr>
      <w:r w:rsidRPr="00ED2542">
        <w:rPr>
          <w:sz w:val="26"/>
          <w:szCs w:val="26"/>
        </w:rPr>
        <w:t xml:space="preserve">Scroll to the bottom of the page and click the </w:t>
      </w:r>
      <w:r w:rsidRPr="00ED2542">
        <w:rPr>
          <w:b/>
          <w:sz w:val="26"/>
          <w:szCs w:val="26"/>
        </w:rPr>
        <w:t>Edit</w:t>
      </w:r>
      <w:r w:rsidR="00090186">
        <w:rPr>
          <w:b/>
          <w:sz w:val="26"/>
          <w:szCs w:val="26"/>
        </w:rPr>
        <w:t xml:space="preserve"> HTML</w:t>
      </w:r>
      <w:r w:rsidRPr="00ED2542">
        <w:rPr>
          <w:sz w:val="26"/>
          <w:szCs w:val="26"/>
        </w:rPr>
        <w:t xml:space="preserve"> button.       </w:t>
      </w:r>
    </w:p>
    <w:p w:rsidR="00ED2542" w:rsidRDefault="00FF604B" w:rsidP="00ED2542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A090FED" wp14:editId="68B4AC85">
                <wp:simplePos x="0" y="0"/>
                <wp:positionH relativeFrom="column">
                  <wp:posOffset>1952624</wp:posOffset>
                </wp:positionH>
                <wp:positionV relativeFrom="paragraph">
                  <wp:posOffset>653415</wp:posOffset>
                </wp:positionV>
                <wp:extent cx="2124075" cy="45720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53.75pt;margin-top:51.45pt;width:167.25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" fillcolor="wind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3C0546" wp14:editId="24A2F120">
                <wp:simplePos x="0" y="0"/>
                <wp:positionH relativeFrom="column">
                  <wp:posOffset>142875</wp:posOffset>
                </wp:positionH>
                <wp:positionV relativeFrom="paragraph">
                  <wp:posOffset>739140</wp:posOffset>
                </wp:positionV>
                <wp:extent cx="2314575" cy="371475"/>
                <wp:effectExtent l="0" t="0" r="952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1.25pt;margin-top:58.2pt;width:182.25pt;height:2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" fillcolor="white [3212]" stroked="f" strokeweight="2pt"/>
            </w:pict>
          </mc:Fallback>
        </mc:AlternateContent>
      </w:r>
      <w:r w:rsidR="009B2F34">
        <w:rPr>
          <w:noProof/>
        </w:rPr>
        <w:drawing>
          <wp:inline distT="0" distB="0" distL="0" distR="0" wp14:anchorId="1A553C58" wp14:editId="52F8BF67">
            <wp:extent cx="5943600" cy="1210310"/>
            <wp:effectExtent l="0" t="0" r="0" b="889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0A" w:rsidRDefault="00C34E0A" w:rsidP="00ED2542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ED2542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ED2542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ED2542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ED2542" w:rsidP="00C34E0A">
      <w:pPr>
        <w:pStyle w:val="ListParagraph"/>
        <w:numPr>
          <w:ilvl w:val="0"/>
          <w:numId w:val="20"/>
        </w:numPr>
        <w:tabs>
          <w:tab w:val="left" w:pos="360"/>
          <w:tab w:val="left" w:pos="450"/>
        </w:tabs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Make all necessary changes and click the </w:t>
      </w:r>
      <w:r>
        <w:rPr>
          <w:b/>
          <w:sz w:val="26"/>
          <w:szCs w:val="26"/>
        </w:rPr>
        <w:t>Update</w:t>
      </w:r>
      <w:r>
        <w:rPr>
          <w:sz w:val="26"/>
          <w:szCs w:val="26"/>
        </w:rPr>
        <w:t xml:space="preserve"> button when finished.</w:t>
      </w:r>
    </w:p>
    <w:p w:rsidR="00ED2542" w:rsidRDefault="00C34E0A" w:rsidP="00C34E0A">
      <w:pPr>
        <w:pStyle w:val="ListParagraph"/>
        <w:tabs>
          <w:tab w:val="left" w:pos="360"/>
          <w:tab w:val="left" w:pos="450"/>
        </w:tabs>
        <w:ind w:left="0"/>
        <w:contextualSpacing w:val="0"/>
        <w:rPr>
          <w:sz w:val="26"/>
          <w:szCs w:val="26"/>
        </w:rPr>
      </w:pPr>
      <w:r w:rsidRPr="00C34E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56EC9F" wp14:editId="7BC06387">
            <wp:extent cx="5038096" cy="2952381"/>
            <wp:effectExtent l="0" t="0" r="0" b="63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87" w:rsidRDefault="007C1E8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C34E0A" w:rsidRDefault="00C34E0A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8D0817" w:rsidRDefault="008D081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794AFB" w:rsidRDefault="007A595E" w:rsidP="00794AFB">
      <w:pPr>
        <w:tabs>
          <w:tab w:val="left" w:pos="360"/>
          <w:tab w:val="left" w:pos="450"/>
        </w:tabs>
        <w:rPr>
          <w:b/>
          <w:sz w:val="26"/>
          <w:szCs w:val="26"/>
        </w:rPr>
      </w:pPr>
      <w:r w:rsidRPr="00794AFB">
        <w:rPr>
          <w:b/>
          <w:sz w:val="26"/>
          <w:szCs w:val="26"/>
        </w:rPr>
        <w:lastRenderedPageBreak/>
        <w:t xml:space="preserve">Draft </w:t>
      </w:r>
      <w:r w:rsidR="00A961D9">
        <w:rPr>
          <w:b/>
          <w:sz w:val="26"/>
          <w:szCs w:val="26"/>
        </w:rPr>
        <w:t>or</w:t>
      </w:r>
      <w:r w:rsidRPr="007A595E">
        <w:rPr>
          <w:b/>
          <w:sz w:val="26"/>
          <w:szCs w:val="26"/>
        </w:rPr>
        <w:t xml:space="preserve"> </w:t>
      </w:r>
      <w:r w:rsidRPr="00794AFB">
        <w:rPr>
          <w:b/>
          <w:sz w:val="26"/>
          <w:szCs w:val="26"/>
        </w:rPr>
        <w:t>Publish</w:t>
      </w:r>
      <w:r w:rsidR="00A961D9" w:rsidRPr="00A961D9">
        <w:rPr>
          <w:b/>
          <w:sz w:val="26"/>
          <w:szCs w:val="26"/>
        </w:rPr>
        <w:t xml:space="preserve"> </w:t>
      </w:r>
      <w:r w:rsidR="008C66B9">
        <w:rPr>
          <w:b/>
          <w:sz w:val="26"/>
          <w:szCs w:val="26"/>
        </w:rPr>
        <w:t>a Module</w:t>
      </w:r>
    </w:p>
    <w:p w:rsidR="007C1E87" w:rsidRDefault="00794AFB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 xml:space="preserve">You have the ability to select whether a module </w:t>
      </w:r>
      <w:r w:rsidR="00011138">
        <w:rPr>
          <w:sz w:val="26"/>
          <w:szCs w:val="26"/>
        </w:rPr>
        <w:t>(</w:t>
      </w:r>
      <w:r>
        <w:rPr>
          <w:sz w:val="26"/>
          <w:szCs w:val="26"/>
        </w:rPr>
        <w:t>along with all it topics</w:t>
      </w:r>
      <w:r w:rsidR="00011138">
        <w:rPr>
          <w:sz w:val="26"/>
          <w:szCs w:val="26"/>
        </w:rPr>
        <w:t>) is either</w:t>
      </w:r>
      <w:r w:rsidR="00011138" w:rsidRPr="00011138">
        <w:rPr>
          <w:b/>
          <w:sz w:val="26"/>
          <w:szCs w:val="26"/>
        </w:rPr>
        <w:t xml:space="preserve"> </w:t>
      </w:r>
      <w:r w:rsidR="00A204AE" w:rsidRPr="00011138">
        <w:rPr>
          <w:b/>
          <w:sz w:val="26"/>
          <w:szCs w:val="26"/>
        </w:rPr>
        <w:t>draft</w:t>
      </w:r>
      <w:r w:rsidR="00A204AE" w:rsidRPr="00011138">
        <w:rPr>
          <w:i/>
          <w:sz w:val="26"/>
          <w:szCs w:val="26"/>
        </w:rPr>
        <w:t xml:space="preserve"> </w:t>
      </w:r>
      <w:r w:rsidR="00A204AE">
        <w:rPr>
          <w:sz w:val="26"/>
          <w:szCs w:val="26"/>
        </w:rPr>
        <w:t>(</w:t>
      </w:r>
      <w:r w:rsidR="00A204AE" w:rsidRPr="00011138">
        <w:rPr>
          <w:i/>
          <w:sz w:val="26"/>
          <w:szCs w:val="26"/>
        </w:rPr>
        <w:t>hidden</w:t>
      </w:r>
      <w:r w:rsidR="00A204AE">
        <w:rPr>
          <w:sz w:val="26"/>
          <w:szCs w:val="26"/>
        </w:rPr>
        <w:t>)</w:t>
      </w:r>
      <w:r w:rsidR="00011138">
        <w:rPr>
          <w:sz w:val="26"/>
          <w:szCs w:val="26"/>
        </w:rPr>
        <w:t xml:space="preserve"> or </w:t>
      </w:r>
      <w:r w:rsidR="00A961D9">
        <w:rPr>
          <w:sz w:val="26"/>
          <w:szCs w:val="26"/>
        </w:rPr>
        <w:t xml:space="preserve">set </w:t>
      </w:r>
      <w:r w:rsidR="008C66B9">
        <w:rPr>
          <w:sz w:val="26"/>
          <w:szCs w:val="26"/>
        </w:rPr>
        <w:t>to</w:t>
      </w:r>
      <w:r w:rsidR="00A204AE" w:rsidRPr="00A204AE">
        <w:rPr>
          <w:b/>
          <w:sz w:val="26"/>
          <w:szCs w:val="26"/>
        </w:rPr>
        <w:t xml:space="preserve"> </w:t>
      </w:r>
      <w:r w:rsidR="00A204AE">
        <w:rPr>
          <w:b/>
          <w:sz w:val="26"/>
          <w:szCs w:val="26"/>
        </w:rPr>
        <w:t>published</w:t>
      </w:r>
      <w:r w:rsidR="00A204AE">
        <w:rPr>
          <w:sz w:val="26"/>
          <w:szCs w:val="26"/>
        </w:rPr>
        <w:t xml:space="preserve"> (</w:t>
      </w:r>
      <w:r w:rsidR="00A204AE" w:rsidRPr="00011138">
        <w:rPr>
          <w:i/>
          <w:sz w:val="26"/>
          <w:szCs w:val="26"/>
        </w:rPr>
        <w:t>visible</w:t>
      </w:r>
      <w:r w:rsidR="00A204AE">
        <w:rPr>
          <w:sz w:val="26"/>
          <w:szCs w:val="26"/>
        </w:rPr>
        <w:t>)</w:t>
      </w:r>
      <w:r w:rsidR="00011138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8D0817" w:rsidRDefault="008D081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A961D9" w:rsidRPr="007C1E87" w:rsidRDefault="00A204AE" w:rsidP="00794AFB">
      <w:pPr>
        <w:tabs>
          <w:tab w:val="left" w:pos="360"/>
          <w:tab w:val="left" w:pos="450"/>
        </w:tabs>
        <w:rPr>
          <w:b/>
          <w:sz w:val="24"/>
          <w:szCs w:val="26"/>
        </w:rPr>
      </w:pPr>
      <w:r w:rsidRPr="007C1E87">
        <w:rPr>
          <w:b/>
          <w:sz w:val="24"/>
          <w:szCs w:val="26"/>
        </w:rPr>
        <w:t>Draft</w:t>
      </w:r>
      <w:r w:rsidR="00A961D9" w:rsidRPr="007C1E87">
        <w:rPr>
          <w:b/>
          <w:sz w:val="24"/>
          <w:szCs w:val="26"/>
        </w:rPr>
        <w:t xml:space="preserve"> a Module</w:t>
      </w:r>
    </w:p>
    <w:p w:rsidR="00A204AE" w:rsidRDefault="00A961D9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 xml:space="preserve">When you create a module </w:t>
      </w:r>
      <w:r w:rsidR="007A595E">
        <w:rPr>
          <w:sz w:val="26"/>
          <w:szCs w:val="26"/>
        </w:rPr>
        <w:t xml:space="preserve">you can </w:t>
      </w:r>
      <w:r>
        <w:rPr>
          <w:sz w:val="26"/>
          <w:szCs w:val="26"/>
        </w:rPr>
        <w:t xml:space="preserve">set </w:t>
      </w:r>
      <w:r w:rsidR="007A595E">
        <w:rPr>
          <w:sz w:val="26"/>
          <w:szCs w:val="26"/>
        </w:rPr>
        <w:t xml:space="preserve">it </w:t>
      </w:r>
      <w:r>
        <w:rPr>
          <w:sz w:val="26"/>
          <w:szCs w:val="26"/>
        </w:rPr>
        <w:t xml:space="preserve">to </w:t>
      </w:r>
      <w:r w:rsidR="007A595E" w:rsidRPr="00A204AE">
        <w:rPr>
          <w:b/>
          <w:i/>
          <w:sz w:val="26"/>
          <w:szCs w:val="26"/>
        </w:rPr>
        <w:t>Draft</w:t>
      </w:r>
      <w:r>
        <w:rPr>
          <w:sz w:val="26"/>
          <w:szCs w:val="26"/>
        </w:rPr>
        <w:t xml:space="preserve">. </w:t>
      </w:r>
      <w:r w:rsidR="00BE0AEF">
        <w:rPr>
          <w:sz w:val="26"/>
          <w:szCs w:val="26"/>
        </w:rPr>
        <w:t>When you set</w:t>
      </w:r>
      <w:r>
        <w:rPr>
          <w:sz w:val="26"/>
          <w:szCs w:val="26"/>
        </w:rPr>
        <w:t xml:space="preserve"> a module to </w:t>
      </w:r>
      <w:r w:rsidR="007A595E">
        <w:rPr>
          <w:sz w:val="26"/>
          <w:szCs w:val="26"/>
        </w:rPr>
        <w:t>Draft</w:t>
      </w:r>
      <w:r w:rsidRPr="008C66B9">
        <w:rPr>
          <w:sz w:val="26"/>
          <w:szCs w:val="26"/>
        </w:rPr>
        <w:t xml:space="preserve"> </w:t>
      </w:r>
      <w:r w:rsidR="00F02750">
        <w:rPr>
          <w:sz w:val="26"/>
          <w:szCs w:val="26"/>
        </w:rPr>
        <w:t xml:space="preserve">mode </w:t>
      </w:r>
      <w:r w:rsidR="00BE0AEF">
        <w:rPr>
          <w:sz w:val="26"/>
          <w:szCs w:val="26"/>
        </w:rPr>
        <w:t>your students will</w:t>
      </w:r>
      <w:r w:rsidR="007A595E">
        <w:rPr>
          <w:sz w:val="26"/>
          <w:szCs w:val="26"/>
        </w:rPr>
        <w:t xml:space="preserve"> not</w:t>
      </w:r>
      <w:r w:rsidR="00BE0AEF">
        <w:rPr>
          <w:sz w:val="26"/>
          <w:szCs w:val="26"/>
        </w:rPr>
        <w:t xml:space="preserve"> be able to access the topics</w:t>
      </w:r>
      <w:r w:rsidR="00A204AE">
        <w:rPr>
          <w:sz w:val="26"/>
          <w:szCs w:val="26"/>
        </w:rPr>
        <w:t xml:space="preserve"> within the module</w:t>
      </w:r>
      <w:r w:rsidR="00BE0AEF">
        <w:rPr>
          <w:sz w:val="26"/>
          <w:szCs w:val="26"/>
        </w:rPr>
        <w:t>.</w:t>
      </w:r>
      <w:r w:rsidR="007A595E">
        <w:rPr>
          <w:sz w:val="26"/>
          <w:szCs w:val="26"/>
        </w:rPr>
        <w:t xml:space="preserve"> </w:t>
      </w:r>
    </w:p>
    <w:p w:rsidR="007A595E" w:rsidRDefault="007A595E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 xml:space="preserve">NOTE: Students can still see the module and </w:t>
      </w:r>
      <w:r w:rsidR="00A204AE">
        <w:rPr>
          <w:sz w:val="26"/>
          <w:szCs w:val="26"/>
        </w:rPr>
        <w:t xml:space="preserve">its </w:t>
      </w:r>
      <w:r>
        <w:rPr>
          <w:sz w:val="26"/>
          <w:szCs w:val="26"/>
        </w:rPr>
        <w:t>topics</w:t>
      </w:r>
      <w:r w:rsidR="00A204AE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A204AE">
        <w:rPr>
          <w:sz w:val="26"/>
          <w:szCs w:val="26"/>
        </w:rPr>
        <w:t>however</w:t>
      </w:r>
      <w:r>
        <w:rPr>
          <w:sz w:val="26"/>
          <w:szCs w:val="26"/>
        </w:rPr>
        <w:t xml:space="preserve"> they cannot access </w:t>
      </w:r>
      <w:r w:rsidR="00A204AE">
        <w:rPr>
          <w:sz w:val="26"/>
          <w:szCs w:val="26"/>
        </w:rPr>
        <w:t>them.</w:t>
      </w:r>
    </w:p>
    <w:p w:rsidR="00A961D9" w:rsidRDefault="00BE0AEF" w:rsidP="007A595E">
      <w:pPr>
        <w:pStyle w:val="ListParagraph"/>
        <w:numPr>
          <w:ilvl w:val="0"/>
          <w:numId w:val="21"/>
        </w:numPr>
        <w:tabs>
          <w:tab w:val="left" w:pos="360"/>
          <w:tab w:val="left" w:pos="450"/>
        </w:tabs>
        <w:rPr>
          <w:sz w:val="26"/>
          <w:szCs w:val="26"/>
        </w:rPr>
      </w:pPr>
      <w:r w:rsidRPr="007A595E">
        <w:rPr>
          <w:sz w:val="26"/>
          <w:szCs w:val="26"/>
        </w:rPr>
        <w:t xml:space="preserve">Click on the </w:t>
      </w:r>
      <w:r w:rsidRPr="007A595E">
        <w:rPr>
          <w:b/>
          <w:sz w:val="26"/>
          <w:szCs w:val="26"/>
        </w:rPr>
        <w:t>module</w:t>
      </w:r>
      <w:r w:rsidRPr="007A595E">
        <w:rPr>
          <w:sz w:val="26"/>
          <w:szCs w:val="26"/>
        </w:rPr>
        <w:t xml:space="preserve"> from the Table of Contents.</w:t>
      </w:r>
    </w:p>
    <w:p w:rsidR="007A595E" w:rsidRPr="007A595E" w:rsidRDefault="00FF604B" w:rsidP="007A595E">
      <w:pPr>
        <w:tabs>
          <w:tab w:val="left" w:pos="360"/>
          <w:tab w:val="left" w:pos="450"/>
        </w:tabs>
        <w:ind w:left="60"/>
        <w:rPr>
          <w:sz w:val="26"/>
          <w:szCs w:val="26"/>
        </w:rPr>
      </w:pPr>
      <w:r>
        <w:rPr>
          <w:noProof/>
        </w:rPr>
        <w:drawing>
          <wp:inline distT="0" distB="0" distL="0" distR="0" wp14:anchorId="75F72BD8" wp14:editId="63771779">
            <wp:extent cx="5323810" cy="2819048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3810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EF" w:rsidRDefault="00BE0AEF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7C1E87" w:rsidRDefault="007C1E8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7C1E87" w:rsidRDefault="007C1E8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7C1E87" w:rsidRDefault="007C1E8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7C1E87" w:rsidRDefault="007C1E87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BE0AEF" w:rsidRPr="0099028A" w:rsidRDefault="007A595E" w:rsidP="00630D98">
      <w:pPr>
        <w:pStyle w:val="ListParagraph"/>
        <w:numPr>
          <w:ilvl w:val="0"/>
          <w:numId w:val="21"/>
        </w:numPr>
        <w:tabs>
          <w:tab w:val="left" w:pos="360"/>
          <w:tab w:val="left" w:pos="450"/>
        </w:tabs>
        <w:ind w:left="418"/>
        <w:contextualSpacing w:val="0"/>
        <w:rPr>
          <w:sz w:val="26"/>
          <w:szCs w:val="26"/>
        </w:rPr>
      </w:pPr>
      <w:r w:rsidRPr="0099028A">
        <w:rPr>
          <w:sz w:val="26"/>
          <w:szCs w:val="26"/>
        </w:rPr>
        <w:lastRenderedPageBreak/>
        <w:t>From the preview pane</w:t>
      </w:r>
      <w:r w:rsidR="0099028A" w:rsidRPr="0099028A">
        <w:rPr>
          <w:sz w:val="26"/>
          <w:szCs w:val="26"/>
        </w:rPr>
        <w:t xml:space="preserve"> (on the far right)</w:t>
      </w:r>
      <w:r w:rsidRPr="0099028A">
        <w:rPr>
          <w:sz w:val="26"/>
          <w:szCs w:val="26"/>
        </w:rPr>
        <w:t xml:space="preserve"> click on the</w:t>
      </w:r>
      <w:r w:rsidR="00A204AE" w:rsidRPr="0099028A">
        <w:rPr>
          <w:sz w:val="26"/>
          <w:szCs w:val="26"/>
        </w:rPr>
        <w:t xml:space="preserve"> </w:t>
      </w:r>
      <w:r w:rsidR="00A204AE" w:rsidRPr="0099028A">
        <w:rPr>
          <w:b/>
          <w:sz w:val="26"/>
          <w:szCs w:val="26"/>
        </w:rPr>
        <w:t>Published</w:t>
      </w:r>
      <w:r w:rsidR="00A204AE" w:rsidRPr="0099028A">
        <w:rPr>
          <w:sz w:val="26"/>
          <w:szCs w:val="26"/>
        </w:rPr>
        <w:t xml:space="preserve"> drop-down menu (</w:t>
      </w:r>
      <w:r w:rsidR="00A204AE" w:rsidRPr="0099028A">
        <w:rPr>
          <w:color w:val="FF0000"/>
          <w:sz w:val="26"/>
          <w:szCs w:val="26"/>
        </w:rPr>
        <w:t>1</w:t>
      </w:r>
      <w:r w:rsidR="00A204AE" w:rsidRPr="0099028A">
        <w:rPr>
          <w:sz w:val="26"/>
          <w:szCs w:val="26"/>
        </w:rPr>
        <w:t xml:space="preserve">) and select </w:t>
      </w:r>
      <w:r w:rsidR="00A204AE" w:rsidRPr="0099028A">
        <w:rPr>
          <w:b/>
          <w:sz w:val="26"/>
          <w:szCs w:val="26"/>
        </w:rPr>
        <w:t xml:space="preserve">Draft </w:t>
      </w:r>
      <w:r w:rsidR="00A204AE" w:rsidRPr="0099028A">
        <w:rPr>
          <w:sz w:val="26"/>
          <w:szCs w:val="26"/>
        </w:rPr>
        <w:t>(</w:t>
      </w:r>
      <w:r w:rsidR="00A204AE" w:rsidRPr="0099028A">
        <w:rPr>
          <w:color w:val="FF0000"/>
          <w:sz w:val="26"/>
          <w:szCs w:val="26"/>
        </w:rPr>
        <w:t>2</w:t>
      </w:r>
      <w:r w:rsidR="00A204AE" w:rsidRPr="0099028A">
        <w:rPr>
          <w:sz w:val="26"/>
          <w:szCs w:val="26"/>
        </w:rPr>
        <w:t>)</w:t>
      </w:r>
      <w:r w:rsidRPr="0099028A">
        <w:rPr>
          <w:sz w:val="26"/>
          <w:szCs w:val="26"/>
        </w:rPr>
        <w:t>.</w:t>
      </w:r>
    </w:p>
    <w:p w:rsidR="0099028A" w:rsidRDefault="00C34E0A" w:rsidP="0099028A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  <w:r>
        <w:rPr>
          <w:noProof/>
        </w:rPr>
        <w:drawing>
          <wp:inline distT="0" distB="0" distL="0" distR="0" wp14:anchorId="4620FBD1" wp14:editId="388C4EB3">
            <wp:extent cx="5143500" cy="2637905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46038" cy="26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87" w:rsidRDefault="007C1E87" w:rsidP="0099028A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</w:p>
    <w:p w:rsidR="0099028A" w:rsidRDefault="0099028A" w:rsidP="00630D98">
      <w:pPr>
        <w:pStyle w:val="ListParagraph"/>
        <w:tabs>
          <w:tab w:val="left" w:pos="360"/>
          <w:tab w:val="left" w:pos="450"/>
        </w:tabs>
        <w:ind w:left="418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3. The module is now set as a </w:t>
      </w:r>
      <w:r w:rsidRPr="0099028A">
        <w:rPr>
          <w:b/>
          <w:sz w:val="26"/>
          <w:szCs w:val="26"/>
        </w:rPr>
        <w:t>Draft</w:t>
      </w:r>
      <w:r>
        <w:rPr>
          <w:sz w:val="26"/>
          <w:szCs w:val="26"/>
        </w:rPr>
        <w:t xml:space="preserve"> and students will not be able to access the topics within it.</w:t>
      </w:r>
    </w:p>
    <w:p w:rsidR="007C1E87" w:rsidRDefault="008E5794" w:rsidP="008E5794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  <w:r>
        <w:rPr>
          <w:noProof/>
        </w:rPr>
        <w:drawing>
          <wp:inline distT="0" distB="0" distL="0" distR="0" wp14:anchorId="547635C3" wp14:editId="55F949DD">
            <wp:extent cx="5285715" cy="316190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85715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94" w:rsidRDefault="008E5794" w:rsidP="008E5794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</w:p>
    <w:p w:rsidR="00D96D9E" w:rsidRDefault="00D96D9E" w:rsidP="008E5794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</w:p>
    <w:p w:rsidR="00D96D9E" w:rsidRDefault="00D96D9E" w:rsidP="008E5794">
      <w:pPr>
        <w:pStyle w:val="ListParagraph"/>
        <w:tabs>
          <w:tab w:val="left" w:pos="360"/>
          <w:tab w:val="left" w:pos="450"/>
        </w:tabs>
        <w:ind w:left="420"/>
        <w:rPr>
          <w:sz w:val="26"/>
          <w:szCs w:val="26"/>
        </w:rPr>
      </w:pPr>
    </w:p>
    <w:p w:rsidR="00F940D2" w:rsidRPr="007C1E87" w:rsidRDefault="00F940D2" w:rsidP="00F940D2">
      <w:pPr>
        <w:tabs>
          <w:tab w:val="left" w:pos="360"/>
          <w:tab w:val="left" w:pos="450"/>
        </w:tabs>
        <w:rPr>
          <w:b/>
          <w:sz w:val="24"/>
          <w:szCs w:val="26"/>
        </w:rPr>
      </w:pPr>
      <w:r w:rsidRPr="007C1E87">
        <w:rPr>
          <w:b/>
          <w:sz w:val="24"/>
          <w:szCs w:val="26"/>
        </w:rPr>
        <w:lastRenderedPageBreak/>
        <w:t>Publish a Module</w:t>
      </w:r>
    </w:p>
    <w:p w:rsidR="00F02750" w:rsidRDefault="00F940D2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 xml:space="preserve">When you set a module </w:t>
      </w:r>
      <w:r w:rsidR="00F02750">
        <w:rPr>
          <w:sz w:val="26"/>
          <w:szCs w:val="26"/>
        </w:rPr>
        <w:t xml:space="preserve">that is in Draft mode </w:t>
      </w:r>
      <w:r>
        <w:rPr>
          <w:sz w:val="26"/>
          <w:szCs w:val="26"/>
        </w:rPr>
        <w:t xml:space="preserve">to </w:t>
      </w:r>
      <w:r w:rsidR="00F02750" w:rsidRPr="00F02750">
        <w:rPr>
          <w:b/>
          <w:sz w:val="26"/>
          <w:szCs w:val="26"/>
        </w:rPr>
        <w:t>Published</w:t>
      </w:r>
      <w:r w:rsidRPr="008C66B9">
        <w:rPr>
          <w:sz w:val="26"/>
          <w:szCs w:val="26"/>
        </w:rPr>
        <w:t xml:space="preserve"> </w:t>
      </w:r>
      <w:r>
        <w:rPr>
          <w:sz w:val="26"/>
          <w:szCs w:val="26"/>
        </w:rPr>
        <w:t>your students will be able to access the topics within</w:t>
      </w:r>
      <w:r w:rsidR="00F02750">
        <w:rPr>
          <w:sz w:val="26"/>
          <w:szCs w:val="26"/>
        </w:rPr>
        <w:t xml:space="preserve"> it</w:t>
      </w:r>
      <w:r>
        <w:rPr>
          <w:sz w:val="26"/>
          <w:szCs w:val="26"/>
        </w:rPr>
        <w:t xml:space="preserve">. </w:t>
      </w:r>
    </w:p>
    <w:p w:rsidR="00F02750" w:rsidRDefault="00F02750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7A595E">
        <w:rPr>
          <w:sz w:val="26"/>
          <w:szCs w:val="26"/>
        </w:rPr>
        <w:t xml:space="preserve">Click on the </w:t>
      </w:r>
      <w:r w:rsidRPr="007A595E">
        <w:rPr>
          <w:b/>
          <w:sz w:val="26"/>
          <w:szCs w:val="26"/>
        </w:rPr>
        <w:t>module</w:t>
      </w:r>
      <w:r w:rsidRPr="007A595E">
        <w:rPr>
          <w:sz w:val="26"/>
          <w:szCs w:val="26"/>
        </w:rPr>
        <w:t xml:space="preserve"> from the Table of Contents.</w:t>
      </w:r>
    </w:p>
    <w:p w:rsidR="007C1E87" w:rsidRDefault="00FF604B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noProof/>
        </w:rPr>
        <w:drawing>
          <wp:inline distT="0" distB="0" distL="0" distR="0" wp14:anchorId="4F6A1568" wp14:editId="33C427C6">
            <wp:extent cx="5323810" cy="2819048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3810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2E" w:rsidRDefault="00044B2E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F02750" w:rsidRDefault="00F02750" w:rsidP="00F02750">
      <w:pPr>
        <w:pStyle w:val="ListParagraph"/>
        <w:tabs>
          <w:tab w:val="left" w:pos="360"/>
        </w:tabs>
        <w:ind w:left="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99028A">
        <w:rPr>
          <w:sz w:val="26"/>
          <w:szCs w:val="26"/>
        </w:rPr>
        <w:t xml:space="preserve">From the preview pane (on the far right) click on the </w:t>
      </w:r>
      <w:r>
        <w:rPr>
          <w:b/>
          <w:sz w:val="26"/>
          <w:szCs w:val="26"/>
        </w:rPr>
        <w:t>Draft</w:t>
      </w:r>
      <w:r w:rsidRPr="0099028A">
        <w:rPr>
          <w:sz w:val="26"/>
          <w:szCs w:val="26"/>
        </w:rPr>
        <w:t xml:space="preserve"> drop-down menu (</w:t>
      </w:r>
      <w:r w:rsidRPr="0099028A">
        <w:rPr>
          <w:color w:val="FF0000"/>
          <w:sz w:val="26"/>
          <w:szCs w:val="26"/>
        </w:rPr>
        <w:t>1</w:t>
      </w:r>
      <w:r w:rsidRPr="0099028A">
        <w:rPr>
          <w:sz w:val="26"/>
          <w:szCs w:val="26"/>
        </w:rPr>
        <w:t xml:space="preserve">) and select </w:t>
      </w:r>
      <w:r>
        <w:rPr>
          <w:b/>
          <w:sz w:val="26"/>
          <w:szCs w:val="26"/>
        </w:rPr>
        <w:t>Published</w:t>
      </w:r>
      <w:r w:rsidRPr="0099028A">
        <w:rPr>
          <w:b/>
          <w:sz w:val="26"/>
          <w:szCs w:val="26"/>
        </w:rPr>
        <w:t xml:space="preserve"> </w:t>
      </w:r>
      <w:r w:rsidRPr="0099028A">
        <w:rPr>
          <w:sz w:val="26"/>
          <w:szCs w:val="26"/>
        </w:rPr>
        <w:t>(</w:t>
      </w:r>
      <w:r w:rsidRPr="0099028A">
        <w:rPr>
          <w:color w:val="FF0000"/>
          <w:sz w:val="26"/>
          <w:szCs w:val="26"/>
        </w:rPr>
        <w:t>2</w:t>
      </w:r>
      <w:r w:rsidRPr="0099028A">
        <w:rPr>
          <w:sz w:val="26"/>
          <w:szCs w:val="26"/>
        </w:rPr>
        <w:t>).</w:t>
      </w:r>
    </w:p>
    <w:p w:rsidR="00F02750" w:rsidRDefault="00044B2E" w:rsidP="00794AFB">
      <w:pPr>
        <w:tabs>
          <w:tab w:val="left" w:pos="360"/>
          <w:tab w:val="left" w:pos="450"/>
        </w:tabs>
        <w:rPr>
          <w:sz w:val="26"/>
          <w:szCs w:val="26"/>
        </w:rPr>
      </w:pPr>
      <w:r>
        <w:rPr>
          <w:noProof/>
        </w:rPr>
        <w:drawing>
          <wp:inline distT="0" distB="0" distL="0" distR="0" wp14:anchorId="0736AD7A" wp14:editId="57A9CCED">
            <wp:extent cx="4610100" cy="2019663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201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50" w:rsidRDefault="00F02750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3B1A0F" w:rsidRDefault="003B1A0F" w:rsidP="00794AFB">
      <w:pPr>
        <w:tabs>
          <w:tab w:val="left" w:pos="360"/>
          <w:tab w:val="left" w:pos="450"/>
        </w:tabs>
        <w:rPr>
          <w:sz w:val="26"/>
          <w:szCs w:val="26"/>
        </w:rPr>
      </w:pPr>
    </w:p>
    <w:p w:rsidR="00F02750" w:rsidRPr="00044B2E" w:rsidRDefault="00F02750" w:rsidP="00F02750">
      <w:pPr>
        <w:tabs>
          <w:tab w:val="left" w:pos="360"/>
          <w:tab w:val="left" w:pos="450"/>
        </w:tabs>
        <w:rPr>
          <w:sz w:val="26"/>
          <w:szCs w:val="26"/>
        </w:rPr>
      </w:pPr>
      <w:r w:rsidRPr="00F02750">
        <w:rPr>
          <w:sz w:val="26"/>
          <w:szCs w:val="26"/>
        </w:rPr>
        <w:lastRenderedPageBreak/>
        <w:t xml:space="preserve">3. The module is now set as </w:t>
      </w:r>
      <w:r>
        <w:rPr>
          <w:sz w:val="26"/>
          <w:szCs w:val="26"/>
        </w:rPr>
        <w:t>to</w:t>
      </w:r>
      <w:r w:rsidRPr="00F02750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Published</w:t>
      </w:r>
      <w:r w:rsidRPr="00F02750">
        <w:rPr>
          <w:sz w:val="26"/>
          <w:szCs w:val="26"/>
        </w:rPr>
        <w:t xml:space="preserve"> and students will be able to access the topics within it.</w:t>
      </w:r>
    </w:p>
    <w:p w:rsidR="00044B2E" w:rsidRPr="00044B2E" w:rsidRDefault="00044B2E" w:rsidP="00044B2E">
      <w:pPr>
        <w:tabs>
          <w:tab w:val="left" w:pos="360"/>
          <w:tab w:val="left" w:pos="450"/>
        </w:tabs>
        <w:rPr>
          <w:sz w:val="26"/>
          <w:szCs w:val="26"/>
        </w:rPr>
        <w:sectPr w:rsidR="00044B2E" w:rsidRPr="00044B2E" w:rsidSect="00F23543">
          <w:headerReference w:type="default" r:id="rId57"/>
          <w:footerReference w:type="default" r:id="rId58"/>
          <w:headerReference w:type="first" r:id="rId59"/>
          <w:footerReference w:type="first" r:id="rId6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2827955D" wp14:editId="1199CE87">
            <wp:extent cx="5057775" cy="2678178"/>
            <wp:effectExtent l="0" t="0" r="0" b="825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4" cy="26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5C3" w:rsidRPr="00AA70D0" w:rsidRDefault="009205C3" w:rsidP="00AA70D0">
      <w:pPr>
        <w:tabs>
          <w:tab w:val="left" w:pos="360"/>
          <w:tab w:val="left" w:pos="450"/>
        </w:tabs>
        <w:rPr>
          <w:sz w:val="26"/>
          <w:szCs w:val="26"/>
        </w:rPr>
        <w:sectPr w:rsidR="009205C3" w:rsidRPr="00AA70D0" w:rsidSect="00F23543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" w:name="_GoBack"/>
      <w:bookmarkEnd w:id="1"/>
    </w:p>
    <w:p w:rsidR="009205C3" w:rsidRDefault="00E77E9D" w:rsidP="009205C3">
      <w:pPr>
        <w:pStyle w:val="ListParagraph"/>
        <w:tabs>
          <w:tab w:val="left" w:pos="-180"/>
          <w:tab w:val="left" w:pos="450"/>
        </w:tabs>
        <w:ind w:left="-180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B0F8DD" wp14:editId="5747F0F4">
                <wp:simplePos x="0" y="0"/>
                <wp:positionH relativeFrom="column">
                  <wp:posOffset>7553325</wp:posOffset>
                </wp:positionH>
                <wp:positionV relativeFrom="paragraph">
                  <wp:posOffset>-805180</wp:posOffset>
                </wp:positionV>
                <wp:extent cx="1247775" cy="503555"/>
                <wp:effectExtent l="0" t="0" r="9525" b="1905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E87" w:rsidRDefault="007C1E87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490D5C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</w:t>
                            </w:r>
                            <w:r w:rsidRPr="00490D5C">
                              <w:rPr>
                                <w:b/>
                                <w:sz w:val="32"/>
                                <w:szCs w:val="32"/>
                              </w:rPr>
                              <w:t>odule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4.75pt;margin-top:-63.4pt;width:98.25pt;height:39.6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" stroked="f">
                <v:textbox style="mso-fit-shape-to-text:t">
                  <w:txbxContent>
                    <w:p w:rsidR="007C1E87" w:rsidRDefault="007C1E87">
                      <w:r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 w:rsidRPr="00490D5C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M</w:t>
                      </w:r>
                      <w:r w:rsidRPr="00490D5C">
                        <w:rPr>
                          <w:b/>
                          <w:sz w:val="32"/>
                          <w:szCs w:val="32"/>
                        </w:rPr>
                        <w:t>odule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F3A318" wp14:editId="06C4C37D">
                <wp:simplePos x="0" y="0"/>
                <wp:positionH relativeFrom="column">
                  <wp:posOffset>3162300</wp:posOffset>
                </wp:positionH>
                <wp:positionV relativeFrom="paragraph">
                  <wp:posOffset>-906780</wp:posOffset>
                </wp:positionV>
                <wp:extent cx="1710690" cy="3924300"/>
                <wp:effectExtent l="0" t="0" r="22860" b="19050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243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375" w:rsidRPr="00736F54" w:rsidRDefault="00457375" w:rsidP="004573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Allows </w:t>
                            </w:r>
                            <w:r w:rsidR="004D5702" w:rsidRPr="00736F54">
                              <w:rPr>
                                <w:sz w:val="24"/>
                                <w:szCs w:val="24"/>
                              </w:rPr>
                              <w:t xml:space="preserve">you to </w:t>
                            </w:r>
                            <w:r w:rsidR="004D5702" w:rsidRPr="00736F54">
                              <w:rPr>
                                <w:b/>
                                <w:sz w:val="24"/>
                                <w:szCs w:val="24"/>
                              </w:rPr>
                              <w:t>upload</w:t>
                            </w:r>
                            <w:r w:rsidR="00E77E9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files</w:t>
                            </w:r>
                            <w:r w:rsidR="004D5702" w:rsidRPr="00736F5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D5702" w:rsidRPr="00736F5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create </w:t>
                            </w:r>
                            <w:r w:rsidR="00C2413A" w:rsidRPr="00736F54">
                              <w:rPr>
                                <w:b/>
                                <w:sz w:val="24"/>
                                <w:szCs w:val="24"/>
                              </w:rPr>
                              <w:t>a document</w:t>
                            </w:r>
                            <w:r w:rsidR="00C2413A" w:rsidRPr="00736F54">
                              <w:rPr>
                                <w:sz w:val="24"/>
                                <w:szCs w:val="24"/>
                              </w:rPr>
                              <w:t>, and</w:t>
                            </w:r>
                            <w:r w:rsidR="004D5702" w:rsidRPr="00736F54">
                              <w:rPr>
                                <w:sz w:val="24"/>
                                <w:szCs w:val="24"/>
                              </w:rPr>
                              <w:t xml:space="preserve"> add </w:t>
                            </w:r>
                            <w:r w:rsidR="004D5702" w:rsidRPr="00736F54">
                              <w:rPr>
                                <w:b/>
                                <w:sz w:val="24"/>
                                <w:szCs w:val="24"/>
                              </w:rPr>
                              <w:t>course content</w:t>
                            </w:r>
                            <w:r w:rsidR="004D5702" w:rsidRPr="00736F54">
                              <w:rPr>
                                <w:sz w:val="24"/>
                                <w:szCs w:val="24"/>
                              </w:rPr>
                              <w:t xml:space="preserve"> to the module.</w:t>
                            </w:r>
                          </w:p>
                          <w:p w:rsidR="004D5702" w:rsidRPr="00804DA1" w:rsidRDefault="00D5202E" w:rsidP="004573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5DB16" wp14:editId="05D2B0DD">
                                  <wp:extent cx="1447800" cy="2581275"/>
                                  <wp:effectExtent l="0" t="0" r="0" b="9525"/>
                                  <wp:docPr id="551" name="Picture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372" cy="2587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9pt;margin-top:-71.4pt;width:134.7pt;height:30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" fillcolor="#8eb4e3">
                <v:textbox>
                  <w:txbxContent>
                    <w:p w:rsidR="00457375" w:rsidRPr="00736F54" w:rsidRDefault="00457375" w:rsidP="00457375">
                      <w:pPr>
                        <w:rPr>
                          <w:sz w:val="24"/>
                          <w:szCs w:val="24"/>
                        </w:rPr>
                      </w:pPr>
                      <w:r w:rsidRPr="00736F54">
                        <w:rPr>
                          <w:sz w:val="24"/>
                          <w:szCs w:val="24"/>
                        </w:rPr>
                        <w:t xml:space="preserve">Allows </w:t>
                      </w:r>
                      <w:r w:rsidR="004D5702" w:rsidRPr="00736F54">
                        <w:rPr>
                          <w:sz w:val="24"/>
                          <w:szCs w:val="24"/>
                        </w:rPr>
                        <w:t xml:space="preserve">you to </w:t>
                      </w:r>
                      <w:r w:rsidR="004D5702" w:rsidRPr="00736F54">
                        <w:rPr>
                          <w:b/>
                          <w:sz w:val="24"/>
                          <w:szCs w:val="24"/>
                        </w:rPr>
                        <w:t>upload</w:t>
                      </w:r>
                      <w:r w:rsidR="00E77E9D">
                        <w:rPr>
                          <w:b/>
                          <w:sz w:val="24"/>
                          <w:szCs w:val="24"/>
                        </w:rPr>
                        <w:t xml:space="preserve"> files</w:t>
                      </w:r>
                      <w:r w:rsidR="004D5702" w:rsidRPr="00736F54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4D5702" w:rsidRPr="00736F54">
                        <w:rPr>
                          <w:b/>
                          <w:sz w:val="24"/>
                          <w:szCs w:val="24"/>
                        </w:rPr>
                        <w:t xml:space="preserve">create </w:t>
                      </w:r>
                      <w:r w:rsidR="00C2413A" w:rsidRPr="00736F54">
                        <w:rPr>
                          <w:b/>
                          <w:sz w:val="24"/>
                          <w:szCs w:val="24"/>
                        </w:rPr>
                        <w:t>a document</w:t>
                      </w:r>
                      <w:r w:rsidR="00C2413A" w:rsidRPr="00736F54">
                        <w:rPr>
                          <w:sz w:val="24"/>
                          <w:szCs w:val="24"/>
                        </w:rPr>
                        <w:t>, and</w:t>
                      </w:r>
                      <w:r w:rsidR="004D5702" w:rsidRPr="00736F54">
                        <w:rPr>
                          <w:sz w:val="24"/>
                          <w:szCs w:val="24"/>
                        </w:rPr>
                        <w:t xml:space="preserve"> add </w:t>
                      </w:r>
                      <w:r w:rsidR="004D5702" w:rsidRPr="00736F54">
                        <w:rPr>
                          <w:b/>
                          <w:sz w:val="24"/>
                          <w:szCs w:val="24"/>
                        </w:rPr>
                        <w:t>course content</w:t>
                      </w:r>
                      <w:r w:rsidR="004D5702" w:rsidRPr="00736F54">
                        <w:rPr>
                          <w:sz w:val="24"/>
                          <w:szCs w:val="24"/>
                        </w:rPr>
                        <w:t xml:space="preserve"> to the module.</w:t>
                      </w:r>
                    </w:p>
                    <w:p w:rsidR="004D5702" w:rsidRPr="00804DA1" w:rsidRDefault="00D5202E" w:rsidP="0045737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5DB16" wp14:editId="05D2B0DD">
                            <wp:extent cx="1447800" cy="2581275"/>
                            <wp:effectExtent l="0" t="0" r="0" b="9525"/>
                            <wp:docPr id="551" name="Picture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372" cy="2587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458C37F3" wp14:editId="2F4B3F31">
                <wp:simplePos x="0" y="0"/>
                <wp:positionH relativeFrom="column">
                  <wp:posOffset>1733550</wp:posOffset>
                </wp:positionH>
                <wp:positionV relativeFrom="paragraph">
                  <wp:posOffset>123190</wp:posOffset>
                </wp:positionV>
                <wp:extent cx="0" cy="3037205"/>
                <wp:effectExtent l="95250" t="0" r="76200" b="48895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372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36.5pt;margin-top:9.7pt;width:0;height:239.1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41370" wp14:editId="212AAB52">
                <wp:simplePos x="0" y="0"/>
                <wp:positionH relativeFrom="column">
                  <wp:posOffset>225425</wp:posOffset>
                </wp:positionH>
                <wp:positionV relativeFrom="paragraph">
                  <wp:posOffset>-436245</wp:posOffset>
                </wp:positionV>
                <wp:extent cx="2221865" cy="563245"/>
                <wp:effectExtent l="0" t="0" r="26035" b="273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5632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5C3" w:rsidRPr="001110B3" w:rsidRDefault="009205C3" w:rsidP="009205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6F5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Shows the </w:t>
                            </w:r>
                            <w:r w:rsidRPr="00736F54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number</w:t>
                            </w:r>
                            <w:r w:rsidRPr="00736F5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of topics in a module</w:t>
                            </w:r>
                            <w:r w:rsidRPr="001110B3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05C3" w:rsidRPr="009F5024" w:rsidRDefault="009205C3" w:rsidP="009205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.75pt;margin-top:-34.35pt;width:174.95pt;height: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" fillcolor="#8eb4e3">
                <v:textbox>
                  <w:txbxContent>
                    <w:p w:rsidR="009205C3" w:rsidRPr="001110B3" w:rsidRDefault="009205C3" w:rsidP="009205C3">
                      <w:pPr>
                        <w:rPr>
                          <w:sz w:val="28"/>
                          <w:szCs w:val="28"/>
                        </w:rPr>
                      </w:pPr>
                      <w:r w:rsidRPr="00736F54">
                        <w:rPr>
                          <w:noProof/>
                          <w:sz w:val="24"/>
                          <w:szCs w:val="24"/>
                        </w:rPr>
                        <w:t xml:space="preserve">Shows the </w:t>
                      </w:r>
                      <w:r w:rsidRPr="00736F54">
                        <w:rPr>
                          <w:b/>
                          <w:noProof/>
                          <w:sz w:val="24"/>
                          <w:szCs w:val="24"/>
                        </w:rPr>
                        <w:t>number</w:t>
                      </w:r>
                      <w:r w:rsidRPr="00736F54">
                        <w:rPr>
                          <w:noProof/>
                          <w:sz w:val="24"/>
                          <w:szCs w:val="24"/>
                        </w:rPr>
                        <w:t xml:space="preserve"> of topics in a module</w:t>
                      </w:r>
                      <w:r w:rsidRPr="001110B3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9205C3" w:rsidRPr="009F5024" w:rsidRDefault="009205C3" w:rsidP="009205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D39" w:rsidRPr="00E77E9D" w:rsidRDefault="008E5794" w:rsidP="00E77E9D">
      <w:pPr>
        <w:pStyle w:val="ListParagraph"/>
        <w:tabs>
          <w:tab w:val="left" w:pos="-180"/>
          <w:tab w:val="left" w:pos="450"/>
        </w:tabs>
        <w:ind w:left="-18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A83958" wp14:editId="31ACBAB0">
                <wp:simplePos x="0" y="0"/>
                <wp:positionH relativeFrom="column">
                  <wp:posOffset>2714625</wp:posOffset>
                </wp:positionH>
                <wp:positionV relativeFrom="paragraph">
                  <wp:posOffset>671830</wp:posOffset>
                </wp:positionV>
                <wp:extent cx="442595" cy="2114550"/>
                <wp:effectExtent l="76200" t="0" r="33655" b="57150"/>
                <wp:wrapNone/>
                <wp:docPr id="483" name="Straight Arrow Connector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2595" cy="2114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3" o:spid="_x0000_s1026" type="#_x0000_t32" style="position:absolute;margin-left:213.75pt;margin-top:52.9pt;width:34.85pt;height:166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A58CD9" wp14:editId="3C1961B6">
                <wp:simplePos x="0" y="0"/>
                <wp:positionH relativeFrom="column">
                  <wp:posOffset>1986280</wp:posOffset>
                </wp:positionH>
                <wp:positionV relativeFrom="paragraph">
                  <wp:posOffset>2832735</wp:posOffset>
                </wp:positionV>
                <wp:extent cx="1080770" cy="495300"/>
                <wp:effectExtent l="0" t="0" r="5080" b="0"/>
                <wp:wrapNone/>
                <wp:docPr id="36" name="Fram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4953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6" o:spid="_x0000_s1026" style="position:absolute;margin-left:156.4pt;margin-top:223.05pt;width:85.1pt;height:3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077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" path="m,l1080770,r,495300l,495300,,xm61913,61913r,371475l1018858,433388r,-371475l61913,61913xe" fillcolor="red" stroked="f" strokeweight="2pt">
                <v:path arrowok="t" o:connecttype="custom" o:connectlocs="0,0;1080770,0;1080770,495300;0,495300;0,0;61913,61913;61913,433388;1018858,433388;1018858,61913;61913,61913" o:connectangles="0,0,0,0,0,0,0,0,0,0"/>
              </v:shape>
            </w:pict>
          </mc:Fallback>
        </mc:AlternateContent>
      </w:r>
      <w:r w:rsidRPr="008E579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C646C7" wp14:editId="35961AF5">
                <wp:simplePos x="0" y="0"/>
                <wp:positionH relativeFrom="column">
                  <wp:posOffset>1983740</wp:posOffset>
                </wp:positionH>
                <wp:positionV relativeFrom="paragraph">
                  <wp:posOffset>2786380</wp:posOffset>
                </wp:positionV>
                <wp:extent cx="3990975" cy="638175"/>
                <wp:effectExtent l="0" t="0" r="9525" b="952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794" w:rsidRDefault="008E57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9CB95" wp14:editId="5653D2BE">
                                  <wp:extent cx="3799205" cy="450819"/>
                                  <wp:effectExtent l="0" t="0" r="0" b="698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9205" cy="450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6.2pt;margin-top:219.4pt;width:314.25pt;height:5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gc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" stroked="f">
                <v:textbox>
                  <w:txbxContent>
                    <w:p w:rsidR="008E5794" w:rsidRDefault="008E5794">
                      <w:r>
                        <w:rPr>
                          <w:noProof/>
                        </w:rPr>
                        <w:drawing>
                          <wp:inline distT="0" distB="0" distL="0" distR="0" wp14:anchorId="1989CB95" wp14:editId="5653D2BE">
                            <wp:extent cx="3799205" cy="450819"/>
                            <wp:effectExtent l="0" t="0" r="0" b="698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9205" cy="450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E9D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5A94FA99" wp14:editId="205EB85E">
                <wp:simplePos x="0" y="0"/>
                <wp:positionH relativeFrom="column">
                  <wp:posOffset>2905125</wp:posOffset>
                </wp:positionH>
                <wp:positionV relativeFrom="paragraph">
                  <wp:posOffset>3672840</wp:posOffset>
                </wp:positionV>
                <wp:extent cx="1390016" cy="970281"/>
                <wp:effectExtent l="38100" t="38100" r="19685" b="20320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90016" cy="97028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228.75pt;margin-top:289.2pt;width:109.45pt;height:76.4pt;flip:x y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E77E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D3C07E" wp14:editId="128C9385">
                <wp:simplePos x="0" y="0"/>
                <wp:positionH relativeFrom="column">
                  <wp:posOffset>3975735</wp:posOffset>
                </wp:positionH>
                <wp:positionV relativeFrom="paragraph">
                  <wp:posOffset>4110355</wp:posOffset>
                </wp:positionV>
                <wp:extent cx="1571625" cy="666750"/>
                <wp:effectExtent l="0" t="0" r="28575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66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5C3" w:rsidRPr="008B0B5D" w:rsidRDefault="009205C3" w:rsidP="009205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0B5D">
                              <w:rPr>
                                <w:sz w:val="28"/>
                                <w:szCs w:val="28"/>
                              </w:rPr>
                              <w:t xml:space="preserve">Click on a topic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view</w:t>
                            </w:r>
                            <w:r w:rsidRPr="008B0B5D">
                              <w:rPr>
                                <w:sz w:val="28"/>
                                <w:szCs w:val="28"/>
                              </w:rPr>
                              <w:t xml:space="preserve">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3.05pt;margin-top:323.65pt;width:123.7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" fillcolor="#8eb4e3">
                <v:textbox>
                  <w:txbxContent>
                    <w:p w:rsidR="009205C3" w:rsidRPr="008B0B5D" w:rsidRDefault="009205C3" w:rsidP="009205C3">
                      <w:pPr>
                        <w:rPr>
                          <w:sz w:val="28"/>
                          <w:szCs w:val="28"/>
                        </w:rPr>
                      </w:pPr>
                      <w:r w:rsidRPr="008B0B5D">
                        <w:rPr>
                          <w:sz w:val="28"/>
                          <w:szCs w:val="28"/>
                        </w:rPr>
                        <w:t xml:space="preserve">Click on a topic to </w:t>
                      </w:r>
                      <w:r>
                        <w:rPr>
                          <w:sz w:val="28"/>
                          <w:szCs w:val="28"/>
                        </w:rPr>
                        <w:t>view</w:t>
                      </w:r>
                      <w:r w:rsidRPr="008B0B5D">
                        <w:rPr>
                          <w:sz w:val="28"/>
                          <w:szCs w:val="28"/>
                        </w:rPr>
                        <w:t xml:space="preserve"> it.</w:t>
                      </w: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03FE9A" wp14:editId="524B3701">
                <wp:simplePos x="0" y="0"/>
                <wp:positionH relativeFrom="column">
                  <wp:posOffset>6619875</wp:posOffset>
                </wp:positionH>
                <wp:positionV relativeFrom="paragraph">
                  <wp:posOffset>2872105</wp:posOffset>
                </wp:positionV>
                <wp:extent cx="2094865" cy="3496310"/>
                <wp:effectExtent l="0" t="0" r="19685" b="27940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34963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F04" w:rsidRPr="00736F54" w:rsidRDefault="00C2413A" w:rsidP="004D03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Allows you to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edit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delete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D0F04" w:rsidRPr="00736F54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down</w:t>
                            </w:r>
                            <w:r w:rsidR="00ED0F04" w:rsidRPr="00736F5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load </w:t>
                            </w:r>
                            <w:r w:rsidR="00ED0F04" w:rsidRPr="00736F54">
                              <w:rPr>
                                <w:sz w:val="24"/>
                                <w:szCs w:val="24"/>
                              </w:rPr>
                              <w:t>a topic.</w:t>
                            </w:r>
                            <w:r w:rsidR="004D037F" w:rsidRPr="004D037F">
                              <w:rPr>
                                <w:noProof/>
                              </w:rPr>
                              <w:t xml:space="preserve"> </w:t>
                            </w:r>
                            <w:r w:rsidR="00D5202E">
                              <w:rPr>
                                <w:noProof/>
                              </w:rPr>
                              <w:drawing>
                                <wp:inline distT="0" distB="0" distL="0" distR="0" wp14:anchorId="1D94CA30" wp14:editId="701D5B24">
                                  <wp:extent cx="1552575" cy="2882900"/>
                                  <wp:effectExtent l="0" t="0" r="9525" b="0"/>
                                  <wp:docPr id="552" name="Picture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561" cy="2892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F04" w:rsidRPr="008B0B5D" w:rsidRDefault="00ED0F04" w:rsidP="00C24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21.25pt;margin-top:226.15pt;width:164.95pt;height:27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" fillcolor="#8eb4e3">
                <v:textbox>
                  <w:txbxContent>
                    <w:p w:rsidR="00ED0F04" w:rsidRPr="00736F54" w:rsidRDefault="00C2413A" w:rsidP="004D03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F54">
                        <w:rPr>
                          <w:sz w:val="24"/>
                          <w:szCs w:val="24"/>
                        </w:rPr>
                        <w:t xml:space="preserve">Allows you to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edit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delete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ED0F04" w:rsidRPr="00736F54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down</w:t>
                      </w:r>
                      <w:r w:rsidR="00ED0F04" w:rsidRPr="00736F54">
                        <w:rPr>
                          <w:b/>
                          <w:sz w:val="24"/>
                          <w:szCs w:val="24"/>
                        </w:rPr>
                        <w:t xml:space="preserve">load </w:t>
                      </w:r>
                      <w:r w:rsidR="00ED0F04" w:rsidRPr="00736F54">
                        <w:rPr>
                          <w:sz w:val="24"/>
                          <w:szCs w:val="24"/>
                        </w:rPr>
                        <w:t>a topic.</w:t>
                      </w:r>
                      <w:r w:rsidR="004D037F" w:rsidRPr="004D037F">
                        <w:rPr>
                          <w:noProof/>
                        </w:rPr>
                        <w:t xml:space="preserve"> </w:t>
                      </w:r>
                      <w:r w:rsidR="00D5202E">
                        <w:rPr>
                          <w:noProof/>
                        </w:rPr>
                        <w:drawing>
                          <wp:inline distT="0" distB="0" distL="0" distR="0" wp14:anchorId="1D94CA30" wp14:editId="701D5B24">
                            <wp:extent cx="1552575" cy="2882900"/>
                            <wp:effectExtent l="0" t="0" r="9525" b="0"/>
                            <wp:docPr id="552" name="Picture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561" cy="2892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F04" w:rsidRPr="008B0B5D" w:rsidRDefault="00ED0F04" w:rsidP="00C2413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8A1222" wp14:editId="0DE663FE">
                <wp:simplePos x="0" y="0"/>
                <wp:positionH relativeFrom="column">
                  <wp:posOffset>1895475</wp:posOffset>
                </wp:positionH>
                <wp:positionV relativeFrom="paragraph">
                  <wp:posOffset>4415155</wp:posOffset>
                </wp:positionV>
                <wp:extent cx="445770" cy="544830"/>
                <wp:effectExtent l="38100" t="38100" r="30480" b="2667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45770" cy="54483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149.25pt;margin-top:347.65pt;width:35.1pt;height:42.9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96BF3E" wp14:editId="6433A1A9">
                <wp:simplePos x="0" y="0"/>
                <wp:positionH relativeFrom="column">
                  <wp:posOffset>2162175</wp:posOffset>
                </wp:positionH>
                <wp:positionV relativeFrom="paragraph">
                  <wp:posOffset>4967605</wp:posOffset>
                </wp:positionV>
                <wp:extent cx="2615565" cy="733425"/>
                <wp:effectExtent l="0" t="0" r="13335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7334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5C3" w:rsidRPr="00D730F5" w:rsidRDefault="009205C3" w:rsidP="009205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F5">
                              <w:rPr>
                                <w:sz w:val="28"/>
                                <w:szCs w:val="28"/>
                              </w:rPr>
                              <w:t xml:space="preserve">Allows you to browse </w:t>
                            </w:r>
                            <w:r w:rsidR="004D037F">
                              <w:rPr>
                                <w:sz w:val="28"/>
                                <w:szCs w:val="28"/>
                              </w:rPr>
                              <w:t xml:space="preserve">content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modules </w:t>
                            </w:r>
                            <w:r w:rsidRPr="00D730F5">
                              <w:rPr>
                                <w:sz w:val="28"/>
                                <w:szCs w:val="28"/>
                              </w:rPr>
                              <w:t xml:space="preserve">and access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their</w:t>
                            </w:r>
                            <w:r w:rsidRPr="00D730F5">
                              <w:rPr>
                                <w:sz w:val="28"/>
                                <w:szCs w:val="28"/>
                              </w:rPr>
                              <w:t xml:space="preserve"> topics. </w:t>
                            </w:r>
                          </w:p>
                          <w:p w:rsidR="009205C3" w:rsidRPr="009F5024" w:rsidRDefault="009205C3" w:rsidP="009205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70.25pt;margin-top:391.15pt;width:205.95pt;height:5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" fillcolor="#8eb4e3">
                <v:textbox>
                  <w:txbxContent>
                    <w:p w:rsidR="009205C3" w:rsidRPr="00D730F5" w:rsidRDefault="009205C3" w:rsidP="009205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730F5">
                        <w:rPr>
                          <w:sz w:val="28"/>
                          <w:szCs w:val="28"/>
                        </w:rPr>
                        <w:t xml:space="preserve">Allows you to browse </w:t>
                      </w:r>
                      <w:r w:rsidR="004D037F">
                        <w:rPr>
                          <w:sz w:val="28"/>
                          <w:szCs w:val="28"/>
                        </w:rPr>
                        <w:t xml:space="preserve">content </w:t>
                      </w:r>
                      <w:r>
                        <w:rPr>
                          <w:sz w:val="28"/>
                          <w:szCs w:val="28"/>
                        </w:rPr>
                        <w:t xml:space="preserve">modules </w:t>
                      </w:r>
                      <w:r w:rsidRPr="00D730F5">
                        <w:rPr>
                          <w:sz w:val="28"/>
                          <w:szCs w:val="28"/>
                        </w:rPr>
                        <w:t xml:space="preserve">and access </w:t>
                      </w:r>
                      <w:r>
                        <w:rPr>
                          <w:sz w:val="28"/>
                          <w:szCs w:val="28"/>
                        </w:rPr>
                        <w:t>their</w:t>
                      </w:r>
                      <w:r w:rsidRPr="00D730F5">
                        <w:rPr>
                          <w:sz w:val="28"/>
                          <w:szCs w:val="28"/>
                        </w:rPr>
                        <w:t xml:space="preserve"> topics. </w:t>
                      </w:r>
                    </w:p>
                    <w:p w:rsidR="009205C3" w:rsidRPr="009F5024" w:rsidRDefault="009205C3" w:rsidP="009205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2BCDBF11" wp14:editId="0F27AD85">
                <wp:simplePos x="0" y="0"/>
                <wp:positionH relativeFrom="column">
                  <wp:posOffset>3695700</wp:posOffset>
                </wp:positionH>
                <wp:positionV relativeFrom="paragraph">
                  <wp:posOffset>3624580</wp:posOffset>
                </wp:positionV>
                <wp:extent cx="411481" cy="0"/>
                <wp:effectExtent l="38100" t="76200" r="0" b="114300"/>
                <wp:wrapNone/>
                <wp:docPr id="489" name="Straight Arrow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148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9" o:spid="_x0000_s1026" type="#_x0000_t32" style="position:absolute;margin-left:291pt;margin-top:285.4pt;width:32.4pt;height:0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387F97" wp14:editId="12838725">
                <wp:simplePos x="0" y="0"/>
                <wp:positionH relativeFrom="column">
                  <wp:posOffset>3381375</wp:posOffset>
                </wp:positionH>
                <wp:positionV relativeFrom="paragraph">
                  <wp:posOffset>3481705</wp:posOffset>
                </wp:positionV>
                <wp:extent cx="314325" cy="276225"/>
                <wp:effectExtent l="0" t="0" r="28575" b="28575"/>
                <wp:wrapNone/>
                <wp:docPr id="550" name="Donut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donut">
                          <a:avLst>
                            <a:gd name="adj" fmla="val 639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550" o:spid="_x0000_s1026" type="#_x0000_t23" style="position:absolute;margin-left:266.25pt;margin-top:274.15pt;width:24.75pt;height:21.7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" adj="1214" fillcolor="#c0504d [3205]" strokecolor="red" strokeweight="2pt"/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5AE44E43" wp14:editId="039B54EA">
                <wp:simplePos x="0" y="0"/>
                <wp:positionH relativeFrom="column">
                  <wp:posOffset>4105275</wp:posOffset>
                </wp:positionH>
                <wp:positionV relativeFrom="paragraph">
                  <wp:posOffset>3624580</wp:posOffset>
                </wp:positionV>
                <wp:extent cx="0" cy="48260"/>
                <wp:effectExtent l="0" t="0" r="19050" b="27940"/>
                <wp:wrapNone/>
                <wp:docPr id="488" name="Straight Arrow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8" o:spid="_x0000_s1026" type="#_x0000_t32" style="position:absolute;margin-left:323.25pt;margin-top:285.4pt;width:0;height:3.8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" strokecolor="windowText" strokeweight="1pt"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154243" wp14:editId="3F9BF974">
                <wp:simplePos x="0" y="0"/>
                <wp:positionH relativeFrom="column">
                  <wp:posOffset>5819775</wp:posOffset>
                </wp:positionH>
                <wp:positionV relativeFrom="paragraph">
                  <wp:posOffset>1447165</wp:posOffset>
                </wp:positionV>
                <wp:extent cx="1581150" cy="1592580"/>
                <wp:effectExtent l="38100" t="0" r="19050" b="64770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81150" cy="1592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4" o:spid="_x0000_s1026" type="#_x0000_t32" style="position:absolute;margin-left:458.25pt;margin-top:113.95pt;width:124.5pt;height:125.4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BDAD62" wp14:editId="50B16510">
                <wp:simplePos x="0" y="0"/>
                <wp:positionH relativeFrom="column">
                  <wp:posOffset>7400290</wp:posOffset>
                </wp:positionH>
                <wp:positionV relativeFrom="paragraph">
                  <wp:posOffset>492760</wp:posOffset>
                </wp:positionV>
                <wp:extent cx="1690370" cy="956310"/>
                <wp:effectExtent l="0" t="0" r="24130" b="1524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9563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69" w:rsidRPr="00736F54" w:rsidRDefault="00D96D69" w:rsidP="00D96D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Allows you to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delete</w:t>
                            </w:r>
                            <w:r w:rsidR="00E77E9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E9D" w:rsidRPr="00E77E9D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bulk edit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 topic.</w:t>
                            </w:r>
                          </w:p>
                          <w:p w:rsidR="00D96D69" w:rsidRDefault="00D96D69" w:rsidP="00D96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0263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96D69" w:rsidRDefault="00D96D69" w:rsidP="00D96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96D69" w:rsidRPr="008B0B5D" w:rsidRDefault="00D96D69" w:rsidP="00D96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82.7pt;margin-top:38.8pt;width:133.1pt;height:7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" fillcolor="#8eb4e3">
                <v:textbox>
                  <w:txbxContent>
                    <w:p w:rsidR="00D96D69" w:rsidRPr="00736F54" w:rsidRDefault="00D96D69" w:rsidP="00D96D69">
                      <w:pPr>
                        <w:rPr>
                          <w:sz w:val="24"/>
                          <w:szCs w:val="24"/>
                        </w:rPr>
                      </w:pPr>
                      <w:r w:rsidRPr="00736F54">
                        <w:rPr>
                          <w:sz w:val="24"/>
                          <w:szCs w:val="24"/>
                        </w:rPr>
                        <w:t xml:space="preserve">Allows you to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delete</w:t>
                      </w:r>
                      <w:r w:rsidR="00E77E9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77E9D" w:rsidRPr="00E77E9D">
                        <w:rPr>
                          <w:sz w:val="24"/>
                          <w:szCs w:val="24"/>
                        </w:rPr>
                        <w:t>and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bulk edit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 topic.</w:t>
                      </w:r>
                    </w:p>
                    <w:p w:rsidR="00D96D69" w:rsidRDefault="00D96D69" w:rsidP="00D96D69">
                      <w:pPr>
                        <w:rPr>
                          <w:sz w:val="28"/>
                          <w:szCs w:val="28"/>
                        </w:rPr>
                      </w:pPr>
                      <w:r w:rsidRPr="00602637">
                        <w:rPr>
                          <w:noProof/>
                        </w:rPr>
                        <w:t xml:space="preserve"> </w:t>
                      </w:r>
                    </w:p>
                    <w:p w:rsidR="00D96D69" w:rsidRDefault="00D96D69" w:rsidP="00D96D6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96D69" w:rsidRPr="008B0B5D" w:rsidRDefault="00D96D69" w:rsidP="00D96D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407EF632" wp14:editId="61B7BEC5">
                <wp:simplePos x="0" y="0"/>
                <wp:positionH relativeFrom="column">
                  <wp:posOffset>990600</wp:posOffset>
                </wp:positionH>
                <wp:positionV relativeFrom="paragraph">
                  <wp:posOffset>4862830</wp:posOffset>
                </wp:positionV>
                <wp:extent cx="0" cy="523240"/>
                <wp:effectExtent l="95250" t="38100" r="57150" b="1016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23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78pt;margin-top:382.9pt;width:0;height:41.2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520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E66E7" wp14:editId="665E95DD">
                <wp:simplePos x="0" y="0"/>
                <wp:positionH relativeFrom="column">
                  <wp:posOffset>-240665</wp:posOffset>
                </wp:positionH>
                <wp:positionV relativeFrom="paragraph">
                  <wp:posOffset>5390515</wp:posOffset>
                </wp:positionV>
                <wp:extent cx="2221865" cy="648335"/>
                <wp:effectExtent l="0" t="0" r="26035" b="1841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648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2F" w:rsidRPr="001110B3" w:rsidRDefault="0031406C" w:rsidP="00FD6F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Where you enter a name </w:t>
                            </w:r>
                            <w:r w:rsidR="00FD6F2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to create a </w:t>
                            </w:r>
                            <w:r w:rsidR="00FD6F2F" w:rsidRPr="00490D5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module</w:t>
                            </w:r>
                            <w:r w:rsidR="00FD6F2F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D6F2F" w:rsidRPr="009F5024" w:rsidRDefault="00FD6F2F" w:rsidP="00FD6F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8.95pt;margin-top:424.45pt;width:174.95pt;height:5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" fillcolor="#8eb4e3">
                <v:textbox>
                  <w:txbxContent>
                    <w:p w:rsidR="00FD6F2F" w:rsidRPr="001110B3" w:rsidRDefault="0031406C" w:rsidP="00FD6F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Where you enter a name </w:t>
                      </w:r>
                      <w:r w:rsidR="00FD6F2F">
                        <w:rPr>
                          <w:noProof/>
                          <w:sz w:val="28"/>
                          <w:szCs w:val="28"/>
                        </w:rPr>
                        <w:t xml:space="preserve">to create a </w:t>
                      </w:r>
                      <w:r w:rsidR="00FD6F2F" w:rsidRPr="00490D5C">
                        <w:rPr>
                          <w:b/>
                          <w:noProof/>
                          <w:sz w:val="28"/>
                          <w:szCs w:val="28"/>
                        </w:rPr>
                        <w:t>module</w:t>
                      </w:r>
                      <w:r w:rsidR="00FD6F2F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FD6F2F" w:rsidRPr="009F5024" w:rsidRDefault="00FD6F2F" w:rsidP="00FD6F2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614">
        <w:rPr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02A1A727" wp14:editId="0E9634B3">
                <wp:simplePos x="0" y="0"/>
                <wp:positionH relativeFrom="column">
                  <wp:posOffset>4104005</wp:posOffset>
                </wp:positionH>
                <wp:positionV relativeFrom="paragraph">
                  <wp:posOffset>3668394</wp:posOffset>
                </wp:positionV>
                <wp:extent cx="2519680" cy="0"/>
                <wp:effectExtent l="0" t="0" r="13970" b="19050"/>
                <wp:wrapNone/>
                <wp:docPr id="486" name="Straight Arrow Connector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968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6" o:spid="_x0000_s1026" type="#_x0000_t32" style="position:absolute;margin-left:323.15pt;margin-top:288.85pt;width:198.4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" strokecolor="windowText" strokeweight="1pt">
                <o:lock v:ext="edit" shapetype="f"/>
              </v:shape>
            </w:pict>
          </mc:Fallback>
        </mc:AlternateContent>
      </w:r>
      <w:r w:rsidR="00044B2E">
        <w:rPr>
          <w:noProof/>
        </w:rPr>
        <w:drawing>
          <wp:inline distT="0" distB="0" distL="0" distR="0" wp14:anchorId="33706CFB" wp14:editId="7B119B44">
            <wp:extent cx="8029575" cy="5331605"/>
            <wp:effectExtent l="0" t="0" r="0" b="254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3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5C" w:rsidRPr="00AA70D0" w:rsidRDefault="008E5794" w:rsidP="00507123">
      <w:pPr>
        <w:tabs>
          <w:tab w:val="left" w:pos="225"/>
          <w:tab w:val="center" w:pos="6390"/>
        </w:tabs>
        <w:ind w:left="-180"/>
        <w:rPr>
          <w:rFonts w:eastAsia="Times New Roman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3237230</wp:posOffset>
                </wp:positionV>
                <wp:extent cx="1438275" cy="354330"/>
                <wp:effectExtent l="0" t="0" r="9525" b="762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54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" o:spid="_x0000_s1026" style="position:absolute;margin-left:44.25pt;margin-top:254.9pt;width:113.25pt;height:27.9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" fillcolor="white [3212]" stroked="f" strokeweight="2pt"/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781004A4" wp14:editId="198EF4FA">
                <wp:simplePos x="0" y="0"/>
                <wp:positionH relativeFrom="column">
                  <wp:posOffset>6019800</wp:posOffset>
                </wp:positionH>
                <wp:positionV relativeFrom="paragraph">
                  <wp:posOffset>3065145</wp:posOffset>
                </wp:positionV>
                <wp:extent cx="276225" cy="0"/>
                <wp:effectExtent l="38100" t="76200" r="0" b="114300"/>
                <wp:wrapNone/>
                <wp:docPr id="537" name="Straight Arrow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7" o:spid="_x0000_s1026" type="#_x0000_t32" style="position:absolute;margin-left:474pt;margin-top:241.35pt;width:21.75pt;height:0;flip:x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322BC7" wp14:editId="27C62898">
                <wp:simplePos x="0" y="0"/>
                <wp:positionH relativeFrom="column">
                  <wp:posOffset>6292850</wp:posOffset>
                </wp:positionH>
                <wp:positionV relativeFrom="paragraph">
                  <wp:posOffset>2833370</wp:posOffset>
                </wp:positionV>
                <wp:extent cx="1275715" cy="506730"/>
                <wp:effectExtent l="0" t="0" r="19685" b="26670"/>
                <wp:wrapNone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5067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72" w:rsidRPr="00DD2E9B" w:rsidRDefault="007E0F72" w:rsidP="007E0F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>Allows you to print the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95.5pt;margin-top:223.1pt;width:100.45pt;height:39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" fillcolor="#8eb4e3">
                <v:textbox>
                  <w:txbxContent>
                    <w:p w:rsidR="007E0F72" w:rsidRPr="00DD2E9B" w:rsidRDefault="007E0F72" w:rsidP="007E0F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736F54">
                        <w:rPr>
                          <w:sz w:val="24"/>
                          <w:szCs w:val="24"/>
                        </w:rPr>
                        <w:t>Allows you to print the topic.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22A709" wp14:editId="036EC7EF">
                <wp:simplePos x="0" y="0"/>
                <wp:positionH relativeFrom="column">
                  <wp:posOffset>647700</wp:posOffset>
                </wp:positionH>
                <wp:positionV relativeFrom="paragraph">
                  <wp:posOffset>2655570</wp:posOffset>
                </wp:positionV>
                <wp:extent cx="247650" cy="342900"/>
                <wp:effectExtent l="0" t="0" r="76200" b="57150"/>
                <wp:wrapNone/>
                <wp:docPr id="37" name="Straight Arrow Connector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34290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6" o:spid="_x0000_s1026" type="#_x0000_t32" style="position:absolute;margin-left:51pt;margin-top:209.1pt;width:19.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" strokeweight="1pt">
                <v:stroke endarrow="open"/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F8D020" wp14:editId="23552D39">
                <wp:simplePos x="0" y="0"/>
                <wp:positionH relativeFrom="column">
                  <wp:posOffset>-590550</wp:posOffset>
                </wp:positionH>
                <wp:positionV relativeFrom="paragraph">
                  <wp:posOffset>2009140</wp:posOffset>
                </wp:positionV>
                <wp:extent cx="1390650" cy="648335"/>
                <wp:effectExtent l="0" t="0" r="19050" b="18415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48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E9B" w:rsidRPr="00736F54" w:rsidRDefault="00DD2E9B" w:rsidP="00DD2E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439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6F54">
                              <w:rPr>
                                <w:sz w:val="28"/>
                                <w:szCs w:val="28"/>
                              </w:rPr>
                              <w:t xml:space="preserve">Allows you to </w:t>
                            </w:r>
                            <w:r w:rsidR="00E1439F" w:rsidRPr="00736F54">
                              <w:rPr>
                                <w:b/>
                                <w:sz w:val="28"/>
                                <w:szCs w:val="28"/>
                              </w:rPr>
                              <w:t>edit</w:t>
                            </w:r>
                            <w:r w:rsidR="00E1439F" w:rsidRPr="00736F54">
                              <w:rPr>
                                <w:sz w:val="28"/>
                                <w:szCs w:val="28"/>
                              </w:rPr>
                              <w:t xml:space="preserve"> the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46.5pt;margin-top:158.2pt;width:109.5pt;height:51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" fillcolor="#8eb4e3">
                <v:textbox>
                  <w:txbxContent>
                    <w:p w:rsidR="00DD2E9B" w:rsidRPr="00736F54" w:rsidRDefault="00DD2E9B" w:rsidP="00DD2E9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1439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736F54">
                        <w:rPr>
                          <w:sz w:val="28"/>
                          <w:szCs w:val="28"/>
                        </w:rPr>
                        <w:t xml:space="preserve">Allows you to </w:t>
                      </w:r>
                      <w:r w:rsidR="00E1439F" w:rsidRPr="00736F54">
                        <w:rPr>
                          <w:b/>
                          <w:sz w:val="28"/>
                          <w:szCs w:val="28"/>
                        </w:rPr>
                        <w:t>edit</w:t>
                      </w:r>
                      <w:r w:rsidR="00E1439F" w:rsidRPr="00736F54">
                        <w:rPr>
                          <w:sz w:val="28"/>
                          <w:szCs w:val="28"/>
                        </w:rPr>
                        <w:t xml:space="preserve"> the topic.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B4B622" wp14:editId="50BBE255">
                <wp:simplePos x="0" y="0"/>
                <wp:positionH relativeFrom="column">
                  <wp:posOffset>2257425</wp:posOffset>
                </wp:positionH>
                <wp:positionV relativeFrom="paragraph">
                  <wp:posOffset>4370070</wp:posOffset>
                </wp:positionV>
                <wp:extent cx="590550" cy="319406"/>
                <wp:effectExtent l="38100" t="38100" r="19050" b="23495"/>
                <wp:wrapNone/>
                <wp:docPr id="62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319406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4" o:spid="_x0000_s1026" type="#_x0000_t32" style="position:absolute;margin-left:177.75pt;margin-top:344.1pt;width:46.5pt;height:25.1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" strokeweight="1pt">
                <v:stroke endarrow="open"/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E6C89F" wp14:editId="7AAB4B42">
                <wp:simplePos x="0" y="0"/>
                <wp:positionH relativeFrom="column">
                  <wp:posOffset>2158365</wp:posOffset>
                </wp:positionH>
                <wp:positionV relativeFrom="paragraph">
                  <wp:posOffset>4684395</wp:posOffset>
                </wp:positionV>
                <wp:extent cx="2105025" cy="1924050"/>
                <wp:effectExtent l="0" t="0" r="28575" b="19050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9240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9F" w:rsidRPr="00736F54" w:rsidRDefault="00E1439F" w:rsidP="00E143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6F54">
                              <w:rPr>
                                <w:sz w:val="28"/>
                                <w:szCs w:val="28"/>
                              </w:rPr>
                              <w:t xml:space="preserve">Allows you to select a </w:t>
                            </w:r>
                            <w:r w:rsidRPr="00736F54">
                              <w:rPr>
                                <w:b/>
                                <w:sz w:val="28"/>
                                <w:szCs w:val="28"/>
                              </w:rPr>
                              <w:t>tracking method</w:t>
                            </w:r>
                            <w:r w:rsidRPr="00736F54">
                              <w:rPr>
                                <w:sz w:val="28"/>
                                <w:szCs w:val="28"/>
                              </w:rPr>
                              <w:t xml:space="preserve"> for when a student completes the topic.</w:t>
                            </w:r>
                          </w:p>
                          <w:p w:rsidR="00E1439F" w:rsidRDefault="00626614" w:rsidP="00E143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16595" wp14:editId="0562DA1A">
                                  <wp:extent cx="1800225" cy="657225"/>
                                  <wp:effectExtent l="0" t="0" r="0" b="0"/>
                                  <wp:docPr id="72" name="Pictur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39F" w:rsidRPr="009F5024" w:rsidRDefault="00E1439F" w:rsidP="00E143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9.95pt;margin-top:368.85pt;width:165.75pt;height:15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" fillcolor="#8eb4e3">
                <v:textbox>
                  <w:txbxContent>
                    <w:p w:rsidR="00E1439F" w:rsidRPr="00736F54" w:rsidRDefault="00E1439F" w:rsidP="00E1439F">
                      <w:pPr>
                        <w:rPr>
                          <w:sz w:val="28"/>
                          <w:szCs w:val="28"/>
                        </w:rPr>
                      </w:pPr>
                      <w:r w:rsidRPr="00736F54">
                        <w:rPr>
                          <w:sz w:val="28"/>
                          <w:szCs w:val="28"/>
                        </w:rPr>
                        <w:t xml:space="preserve">Allows you to select a </w:t>
                      </w:r>
                      <w:r w:rsidRPr="00736F54">
                        <w:rPr>
                          <w:b/>
                          <w:sz w:val="28"/>
                          <w:szCs w:val="28"/>
                        </w:rPr>
                        <w:t>tracking method</w:t>
                      </w:r>
                      <w:r w:rsidRPr="00736F54">
                        <w:rPr>
                          <w:sz w:val="28"/>
                          <w:szCs w:val="28"/>
                        </w:rPr>
                        <w:t xml:space="preserve"> for when a student completes the topic.</w:t>
                      </w:r>
                    </w:p>
                    <w:p w:rsidR="00E1439F" w:rsidRDefault="00626614" w:rsidP="00E1439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16595" wp14:editId="0562DA1A">
                            <wp:extent cx="1800225" cy="657225"/>
                            <wp:effectExtent l="0" t="0" r="0" b="0"/>
                            <wp:docPr id="72" name="Pictur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439F" w:rsidRPr="009F5024" w:rsidRDefault="00E1439F" w:rsidP="00E1439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731878" wp14:editId="127E5FE1">
                <wp:simplePos x="0" y="0"/>
                <wp:positionH relativeFrom="column">
                  <wp:posOffset>6886575</wp:posOffset>
                </wp:positionH>
                <wp:positionV relativeFrom="paragraph">
                  <wp:posOffset>4951095</wp:posOffset>
                </wp:positionV>
                <wp:extent cx="466091" cy="361316"/>
                <wp:effectExtent l="38100" t="38100" r="29210" b="19685"/>
                <wp:wrapNone/>
                <wp:docPr id="449" name="Straight Arrow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091" cy="361316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9" o:spid="_x0000_s1026" type="#_x0000_t32" style="position:absolute;margin-left:542.25pt;margin-top:389.85pt;width:36.7pt;height:28.4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" strokeweight="1pt">
                <v:stroke endarrow="open"/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30FBA1" wp14:editId="13320E82">
                <wp:simplePos x="0" y="0"/>
                <wp:positionH relativeFrom="column">
                  <wp:posOffset>7355840</wp:posOffset>
                </wp:positionH>
                <wp:positionV relativeFrom="paragraph">
                  <wp:posOffset>4865370</wp:posOffset>
                </wp:positionV>
                <wp:extent cx="1562735" cy="1466850"/>
                <wp:effectExtent l="0" t="0" r="18415" b="19050"/>
                <wp:wrapNone/>
                <wp:docPr id="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4668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7A6" w:rsidRPr="00736F54" w:rsidRDefault="007D47A6" w:rsidP="007D47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Allows you to select whether to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Publish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 or save topic as a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Draft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D47A6" w:rsidRDefault="00626614" w:rsidP="007D47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B83AF" wp14:editId="3E37846D">
                                  <wp:extent cx="1371600" cy="552450"/>
                                  <wp:effectExtent l="0" t="0" r="0" b="0"/>
                                  <wp:docPr id="68" name="Pictur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7A6" w:rsidRPr="009F5024" w:rsidRDefault="007D47A6" w:rsidP="007D47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79.2pt;margin-top:383.1pt;width:123.05pt;height:11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" fillcolor="#8eb4e3">
                <v:textbox>
                  <w:txbxContent>
                    <w:p w:rsidR="007D47A6" w:rsidRPr="00736F54" w:rsidRDefault="007D47A6" w:rsidP="007D47A6">
                      <w:pPr>
                        <w:rPr>
                          <w:sz w:val="24"/>
                          <w:szCs w:val="24"/>
                        </w:rPr>
                      </w:pPr>
                      <w:r w:rsidRPr="00736F54">
                        <w:rPr>
                          <w:sz w:val="24"/>
                          <w:szCs w:val="24"/>
                        </w:rPr>
                        <w:t xml:space="preserve">Allows you to select whether to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Publish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 or save topic as a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Draft</w:t>
                      </w:r>
                      <w:r w:rsidRPr="00736F5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7D47A6" w:rsidRDefault="00626614" w:rsidP="007D47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3B83AF" wp14:editId="3E37846D">
                            <wp:extent cx="1371600" cy="552450"/>
                            <wp:effectExtent l="0" t="0" r="0" b="0"/>
                            <wp:docPr id="68" name="Pictur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7A6" w:rsidRPr="009F5024" w:rsidRDefault="007D47A6" w:rsidP="007D47A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633B7D" wp14:editId="33EDEEF8">
                <wp:simplePos x="0" y="0"/>
                <wp:positionH relativeFrom="column">
                  <wp:posOffset>4657725</wp:posOffset>
                </wp:positionH>
                <wp:positionV relativeFrom="paragraph">
                  <wp:posOffset>3217545</wp:posOffset>
                </wp:positionV>
                <wp:extent cx="319405" cy="544830"/>
                <wp:effectExtent l="38100" t="38100" r="23495" b="26670"/>
                <wp:wrapNone/>
                <wp:docPr id="448" name="Straight Arrow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9405" cy="54483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9" o:spid="_x0000_s1026" type="#_x0000_t32" style="position:absolute;margin-left:366.75pt;margin-top:253.35pt;width:25.15pt;height:42.9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" strokeweight="1pt">
                <v:stroke endarrow="open"/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F581A7" wp14:editId="6A7BC12D">
                <wp:simplePos x="0" y="0"/>
                <wp:positionH relativeFrom="column">
                  <wp:posOffset>4412615</wp:posOffset>
                </wp:positionH>
                <wp:positionV relativeFrom="paragraph">
                  <wp:posOffset>3760470</wp:posOffset>
                </wp:positionV>
                <wp:extent cx="1530985" cy="1114425"/>
                <wp:effectExtent l="0" t="0" r="12065" b="28575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11144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9F" w:rsidRPr="00736F54" w:rsidRDefault="00F7273F" w:rsidP="00E1439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pict>
                                <v:shape id="_x0000_i1030" type="#_x0000_t75" style="width:18pt;height:17.25pt;visibility:visible;mso-wrap-style:square">
                                  <v:imagedata r:id="rId73" o:title=""/>
                                </v:shape>
                              </w:pict>
                            </w:r>
                            <w:r w:rsidR="00E143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439F" w:rsidRPr="00736F54">
                              <w:rPr>
                                <w:sz w:val="24"/>
                                <w:szCs w:val="24"/>
                              </w:rPr>
                              <w:t xml:space="preserve">Allows you to </w:t>
                            </w:r>
                            <w:r w:rsidR="00E1439F" w:rsidRPr="00736F54">
                              <w:rPr>
                                <w:b/>
                                <w:sz w:val="24"/>
                                <w:szCs w:val="24"/>
                              </w:rPr>
                              <w:t>download</w:t>
                            </w:r>
                            <w:r w:rsidR="00E1439F" w:rsidRPr="00736F54">
                              <w:rPr>
                                <w:sz w:val="24"/>
                                <w:szCs w:val="24"/>
                              </w:rPr>
                              <w:t xml:space="preserve"> the content of the topic to your computer.</w:t>
                            </w:r>
                            <w:r w:rsidR="00E1439F" w:rsidRPr="00736F5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47.45pt;margin-top:296.1pt;width:120.55pt;height:8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" fillcolor="#8eb4e3">
                <v:textbox>
                  <w:txbxContent>
                    <w:p w:rsidR="00E1439F" w:rsidRPr="00736F54" w:rsidRDefault="008E5794" w:rsidP="00E1439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pict>
                          <v:shape id="_x0000_i1030" type="#_x0000_t75" style="width:18pt;height:17.25pt;visibility:visible;mso-wrap-style:square">
                            <v:imagedata r:id="rId74" o:title=""/>
                          </v:shape>
                        </w:pict>
                      </w:r>
                      <w:r w:rsidR="00E143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E1439F" w:rsidRPr="00736F54">
                        <w:rPr>
                          <w:sz w:val="24"/>
                          <w:szCs w:val="24"/>
                        </w:rPr>
                        <w:t xml:space="preserve">Allows you to </w:t>
                      </w:r>
                      <w:r w:rsidR="00E1439F" w:rsidRPr="00736F54">
                        <w:rPr>
                          <w:b/>
                          <w:sz w:val="24"/>
                          <w:szCs w:val="24"/>
                        </w:rPr>
                        <w:t>download</w:t>
                      </w:r>
                      <w:r w:rsidR="00E1439F" w:rsidRPr="00736F54">
                        <w:rPr>
                          <w:sz w:val="24"/>
                          <w:szCs w:val="24"/>
                        </w:rPr>
                        <w:t xml:space="preserve"> the content of the topic to your computer.</w:t>
                      </w:r>
                      <w:proofErr w:type="gramEnd"/>
                      <w:r w:rsidR="00E1439F" w:rsidRPr="00736F5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AECF90" wp14:editId="555D9696">
                <wp:simplePos x="0" y="0"/>
                <wp:positionH relativeFrom="column">
                  <wp:posOffset>3438525</wp:posOffset>
                </wp:positionH>
                <wp:positionV relativeFrom="paragraph">
                  <wp:posOffset>-925830</wp:posOffset>
                </wp:positionV>
                <wp:extent cx="2179320" cy="3457575"/>
                <wp:effectExtent l="0" t="0" r="11430" b="28575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4575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72" w:rsidRPr="00736F54" w:rsidRDefault="007D47A6" w:rsidP="007D47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The Side Panel allows you to </w:t>
                            </w:r>
                            <w:r w:rsidRPr="00736F54">
                              <w:rPr>
                                <w:b/>
                                <w:sz w:val="24"/>
                                <w:szCs w:val="24"/>
                              </w:rPr>
                              <w:t>navigate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 xml:space="preserve"> between topics, modules, and </w:t>
                            </w:r>
                            <w:r w:rsidR="007E0F72" w:rsidRPr="00736F54">
                              <w:rPr>
                                <w:sz w:val="24"/>
                                <w:szCs w:val="24"/>
                              </w:rPr>
                              <w:t xml:space="preserve">lets you </w:t>
                            </w:r>
                            <w:r w:rsidRPr="00736F54">
                              <w:rPr>
                                <w:sz w:val="24"/>
                                <w:szCs w:val="24"/>
                              </w:rPr>
                              <w:t>return</w:t>
                            </w:r>
                            <w:r w:rsidR="007E0F72" w:rsidRPr="00736F54">
                              <w:rPr>
                                <w:sz w:val="24"/>
                                <w:szCs w:val="24"/>
                              </w:rPr>
                              <w:t xml:space="preserve"> back to the table of contents.</w:t>
                            </w:r>
                          </w:p>
                          <w:p w:rsidR="007E0F72" w:rsidRPr="00804DA1" w:rsidRDefault="00507123" w:rsidP="007D47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09E6F" wp14:editId="12DAE89C">
                                  <wp:extent cx="1987550" cy="2292415"/>
                                  <wp:effectExtent l="0" t="0" r="0" b="0"/>
                                  <wp:docPr id="554" name="Picture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0" cy="229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70.75pt;margin-top:-72.9pt;width:171.6pt;height:27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" fillcolor="#8eb4e3">
                <v:textbox>
                  <w:txbxContent>
                    <w:p w:rsidR="007E0F72" w:rsidRPr="00736F54" w:rsidRDefault="007D47A6" w:rsidP="007D47A6">
                      <w:pPr>
                        <w:rPr>
                          <w:sz w:val="24"/>
                          <w:szCs w:val="24"/>
                        </w:rPr>
                      </w:pPr>
                      <w:r w:rsidRPr="00736F54">
                        <w:rPr>
                          <w:sz w:val="24"/>
                          <w:szCs w:val="24"/>
                        </w:rPr>
                        <w:t xml:space="preserve">The Side Panel allows you to </w:t>
                      </w:r>
                      <w:r w:rsidRPr="00736F54">
                        <w:rPr>
                          <w:b/>
                          <w:sz w:val="24"/>
                          <w:szCs w:val="24"/>
                        </w:rPr>
                        <w:t>navigate</w:t>
                      </w:r>
                      <w:r w:rsidRPr="00736F54">
                        <w:rPr>
                          <w:sz w:val="24"/>
                          <w:szCs w:val="24"/>
                        </w:rPr>
                        <w:t xml:space="preserve"> between topics, modules, and </w:t>
                      </w:r>
                      <w:r w:rsidR="007E0F72" w:rsidRPr="00736F54">
                        <w:rPr>
                          <w:sz w:val="24"/>
                          <w:szCs w:val="24"/>
                        </w:rPr>
                        <w:t xml:space="preserve">lets you </w:t>
                      </w:r>
                      <w:r w:rsidRPr="00736F54">
                        <w:rPr>
                          <w:sz w:val="24"/>
                          <w:szCs w:val="24"/>
                        </w:rPr>
                        <w:t>return</w:t>
                      </w:r>
                      <w:r w:rsidR="007E0F72" w:rsidRPr="00736F54">
                        <w:rPr>
                          <w:sz w:val="24"/>
                          <w:szCs w:val="24"/>
                        </w:rPr>
                        <w:t xml:space="preserve"> back to the table of contents.</w:t>
                      </w:r>
                    </w:p>
                    <w:p w:rsidR="007E0F72" w:rsidRPr="00804DA1" w:rsidRDefault="00507123" w:rsidP="007D47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09E6F" wp14:editId="12DAE89C">
                            <wp:extent cx="1987550" cy="2292415"/>
                            <wp:effectExtent l="0" t="0" r="0" b="0"/>
                            <wp:docPr id="554" name="Picture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550" cy="229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66D914" wp14:editId="3EA28CE9">
                <wp:simplePos x="0" y="0"/>
                <wp:positionH relativeFrom="column">
                  <wp:posOffset>7128510</wp:posOffset>
                </wp:positionH>
                <wp:positionV relativeFrom="paragraph">
                  <wp:posOffset>917575</wp:posOffset>
                </wp:positionV>
                <wp:extent cx="1467485" cy="1414145"/>
                <wp:effectExtent l="0" t="0" r="18415" b="14605"/>
                <wp:wrapNone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4141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E9B" w:rsidRPr="00DD2E9B" w:rsidRDefault="00446DE3" w:rsidP="00DD2E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567EF" wp14:editId="1A511298">
                                  <wp:extent cx="457200" cy="248478"/>
                                  <wp:effectExtent l="19050" t="19050" r="19050" b="18415"/>
                                  <wp:docPr id="556" name="Pictur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711" cy="25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E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2E9B" w:rsidRPr="00736F54">
                              <w:rPr>
                                <w:sz w:val="24"/>
                                <w:szCs w:val="24"/>
                              </w:rPr>
                              <w:t xml:space="preserve">Allows you to move to the </w:t>
                            </w:r>
                            <w:r w:rsidR="00DD2E9B" w:rsidRPr="00736F54">
                              <w:rPr>
                                <w:b/>
                                <w:sz w:val="24"/>
                                <w:szCs w:val="24"/>
                              </w:rPr>
                              <w:t>previous</w:t>
                            </w:r>
                            <w:r w:rsidR="00DD2E9B" w:rsidRPr="00736F54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D2E9B" w:rsidRPr="00736F54">
                              <w:rPr>
                                <w:b/>
                                <w:sz w:val="24"/>
                                <w:szCs w:val="24"/>
                              </w:rPr>
                              <w:t>next</w:t>
                            </w:r>
                            <w:r w:rsidR="00DD2E9B" w:rsidRPr="00736F54">
                              <w:rPr>
                                <w:sz w:val="24"/>
                                <w:szCs w:val="24"/>
                              </w:rPr>
                              <w:t xml:space="preserve"> topic in the module.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61.3pt;margin-top:72.25pt;width:115.55pt;height:1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" fillcolor="#8eb4e3">
                <v:textbox>
                  <w:txbxContent>
                    <w:p w:rsidR="00DD2E9B" w:rsidRPr="00DD2E9B" w:rsidRDefault="00446DE3" w:rsidP="00DD2E9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567EF" wp14:editId="1A511298">
                            <wp:extent cx="457200" cy="248478"/>
                            <wp:effectExtent l="19050" t="19050" r="19050" b="18415"/>
                            <wp:docPr id="556" name="Picture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711" cy="2531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2E9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D2E9B" w:rsidRPr="00736F54">
                        <w:rPr>
                          <w:sz w:val="24"/>
                          <w:szCs w:val="24"/>
                        </w:rPr>
                        <w:t xml:space="preserve">Allows you to move to the </w:t>
                      </w:r>
                      <w:r w:rsidR="00DD2E9B" w:rsidRPr="00736F54">
                        <w:rPr>
                          <w:b/>
                          <w:sz w:val="24"/>
                          <w:szCs w:val="24"/>
                        </w:rPr>
                        <w:t>previous</w:t>
                      </w:r>
                      <w:r w:rsidR="00DD2E9B" w:rsidRPr="00736F54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="00DD2E9B" w:rsidRPr="00736F54">
                        <w:rPr>
                          <w:b/>
                          <w:sz w:val="24"/>
                          <w:szCs w:val="24"/>
                        </w:rPr>
                        <w:t>next</w:t>
                      </w:r>
                      <w:r w:rsidR="00DD2E9B" w:rsidRPr="00736F54">
                        <w:rPr>
                          <w:sz w:val="24"/>
                          <w:szCs w:val="24"/>
                        </w:rPr>
                        <w:t xml:space="preserve"> topic in the module.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6DE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04ACC5" wp14:editId="37650883">
                <wp:simplePos x="0" y="0"/>
                <wp:positionH relativeFrom="column">
                  <wp:posOffset>7191375</wp:posOffset>
                </wp:positionH>
                <wp:positionV relativeFrom="paragraph">
                  <wp:posOffset>579120</wp:posOffset>
                </wp:positionV>
                <wp:extent cx="222250" cy="342900"/>
                <wp:effectExtent l="38100" t="38100" r="25400" b="19050"/>
                <wp:wrapNone/>
                <wp:docPr id="512" name="Straight Arrow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2225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2" o:spid="_x0000_s1026" type="#_x0000_t32" style="position:absolute;margin-left:566.25pt;margin-top:45.6pt;width:17.5pt;height:27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507123">
        <w:rPr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3A0468AD" wp14:editId="56307B94">
                <wp:simplePos x="0" y="0"/>
                <wp:positionH relativeFrom="column">
                  <wp:posOffset>6886575</wp:posOffset>
                </wp:positionH>
                <wp:positionV relativeFrom="paragraph">
                  <wp:posOffset>102870</wp:posOffset>
                </wp:positionV>
                <wp:extent cx="0" cy="219075"/>
                <wp:effectExtent l="95250" t="0" r="57150" b="66675"/>
                <wp:wrapNone/>
                <wp:docPr id="507" name="Straight Arrow Connector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7" o:spid="_x0000_s1026" type="#_x0000_t32" style="position:absolute;margin-left:542.25pt;margin-top:8.1pt;width:0;height:17.25pt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50712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01C897" wp14:editId="68790AF1">
                <wp:simplePos x="0" y="0"/>
                <wp:positionH relativeFrom="column">
                  <wp:posOffset>5973445</wp:posOffset>
                </wp:positionH>
                <wp:positionV relativeFrom="paragraph">
                  <wp:posOffset>-926465</wp:posOffset>
                </wp:positionV>
                <wp:extent cx="1595120" cy="1031240"/>
                <wp:effectExtent l="0" t="0" r="24130" b="16510"/>
                <wp:wrapNone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0312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E9B" w:rsidRPr="00736F54" w:rsidRDefault="00F7273F" w:rsidP="00DD2E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pict>
                                <v:shape id="_x0000_i1032" type="#_x0000_t75" style="width:19.5pt;height:19.5pt;visibility:visible;mso-wrap-style:square">
                                  <v:imagedata r:id="rId79" o:title=""/>
                                </v:shape>
                              </w:pict>
                            </w:r>
                            <w:r w:rsidR="00DD2E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2E9B" w:rsidRPr="00736F54">
                              <w:rPr>
                                <w:sz w:val="24"/>
                                <w:szCs w:val="24"/>
                              </w:rPr>
                              <w:t xml:space="preserve">Allows you to view the topic in a </w:t>
                            </w:r>
                            <w:r w:rsidR="00DD2E9B" w:rsidRPr="00736F54">
                              <w:rPr>
                                <w:b/>
                                <w:sz w:val="24"/>
                                <w:szCs w:val="24"/>
                              </w:rPr>
                              <w:t>new window</w:t>
                            </w:r>
                            <w:r w:rsidR="00DD2E9B" w:rsidRPr="00736F5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70.35pt;margin-top:-72.95pt;width:125.6pt;height:81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" fillcolor="#8eb4e3">
                <v:textbox>
                  <w:txbxContent>
                    <w:p w:rsidR="00DD2E9B" w:rsidRPr="00736F54" w:rsidRDefault="008E5794" w:rsidP="00DD2E9B">
                      <w:pPr>
                        <w:rPr>
                          <w:sz w:val="24"/>
                          <w:szCs w:val="24"/>
                        </w:rPr>
                      </w:pPr>
                      <w:r>
                        <w:pict>
                          <v:shape id="_x0000_i1032" type="#_x0000_t75" style="width:19.5pt;height:19.5pt;visibility:visible;mso-wrap-style:square">
                            <v:imagedata r:id="rId80" o:title=""/>
                          </v:shape>
                        </w:pict>
                      </w:r>
                      <w:r w:rsidR="00DD2E9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D2E9B" w:rsidRPr="00736F54">
                        <w:rPr>
                          <w:sz w:val="24"/>
                          <w:szCs w:val="24"/>
                        </w:rPr>
                        <w:t xml:space="preserve">Allows you to view the topic in a </w:t>
                      </w:r>
                      <w:r w:rsidR="00DD2E9B" w:rsidRPr="00736F54">
                        <w:rPr>
                          <w:b/>
                          <w:sz w:val="24"/>
                          <w:szCs w:val="24"/>
                        </w:rPr>
                        <w:t>new window</w:t>
                      </w:r>
                      <w:r w:rsidR="00DD2E9B" w:rsidRPr="00736F54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0712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A5A156" wp14:editId="1B2B154B">
                <wp:simplePos x="0" y="0"/>
                <wp:positionH relativeFrom="column">
                  <wp:posOffset>647700</wp:posOffset>
                </wp:positionH>
                <wp:positionV relativeFrom="paragraph">
                  <wp:posOffset>969645</wp:posOffset>
                </wp:positionV>
                <wp:extent cx="2762250" cy="286385"/>
                <wp:effectExtent l="38100" t="0" r="19050" b="94615"/>
                <wp:wrapNone/>
                <wp:docPr id="533" name="Straight Arrow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0" cy="2863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3" o:spid="_x0000_s1026" type="#_x0000_t32" style="position:absolute;margin-left:51pt;margin-top:76.35pt;width:217.5pt;height:22.5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507123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5EDCA8CC" wp14:editId="5244900C">
                <wp:simplePos x="0" y="0"/>
                <wp:positionH relativeFrom="column">
                  <wp:posOffset>7753350</wp:posOffset>
                </wp:positionH>
                <wp:positionV relativeFrom="paragraph">
                  <wp:posOffset>-887730</wp:posOffset>
                </wp:positionV>
                <wp:extent cx="1066800" cy="50482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F62" w:rsidRPr="00EF7220" w:rsidRDefault="00EF72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434F62" w:rsidRPr="00EF7220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="00434F62" w:rsidRPr="00EF7220">
                              <w:rPr>
                                <w:b/>
                                <w:sz w:val="32"/>
                                <w:szCs w:val="32"/>
                              </w:rPr>
                              <w:t>opic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10.5pt;margin-top:-69.9pt;width:84pt;height:39.75pt;z-index:25165926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" stroked="f">
                <v:textbox style="mso-fit-shape-to-text:t">
                  <w:txbxContent>
                    <w:p w:rsidR="00434F62" w:rsidRPr="00EF7220" w:rsidRDefault="00EF72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 w:rsidR="00434F62" w:rsidRPr="00EF7220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T</w:t>
                      </w:r>
                      <w:r w:rsidR="00434F62" w:rsidRPr="00EF7220">
                        <w:rPr>
                          <w:b/>
                          <w:sz w:val="32"/>
                          <w:szCs w:val="32"/>
                        </w:rPr>
                        <w:t>opic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07123">
        <w:rPr>
          <w:rFonts w:eastAsia="Times New Roman"/>
          <w:b/>
          <w:sz w:val="32"/>
          <w:szCs w:val="32"/>
        </w:rPr>
        <w:tab/>
      </w:r>
      <w:r w:rsidR="00507123">
        <w:rPr>
          <w:rFonts w:eastAsia="Times New Roman"/>
          <w:b/>
          <w:sz w:val="32"/>
          <w:szCs w:val="32"/>
        </w:rPr>
        <w:tab/>
      </w:r>
      <w:r w:rsidR="00507123">
        <w:rPr>
          <w:noProof/>
        </w:rPr>
        <w:drawing>
          <wp:inline distT="0" distB="0" distL="0" distR="0" wp14:anchorId="2B56F274" wp14:editId="41A01AAA">
            <wp:extent cx="7176269" cy="6010275"/>
            <wp:effectExtent l="0" t="0" r="5715" b="0"/>
            <wp:docPr id="553" name="Picture 553" descr="C:\Users\bbrown\AppData\Local\Temp\SNAGHTML171a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brown\AppData\Local\Temp\SNAGHTML171a606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76" cy="60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D5C" w:rsidRPr="00AA70D0" w:rsidSect="00507123">
      <w:pgSz w:w="15840" w:h="12240" w:orient="landscape"/>
      <w:pgMar w:top="180" w:right="1440" w:bottom="2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12A" w:rsidRDefault="00C1012A">
      <w:pPr>
        <w:spacing w:after="0" w:line="240" w:lineRule="auto"/>
      </w:pPr>
      <w:r>
        <w:separator/>
      </w:r>
    </w:p>
  </w:endnote>
  <w:endnote w:type="continuationSeparator" w:id="0">
    <w:p w:rsidR="00C1012A" w:rsidRDefault="00C10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30A" w:rsidRDefault="00F64E83" w:rsidP="0009430A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30A" w:rsidRDefault="00F64E83" w:rsidP="0009430A">
    <w:pPr>
      <w:pStyle w:val="Footer"/>
      <w:pBdr>
        <w:top w:val="single" w:sz="4" w:space="1" w:color="auto"/>
      </w:pBdr>
      <w:rPr>
        <w:noProof/>
      </w:rPr>
    </w:pPr>
    <w:r>
      <w:rPr>
        <w:noProof/>
      </w:rPr>
      <w:t xml:space="preserve">                                                                                                                                               </w:t>
    </w:r>
  </w:p>
  <w:p w:rsidR="006519B0" w:rsidRDefault="00626614" w:rsidP="0009430A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F13B44" wp14:editId="2E7B932B">
              <wp:simplePos x="0" y="0"/>
              <wp:positionH relativeFrom="column">
                <wp:posOffset>4587240</wp:posOffset>
              </wp:positionH>
              <wp:positionV relativeFrom="paragraph">
                <wp:posOffset>113030</wp:posOffset>
              </wp:positionV>
              <wp:extent cx="2264410" cy="434975"/>
              <wp:effectExtent l="0" t="0" r="254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41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E83" w:rsidRPr="007D1C39" w:rsidRDefault="00F64E83" w:rsidP="00F64E83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361.2pt;margin-top:8.9pt;width:178.3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" stroked="f">
              <v:textbox>
                <w:txbxContent>
                  <w:p w:rsidR="00F64E83" w:rsidRPr="007D1C39" w:rsidRDefault="00F64E83" w:rsidP="00F64E83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09430A">
      <w:rPr>
        <w:noProof/>
      </w:rPr>
      <w:t xml:space="preserve">                                                                                                                                           </w:t>
    </w:r>
    <w:r w:rsidR="00F64E83">
      <w:rPr>
        <w:noProof/>
      </w:rPr>
      <w:t xml:space="preserve">   </w:t>
    </w:r>
    <w:r>
      <w:rPr>
        <w:noProof/>
      </w:rPr>
      <w:drawing>
        <wp:inline distT="0" distB="0" distL="0" distR="0" wp14:anchorId="55C9AEF0" wp14:editId="3549109E">
          <wp:extent cx="447675" cy="476250"/>
          <wp:effectExtent l="0" t="0" r="0" b="0"/>
          <wp:docPr id="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4E83">
      <w:rPr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12A" w:rsidRDefault="00C1012A">
      <w:pPr>
        <w:spacing w:after="0" w:line="240" w:lineRule="auto"/>
      </w:pPr>
      <w:r>
        <w:separator/>
      </w:r>
    </w:p>
  </w:footnote>
  <w:footnote w:type="continuationSeparator" w:id="0">
    <w:p w:rsidR="00C1012A" w:rsidRDefault="00C10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211" w:rsidRPr="006519B0" w:rsidRDefault="00626614" w:rsidP="00507123">
    <w:pPr>
      <w:pStyle w:val="Heading1"/>
      <w:tabs>
        <w:tab w:val="left" w:pos="960"/>
      </w:tabs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357171" wp14:editId="504DE55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097" w:rsidRDefault="00347D7E">
                          <w:pPr>
                            <w:spacing w:after="0" w:line="240" w:lineRule="auto"/>
                          </w:pPr>
                          <w:r>
                            <w:t>D2L Content Tool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50" type="#_x0000_t202" style="position:absolute;margin-left:0;margin-top:0;width:468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1D1097" w:rsidRDefault="00347D7E">
                    <w:pPr>
                      <w:spacing w:after="0" w:line="240" w:lineRule="auto"/>
                    </w:pPr>
                    <w:r>
                      <w:t>D2L Content Tool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76382DC" wp14:editId="1FA0065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1D1097" w:rsidRPr="009976B1" w:rsidRDefault="009C5A6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9976B1">
                            <w:fldChar w:fldCharType="begin"/>
                          </w:r>
                          <w:r w:rsidRPr="009976B1">
                            <w:instrText xml:space="preserve"> PAGE   \* MERGEFORMAT </w:instrText>
                          </w:r>
                          <w:r w:rsidRPr="009976B1">
                            <w:fldChar w:fldCharType="separate"/>
                          </w:r>
                          <w:r w:rsidR="00F7273F" w:rsidRPr="00F7273F">
                            <w:rPr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9976B1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51" type="#_x0000_t202" style="position:absolute;margin-left:0;margin-top:0;width:1in;height:13.45pt;z-index:25165721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1D1097" w:rsidRPr="009976B1" w:rsidRDefault="009C5A6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9976B1">
                      <w:fldChar w:fldCharType="begin"/>
                    </w:r>
                    <w:r w:rsidRPr="009976B1">
                      <w:instrText xml:space="preserve"> PAGE   \* MERGEFORMAT </w:instrText>
                    </w:r>
                    <w:r w:rsidRPr="009976B1">
                      <w:fldChar w:fldCharType="separate"/>
                    </w:r>
                    <w:r w:rsidR="00F7273F" w:rsidRPr="00F7273F">
                      <w:rPr>
                        <w:noProof/>
                        <w:color w:val="FFFFFF" w:themeColor="background1"/>
                      </w:rPr>
                      <w:t>8</w:t>
                    </w:r>
                    <w:r w:rsidRPr="009976B1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B0" w:rsidRPr="00F64E83" w:rsidRDefault="00626614" w:rsidP="005E4552">
    <w:pPr>
      <w:pStyle w:val="Heading1"/>
      <w:pBdr>
        <w:bottom w:val="single" w:sz="4" w:space="1" w:color="auto"/>
      </w:pBdr>
      <w:jc w:val="right"/>
      <w:rPr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2112D2" wp14:editId="64DBF7DA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14.25pt;margin-top:-35.25pt;width:12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" fillcolor="black [3213]" strokecolor="black [3213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C03FCF" wp14:editId="1B5CCB55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1.25pt;margin-top:-35.25pt;width:52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hunAIAAMc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" fillcolor="#19a5b5" strokecolor="#19a5b5" strokeweight="2pt">
              <v:path arrowok="t"/>
            </v:rect>
          </w:pict>
        </mc:Fallback>
      </mc:AlternateContent>
    </w:r>
    <w:r w:rsidR="00EA2B4D" w:rsidRPr="00F64E83">
      <w:rPr>
        <w:color w:val="000000" w:themeColor="text1"/>
      </w:rPr>
      <w:t>D2L Content Tool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15pt;visibility:visible" o:bullet="t">
        <v:imagedata r:id="rId1" o:title=""/>
      </v:shape>
    </w:pict>
  </w:numPicBullet>
  <w:numPicBullet w:numPicBulletId="1">
    <w:pict>
      <v:shape id="_x0000_i1027" type="#_x0000_t75" style="width:18.75pt;height:14.25pt;visibility:visible" o:bullet="t">
        <v:imagedata r:id="rId2" o:title=""/>
      </v:shape>
    </w:pict>
  </w:numPicBullet>
  <w:numPicBullet w:numPicBulletId="2">
    <w:pict>
      <v:shape id="Picture 555" o:spid="_x0000_i1028" type="#_x0000_t75" style="width:19.5pt;height:19.5pt;visibility:visible;mso-wrap-style:square" o:bullet="t">
        <v:imagedata r:id="rId3" o:title=""/>
      </v:shape>
    </w:pict>
  </w:numPicBullet>
  <w:numPicBullet w:numPicBulletId="3">
    <w:pict>
      <v:shape id="Picture 557" o:spid="_x0000_i1029" type="#_x0000_t75" style="width:18pt;height:17.25pt;visibility:visible;mso-wrap-style:square" o:bullet="t">
        <v:imagedata r:id="rId4" o:title=""/>
      </v:shape>
    </w:pict>
  </w:numPicBullet>
  <w:abstractNum w:abstractNumId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D32658"/>
    <w:multiLevelType w:val="multilevel"/>
    <w:tmpl w:val="8D04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471E32"/>
    <w:multiLevelType w:val="hybridMultilevel"/>
    <w:tmpl w:val="9248492C"/>
    <w:lvl w:ilvl="0" w:tplc="96F819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46341C"/>
    <w:multiLevelType w:val="hybridMultilevel"/>
    <w:tmpl w:val="E6D2C7F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DC61D75"/>
    <w:multiLevelType w:val="hybridMultilevel"/>
    <w:tmpl w:val="FBEA06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23B25A4"/>
    <w:multiLevelType w:val="hybridMultilevel"/>
    <w:tmpl w:val="2E5C01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AA3718"/>
    <w:multiLevelType w:val="hybridMultilevel"/>
    <w:tmpl w:val="EB782180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74B5081"/>
    <w:multiLevelType w:val="hybridMultilevel"/>
    <w:tmpl w:val="F1B431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9E1EBE"/>
    <w:multiLevelType w:val="hybridMultilevel"/>
    <w:tmpl w:val="A5FC60EA"/>
    <w:lvl w:ilvl="0" w:tplc="A57ACA9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51B13B58"/>
    <w:multiLevelType w:val="hybridMultilevel"/>
    <w:tmpl w:val="62A829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8101C98"/>
    <w:multiLevelType w:val="hybridMultilevel"/>
    <w:tmpl w:val="E676E8E2"/>
    <w:lvl w:ilvl="0" w:tplc="E48C744C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A927B3"/>
    <w:multiLevelType w:val="hybridMultilevel"/>
    <w:tmpl w:val="1A58E930"/>
    <w:lvl w:ilvl="0" w:tplc="2108A1F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">
    <w:nsid w:val="5BD11928"/>
    <w:multiLevelType w:val="hybridMultilevel"/>
    <w:tmpl w:val="1A58E930"/>
    <w:lvl w:ilvl="0" w:tplc="2108A1F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8">
    <w:nsid w:val="5D0B2802"/>
    <w:multiLevelType w:val="hybridMultilevel"/>
    <w:tmpl w:val="EE141E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CE66DC"/>
    <w:multiLevelType w:val="hybridMultilevel"/>
    <w:tmpl w:val="EC5E78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241073F"/>
    <w:multiLevelType w:val="hybridMultilevel"/>
    <w:tmpl w:val="B13CEC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56F02BB"/>
    <w:multiLevelType w:val="hybridMultilevel"/>
    <w:tmpl w:val="1D6AB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62058"/>
    <w:multiLevelType w:val="hybridMultilevel"/>
    <w:tmpl w:val="B72CA0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13"/>
  </w:num>
  <w:num w:numId="5">
    <w:abstractNumId w:val="0"/>
  </w:num>
  <w:num w:numId="6">
    <w:abstractNumId w:val="14"/>
  </w:num>
  <w:num w:numId="7">
    <w:abstractNumId w:val="6"/>
  </w:num>
  <w:num w:numId="8">
    <w:abstractNumId w:val="19"/>
  </w:num>
  <w:num w:numId="9">
    <w:abstractNumId w:val="18"/>
  </w:num>
  <w:num w:numId="10">
    <w:abstractNumId w:val="7"/>
  </w:num>
  <w:num w:numId="11">
    <w:abstractNumId w:val="22"/>
  </w:num>
  <w:num w:numId="12">
    <w:abstractNumId w:val="12"/>
  </w:num>
  <w:num w:numId="13">
    <w:abstractNumId w:val="8"/>
  </w:num>
  <w:num w:numId="14">
    <w:abstractNumId w:val="24"/>
  </w:num>
  <w:num w:numId="15">
    <w:abstractNumId w:val="10"/>
  </w:num>
  <w:num w:numId="16">
    <w:abstractNumId w:val="15"/>
  </w:num>
  <w:num w:numId="17">
    <w:abstractNumId w:val="9"/>
  </w:num>
  <w:num w:numId="18">
    <w:abstractNumId w:val="4"/>
  </w:num>
  <w:num w:numId="19">
    <w:abstractNumId w:val="21"/>
  </w:num>
  <w:num w:numId="20">
    <w:abstractNumId w:val="5"/>
  </w:num>
  <w:num w:numId="21">
    <w:abstractNumId w:val="16"/>
  </w:num>
  <w:num w:numId="22">
    <w:abstractNumId w:val="17"/>
  </w:num>
  <w:num w:numId="23">
    <w:abstractNumId w:val="3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4D"/>
    <w:rsid w:val="00002FB4"/>
    <w:rsid w:val="00011138"/>
    <w:rsid w:val="000143C8"/>
    <w:rsid w:val="00027723"/>
    <w:rsid w:val="00044B2E"/>
    <w:rsid w:val="00056E5A"/>
    <w:rsid w:val="0006255C"/>
    <w:rsid w:val="000650C4"/>
    <w:rsid w:val="000731C1"/>
    <w:rsid w:val="00077ADC"/>
    <w:rsid w:val="00077D97"/>
    <w:rsid w:val="00090186"/>
    <w:rsid w:val="0009430A"/>
    <w:rsid w:val="00097DBC"/>
    <w:rsid w:val="000A167E"/>
    <w:rsid w:val="000B3DA5"/>
    <w:rsid w:val="000E7813"/>
    <w:rsid w:val="00101926"/>
    <w:rsid w:val="00101C3E"/>
    <w:rsid w:val="00110529"/>
    <w:rsid w:val="001110B3"/>
    <w:rsid w:val="0013200F"/>
    <w:rsid w:val="0015428E"/>
    <w:rsid w:val="00160D6C"/>
    <w:rsid w:val="00187653"/>
    <w:rsid w:val="00191FC3"/>
    <w:rsid w:val="001A5F14"/>
    <w:rsid w:val="001C4765"/>
    <w:rsid w:val="001D1097"/>
    <w:rsid w:val="001D5308"/>
    <w:rsid w:val="001F6E0B"/>
    <w:rsid w:val="00201BA0"/>
    <w:rsid w:val="00202D5C"/>
    <w:rsid w:val="0021262F"/>
    <w:rsid w:val="00215A74"/>
    <w:rsid w:val="0022205E"/>
    <w:rsid w:val="00226654"/>
    <w:rsid w:val="00227E79"/>
    <w:rsid w:val="002314E2"/>
    <w:rsid w:val="0023498E"/>
    <w:rsid w:val="00253A53"/>
    <w:rsid w:val="00270CAA"/>
    <w:rsid w:val="002802A5"/>
    <w:rsid w:val="002828C9"/>
    <w:rsid w:val="00292304"/>
    <w:rsid w:val="002D4DB7"/>
    <w:rsid w:val="002F1C68"/>
    <w:rsid w:val="00300884"/>
    <w:rsid w:val="0031406C"/>
    <w:rsid w:val="00326887"/>
    <w:rsid w:val="00331472"/>
    <w:rsid w:val="00332A25"/>
    <w:rsid w:val="00334B2C"/>
    <w:rsid w:val="00347D7E"/>
    <w:rsid w:val="00364C35"/>
    <w:rsid w:val="0037294D"/>
    <w:rsid w:val="00377626"/>
    <w:rsid w:val="00387C79"/>
    <w:rsid w:val="003A76D0"/>
    <w:rsid w:val="003B1A0F"/>
    <w:rsid w:val="003D3C90"/>
    <w:rsid w:val="003E402D"/>
    <w:rsid w:val="003E4C89"/>
    <w:rsid w:val="003F377B"/>
    <w:rsid w:val="004014A8"/>
    <w:rsid w:val="00425C63"/>
    <w:rsid w:val="00434F62"/>
    <w:rsid w:val="00446DE3"/>
    <w:rsid w:val="00450118"/>
    <w:rsid w:val="00457375"/>
    <w:rsid w:val="004744D1"/>
    <w:rsid w:val="00490D5C"/>
    <w:rsid w:val="00493EBF"/>
    <w:rsid w:val="00495435"/>
    <w:rsid w:val="004A396C"/>
    <w:rsid w:val="004A5C8D"/>
    <w:rsid w:val="004B76A3"/>
    <w:rsid w:val="004D037F"/>
    <w:rsid w:val="004D5702"/>
    <w:rsid w:val="004D6BA3"/>
    <w:rsid w:val="004E5355"/>
    <w:rsid w:val="004E7F94"/>
    <w:rsid w:val="00507123"/>
    <w:rsid w:val="00536705"/>
    <w:rsid w:val="00536C7A"/>
    <w:rsid w:val="00543B30"/>
    <w:rsid w:val="00583623"/>
    <w:rsid w:val="005953D4"/>
    <w:rsid w:val="00595D8B"/>
    <w:rsid w:val="00596F6C"/>
    <w:rsid w:val="005A5606"/>
    <w:rsid w:val="005B00E6"/>
    <w:rsid w:val="005B4978"/>
    <w:rsid w:val="005B542F"/>
    <w:rsid w:val="005B7580"/>
    <w:rsid w:val="005C467B"/>
    <w:rsid w:val="005E14B6"/>
    <w:rsid w:val="005E4552"/>
    <w:rsid w:val="005E6DB3"/>
    <w:rsid w:val="00602637"/>
    <w:rsid w:val="00615E2F"/>
    <w:rsid w:val="006258F1"/>
    <w:rsid w:val="00626614"/>
    <w:rsid w:val="00630D98"/>
    <w:rsid w:val="006519B0"/>
    <w:rsid w:val="00660C2D"/>
    <w:rsid w:val="00664627"/>
    <w:rsid w:val="00664D5A"/>
    <w:rsid w:val="006679EA"/>
    <w:rsid w:val="006802F2"/>
    <w:rsid w:val="00680A95"/>
    <w:rsid w:val="006E15F4"/>
    <w:rsid w:val="006E3003"/>
    <w:rsid w:val="006F1FAC"/>
    <w:rsid w:val="00725335"/>
    <w:rsid w:val="00736F54"/>
    <w:rsid w:val="00744F7B"/>
    <w:rsid w:val="007615E1"/>
    <w:rsid w:val="00763FE2"/>
    <w:rsid w:val="0076413A"/>
    <w:rsid w:val="007729E1"/>
    <w:rsid w:val="00776146"/>
    <w:rsid w:val="00792C7A"/>
    <w:rsid w:val="00794AFB"/>
    <w:rsid w:val="007A595E"/>
    <w:rsid w:val="007C1E87"/>
    <w:rsid w:val="007C444E"/>
    <w:rsid w:val="007D1731"/>
    <w:rsid w:val="007D1C39"/>
    <w:rsid w:val="007D47A6"/>
    <w:rsid w:val="007D70B4"/>
    <w:rsid w:val="007E0F72"/>
    <w:rsid w:val="007E6E3D"/>
    <w:rsid w:val="007F673C"/>
    <w:rsid w:val="00804DA1"/>
    <w:rsid w:val="00815BCF"/>
    <w:rsid w:val="00822661"/>
    <w:rsid w:val="00823502"/>
    <w:rsid w:val="00823590"/>
    <w:rsid w:val="00824AFF"/>
    <w:rsid w:val="00827DF9"/>
    <w:rsid w:val="00832A0B"/>
    <w:rsid w:val="00834D39"/>
    <w:rsid w:val="00836E0A"/>
    <w:rsid w:val="00847808"/>
    <w:rsid w:val="00865885"/>
    <w:rsid w:val="00893B9A"/>
    <w:rsid w:val="008B0B5D"/>
    <w:rsid w:val="008B5A9F"/>
    <w:rsid w:val="008C66B9"/>
    <w:rsid w:val="008D0817"/>
    <w:rsid w:val="008D7583"/>
    <w:rsid w:val="008E1BA9"/>
    <w:rsid w:val="008E5794"/>
    <w:rsid w:val="008E7329"/>
    <w:rsid w:val="008F31CC"/>
    <w:rsid w:val="009205C3"/>
    <w:rsid w:val="009303E3"/>
    <w:rsid w:val="00981039"/>
    <w:rsid w:val="00987BA0"/>
    <w:rsid w:val="0099028A"/>
    <w:rsid w:val="009976B1"/>
    <w:rsid w:val="009A080A"/>
    <w:rsid w:val="009B2F34"/>
    <w:rsid w:val="009B5BC3"/>
    <w:rsid w:val="009C22C9"/>
    <w:rsid w:val="009C2D53"/>
    <w:rsid w:val="009C5A63"/>
    <w:rsid w:val="009F2E6E"/>
    <w:rsid w:val="009F5024"/>
    <w:rsid w:val="009F695F"/>
    <w:rsid w:val="00A1155C"/>
    <w:rsid w:val="00A17DC3"/>
    <w:rsid w:val="00A204AE"/>
    <w:rsid w:val="00A2552F"/>
    <w:rsid w:val="00A341DB"/>
    <w:rsid w:val="00A46FA0"/>
    <w:rsid w:val="00A5188F"/>
    <w:rsid w:val="00A752C5"/>
    <w:rsid w:val="00A94AE7"/>
    <w:rsid w:val="00A961D9"/>
    <w:rsid w:val="00A968AC"/>
    <w:rsid w:val="00AA70D0"/>
    <w:rsid w:val="00AC7255"/>
    <w:rsid w:val="00AE276A"/>
    <w:rsid w:val="00AF60DF"/>
    <w:rsid w:val="00AF6517"/>
    <w:rsid w:val="00AF7ADF"/>
    <w:rsid w:val="00B01A45"/>
    <w:rsid w:val="00B07033"/>
    <w:rsid w:val="00B22468"/>
    <w:rsid w:val="00B33255"/>
    <w:rsid w:val="00B40F90"/>
    <w:rsid w:val="00B40FAA"/>
    <w:rsid w:val="00B546B3"/>
    <w:rsid w:val="00B56E81"/>
    <w:rsid w:val="00B752DF"/>
    <w:rsid w:val="00B77C83"/>
    <w:rsid w:val="00B87A16"/>
    <w:rsid w:val="00B94885"/>
    <w:rsid w:val="00BB26F0"/>
    <w:rsid w:val="00BC762C"/>
    <w:rsid w:val="00BD63FC"/>
    <w:rsid w:val="00BE0AEF"/>
    <w:rsid w:val="00C0444D"/>
    <w:rsid w:val="00C07FC6"/>
    <w:rsid w:val="00C1012A"/>
    <w:rsid w:val="00C137AF"/>
    <w:rsid w:val="00C16AAE"/>
    <w:rsid w:val="00C2413A"/>
    <w:rsid w:val="00C26264"/>
    <w:rsid w:val="00C34E0A"/>
    <w:rsid w:val="00C36EA4"/>
    <w:rsid w:val="00C457AF"/>
    <w:rsid w:val="00C45923"/>
    <w:rsid w:val="00C75A50"/>
    <w:rsid w:val="00C8290F"/>
    <w:rsid w:val="00C84831"/>
    <w:rsid w:val="00C87C0B"/>
    <w:rsid w:val="00C93BB4"/>
    <w:rsid w:val="00C95795"/>
    <w:rsid w:val="00CA026B"/>
    <w:rsid w:val="00CB4C49"/>
    <w:rsid w:val="00CD6529"/>
    <w:rsid w:val="00CE12BB"/>
    <w:rsid w:val="00D00D58"/>
    <w:rsid w:val="00D03211"/>
    <w:rsid w:val="00D13847"/>
    <w:rsid w:val="00D210C4"/>
    <w:rsid w:val="00D45829"/>
    <w:rsid w:val="00D47D2B"/>
    <w:rsid w:val="00D5202E"/>
    <w:rsid w:val="00D52927"/>
    <w:rsid w:val="00D71808"/>
    <w:rsid w:val="00D730F5"/>
    <w:rsid w:val="00D74106"/>
    <w:rsid w:val="00D75462"/>
    <w:rsid w:val="00D759E2"/>
    <w:rsid w:val="00D8124E"/>
    <w:rsid w:val="00D96D69"/>
    <w:rsid w:val="00D96D9E"/>
    <w:rsid w:val="00DA3C51"/>
    <w:rsid w:val="00DB02E6"/>
    <w:rsid w:val="00DD0F76"/>
    <w:rsid w:val="00DD2E9B"/>
    <w:rsid w:val="00DF0392"/>
    <w:rsid w:val="00DF26C0"/>
    <w:rsid w:val="00E05E65"/>
    <w:rsid w:val="00E1439F"/>
    <w:rsid w:val="00E17D6B"/>
    <w:rsid w:val="00E26493"/>
    <w:rsid w:val="00E31583"/>
    <w:rsid w:val="00E444E7"/>
    <w:rsid w:val="00E44D52"/>
    <w:rsid w:val="00E4717A"/>
    <w:rsid w:val="00E53D33"/>
    <w:rsid w:val="00E6624E"/>
    <w:rsid w:val="00E70229"/>
    <w:rsid w:val="00E71784"/>
    <w:rsid w:val="00E77E9D"/>
    <w:rsid w:val="00EA2B4D"/>
    <w:rsid w:val="00EA3B33"/>
    <w:rsid w:val="00EA3D8F"/>
    <w:rsid w:val="00ED0F04"/>
    <w:rsid w:val="00ED2542"/>
    <w:rsid w:val="00ED6CDA"/>
    <w:rsid w:val="00EF7220"/>
    <w:rsid w:val="00F02750"/>
    <w:rsid w:val="00F1251A"/>
    <w:rsid w:val="00F23543"/>
    <w:rsid w:val="00F23650"/>
    <w:rsid w:val="00F34885"/>
    <w:rsid w:val="00F34A57"/>
    <w:rsid w:val="00F64951"/>
    <w:rsid w:val="00F64E83"/>
    <w:rsid w:val="00F7273F"/>
    <w:rsid w:val="00F847E3"/>
    <w:rsid w:val="00F940D2"/>
    <w:rsid w:val="00F974C3"/>
    <w:rsid w:val="00FC5F01"/>
    <w:rsid w:val="00FD0B03"/>
    <w:rsid w:val="00FD6F2F"/>
    <w:rsid w:val="00FF604B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6A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529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B76A3"/>
    <w:rPr>
      <w:rFonts w:asciiTheme="majorHAnsi" w:eastAsiaTheme="majorEastAsia" w:hAnsiTheme="majorHAnsi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110529"/>
    <w:rPr>
      <w:rFonts w:asciiTheme="majorHAnsi" w:eastAsiaTheme="majorEastAsia" w:hAnsiTheme="majorHAnsi" w:cs="Times New Roman"/>
      <w:b/>
      <w:bCs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2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2B4D"/>
    <w:rPr>
      <w:rFonts w:eastAsiaTheme="minorEastAsia" w:cs="Times New Roman"/>
    </w:rPr>
  </w:style>
  <w:style w:type="paragraph" w:customStyle="1" w:styleId="Default">
    <w:name w:val="Default"/>
    <w:rsid w:val="004B76A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6A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529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B76A3"/>
    <w:rPr>
      <w:rFonts w:asciiTheme="majorHAnsi" w:eastAsiaTheme="majorEastAsia" w:hAnsiTheme="majorHAnsi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110529"/>
    <w:rPr>
      <w:rFonts w:asciiTheme="majorHAnsi" w:eastAsiaTheme="majorEastAsia" w:hAnsiTheme="majorHAnsi" w:cs="Times New Roman"/>
      <w:b/>
      <w:bCs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2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2B4D"/>
    <w:rPr>
      <w:rFonts w:eastAsiaTheme="minorEastAsia" w:cs="Times New Roman"/>
    </w:rPr>
  </w:style>
  <w:style w:type="paragraph" w:customStyle="1" w:styleId="Default">
    <w:name w:val="Default"/>
    <w:rsid w:val="004B76A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1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0.png"/><Relationship Id="rId68" Type="http://schemas.openxmlformats.org/officeDocument/2006/relationships/image" Target="media/image5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66" Type="http://schemas.openxmlformats.org/officeDocument/2006/relationships/image" Target="media/image53.png"/><Relationship Id="rId74" Type="http://schemas.openxmlformats.org/officeDocument/2006/relationships/image" Target="media/image410.png"/><Relationship Id="rId79" Type="http://schemas.openxmlformats.org/officeDocument/2006/relationships/image" Target="media/image3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580.png"/><Relationship Id="rId80" Type="http://schemas.openxmlformats.org/officeDocument/2006/relationships/image" Target="media/image311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Relationship Id="rId67" Type="http://schemas.openxmlformats.org/officeDocument/2006/relationships/image" Target="media/image550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1.png"/><Relationship Id="rId70" Type="http://schemas.openxmlformats.org/officeDocument/2006/relationships/image" Target="media/image570.png"/><Relationship Id="rId75" Type="http://schemas.openxmlformats.org/officeDocument/2006/relationships/image" Target="media/image5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65" Type="http://schemas.openxmlformats.org/officeDocument/2006/relationships/image" Target="media/image540.png"/><Relationship Id="rId73" Type="http://schemas.openxmlformats.org/officeDocument/2006/relationships/image" Target="media/image4.png"/><Relationship Id="rId78" Type="http://schemas.openxmlformats.org/officeDocument/2006/relationships/image" Target="media/image600.png"/><Relationship Id="rId81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590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template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A8BDB-3980-4D1B-BF9D-C66E2375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27</Pages>
  <Words>1177</Words>
  <Characters>5487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D2L Content Tool</vt:lpstr>
    </vt:vector>
  </TitlesOfParts>
  <Company>Brazosport College</Company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D2L Content Tool</dc:title>
  <dc:creator>Brazosport College</dc:creator>
  <cp:lastModifiedBy>Administrator</cp:lastModifiedBy>
  <cp:revision>2</cp:revision>
  <cp:lastPrinted>2017-10-04T19:44:00Z</cp:lastPrinted>
  <dcterms:created xsi:type="dcterms:W3CDTF">2018-06-25T20:21:00Z</dcterms:created>
  <dcterms:modified xsi:type="dcterms:W3CDTF">2018-06-25T20:21:00Z</dcterms:modified>
</cp:coreProperties>
</file>