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342" w:rsidRPr="00EB3342" w:rsidRDefault="00EB3342" w:rsidP="00EB3342">
      <w:pPr>
        <w:rPr>
          <w:sz w:val="24"/>
          <w:szCs w:val="24"/>
        </w:rPr>
      </w:pPr>
      <w:r>
        <w:rPr>
          <w:sz w:val="24"/>
          <w:szCs w:val="24"/>
        </w:rPr>
        <w:t>The</w:t>
      </w:r>
      <w:r w:rsidRPr="00EB3342">
        <w:rPr>
          <w:sz w:val="24"/>
          <w:szCs w:val="24"/>
        </w:rPr>
        <w:t xml:space="preserve"> Email</w:t>
      </w:r>
      <w:r>
        <w:rPr>
          <w:sz w:val="24"/>
          <w:szCs w:val="24"/>
        </w:rPr>
        <w:t xml:space="preserve"> tool allows you</w:t>
      </w:r>
      <w:r w:rsidRPr="00EB3342">
        <w:rPr>
          <w:sz w:val="24"/>
          <w:szCs w:val="24"/>
        </w:rPr>
        <w:t xml:space="preserve"> to send and receive email</w:t>
      </w:r>
      <w:r>
        <w:rPr>
          <w:sz w:val="24"/>
          <w:szCs w:val="24"/>
        </w:rPr>
        <w:t>s</w:t>
      </w:r>
      <w:r w:rsidRPr="00EB3342">
        <w:rPr>
          <w:sz w:val="24"/>
          <w:szCs w:val="24"/>
        </w:rPr>
        <w:t xml:space="preserve"> from </w:t>
      </w:r>
      <w:r w:rsidR="00452A5C">
        <w:rPr>
          <w:sz w:val="24"/>
          <w:szCs w:val="24"/>
        </w:rPr>
        <w:t xml:space="preserve">others </w:t>
      </w:r>
      <w:r w:rsidRPr="00EB3342">
        <w:rPr>
          <w:sz w:val="24"/>
          <w:szCs w:val="24"/>
        </w:rPr>
        <w:t xml:space="preserve">within </w:t>
      </w:r>
      <w:r>
        <w:rPr>
          <w:sz w:val="24"/>
          <w:szCs w:val="24"/>
        </w:rPr>
        <w:t>the Virtual Campus</w:t>
      </w:r>
      <w:r w:rsidRPr="00EB3342">
        <w:rPr>
          <w:sz w:val="24"/>
          <w:szCs w:val="24"/>
        </w:rPr>
        <w:t>.</w:t>
      </w:r>
    </w:p>
    <w:p w:rsidR="00EB3342" w:rsidRDefault="00EB3342" w:rsidP="00EB3342">
      <w:pPr>
        <w:rPr>
          <w:b/>
          <w:bCs/>
          <w:sz w:val="24"/>
          <w:szCs w:val="24"/>
        </w:rPr>
      </w:pPr>
      <w:r w:rsidRPr="00EB3342">
        <w:rPr>
          <w:b/>
          <w:bCs/>
          <w:sz w:val="24"/>
          <w:szCs w:val="24"/>
        </w:rPr>
        <w:t>Reading an Email message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B3342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596207">
            <w:pPr>
              <w:pStyle w:val="ListParagraph"/>
              <w:tabs>
                <w:tab w:val="left" w:pos="1005"/>
              </w:tabs>
              <w:ind w:left="270"/>
              <w:rPr>
                <w:b w:val="0"/>
                <w:sz w:val="10"/>
                <w:szCs w:val="10"/>
              </w:rPr>
            </w:pPr>
          </w:p>
          <w:p w:rsidR="00EB3342" w:rsidRDefault="00990BA9" w:rsidP="003D6937">
            <w:pPr>
              <w:pStyle w:val="ListParagraph"/>
              <w:numPr>
                <w:ilvl w:val="0"/>
                <w:numId w:val="3"/>
              </w:numPr>
              <w:tabs>
                <w:tab w:val="left" w:pos="1005"/>
              </w:tabs>
              <w:ind w:left="270" w:hanging="270"/>
              <w:rPr>
                <w:b w:val="0"/>
                <w:sz w:val="24"/>
                <w:szCs w:val="24"/>
              </w:rPr>
            </w:pPr>
            <w:r w:rsidRPr="00990BA9">
              <w:rPr>
                <w:b w:val="0"/>
                <w:sz w:val="24"/>
                <w:szCs w:val="24"/>
              </w:rPr>
              <w:t xml:space="preserve">Click the Communication icon on the course </w:t>
            </w:r>
            <w:proofErr w:type="spellStart"/>
            <w:r w:rsidRPr="00990BA9">
              <w:rPr>
                <w:b w:val="0"/>
                <w:sz w:val="24"/>
                <w:szCs w:val="24"/>
              </w:rPr>
              <w:t>navbar</w:t>
            </w:r>
            <w:proofErr w:type="spellEnd"/>
            <w:r w:rsidRPr="00990BA9">
              <w:rPr>
                <w:b w:val="0"/>
                <w:sz w:val="24"/>
                <w:szCs w:val="24"/>
              </w:rPr>
              <w:t xml:space="preserve"> and select the </w:t>
            </w:r>
            <w:r w:rsidRPr="00990BA9">
              <w:rPr>
                <w:sz w:val="24"/>
                <w:szCs w:val="24"/>
              </w:rPr>
              <w:t>Email</w:t>
            </w:r>
            <w:r w:rsidRPr="00990BA9">
              <w:rPr>
                <w:b w:val="0"/>
                <w:sz w:val="24"/>
                <w:szCs w:val="24"/>
              </w:rPr>
              <w:t xml:space="preserve"> link. You must be inside your course to access the Email link.</w:t>
            </w:r>
          </w:p>
          <w:p w:rsidR="00990BA9" w:rsidRPr="00990BA9" w:rsidRDefault="00990BA9" w:rsidP="002F7B78">
            <w:pPr>
              <w:tabs>
                <w:tab w:val="left" w:pos="720"/>
                <w:tab w:val="left" w:pos="1005"/>
              </w:tabs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       </w:t>
            </w:r>
          </w:p>
        </w:tc>
      </w:tr>
      <w:tr w:rsidR="00EB3342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B5780" w:rsidRDefault="000B5780" w:rsidP="00052DEE">
            <w:pPr>
              <w:jc w:val="center"/>
              <w:rPr>
                <w:noProof/>
              </w:rPr>
            </w:pPr>
          </w:p>
          <w:p w:rsidR="00052DEE" w:rsidRPr="007B0941" w:rsidRDefault="002420DF" w:rsidP="007B094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F0BE50" wp14:editId="20306802">
                  <wp:extent cx="5833228" cy="40084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911" cy="401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DB7" w:rsidRDefault="002F7B78" w:rsidP="007B0941">
            <w:pPr>
              <w:tabs>
                <w:tab w:val="left" w:pos="1470"/>
              </w:tabs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895DB7" w:rsidRDefault="00895DB7" w:rsidP="007B0941">
            <w:pPr>
              <w:tabs>
                <w:tab w:val="left" w:pos="1470"/>
              </w:tabs>
              <w:rPr>
                <w:noProof/>
              </w:rPr>
            </w:pPr>
          </w:p>
          <w:p w:rsidR="00452A5C" w:rsidRDefault="00452A5C" w:rsidP="007B0941">
            <w:pPr>
              <w:tabs>
                <w:tab w:val="left" w:pos="1470"/>
              </w:tabs>
              <w:rPr>
                <w:noProof/>
              </w:rPr>
            </w:pPr>
          </w:p>
          <w:p w:rsidR="007B0941" w:rsidRPr="007B0941" w:rsidRDefault="002F7B78" w:rsidP="007B0941">
            <w:pPr>
              <w:tabs>
                <w:tab w:val="left" w:pos="1470"/>
              </w:tabs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 w:rsidR="00BD67C7">
              <w:tab/>
            </w:r>
            <w:r w:rsidR="007B0941">
              <w:rPr>
                <w:noProof/>
              </w:rPr>
              <w:t xml:space="preserve">            </w:t>
            </w:r>
          </w:p>
        </w:tc>
      </w:tr>
      <w:tr w:rsidR="00BD67C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BD67C7">
            <w:pPr>
              <w:rPr>
                <w:b w:val="0"/>
                <w:sz w:val="10"/>
                <w:szCs w:val="10"/>
              </w:rPr>
            </w:pPr>
          </w:p>
          <w:p w:rsidR="00BD67C7" w:rsidRPr="00BD67C7" w:rsidRDefault="006D5145" w:rsidP="00BD67C7">
            <w:r>
              <w:rPr>
                <w:b w:val="0"/>
              </w:rPr>
              <w:lastRenderedPageBreak/>
              <w:t xml:space="preserve">2. </w:t>
            </w:r>
            <w:r w:rsidR="00BD67C7" w:rsidRPr="00BD67C7">
              <w:rPr>
                <w:b w:val="0"/>
              </w:rPr>
              <w:t xml:space="preserve">To view a mail message, click on the title in the </w:t>
            </w:r>
            <w:r w:rsidR="00BD67C7" w:rsidRPr="00BD67C7">
              <w:t>Subject</w:t>
            </w:r>
            <w:r w:rsidR="00BD67C7" w:rsidRPr="00BD67C7">
              <w:rPr>
                <w:b w:val="0"/>
              </w:rPr>
              <w:t xml:space="preserve"> column.</w:t>
            </w:r>
          </w:p>
          <w:p w:rsidR="00BD67C7" w:rsidRPr="00052DEE" w:rsidRDefault="00BD67C7" w:rsidP="00052DEE">
            <w:pPr>
              <w:jc w:val="center"/>
              <w:rPr>
                <w:rFonts w:eastAsia="Times New Roman" w:cs="Calibri"/>
              </w:rPr>
            </w:pPr>
          </w:p>
        </w:tc>
      </w:tr>
      <w:tr w:rsidR="00BD67C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F7B78" w:rsidRDefault="002F7B78" w:rsidP="00052DEE">
            <w:pPr>
              <w:jc w:val="center"/>
              <w:rPr>
                <w:rFonts w:eastAsia="Times New Roman" w:cs="Calibri"/>
              </w:rPr>
            </w:pPr>
          </w:p>
          <w:p w:rsidR="00BD67C7" w:rsidRDefault="00895DB7" w:rsidP="00895DB7">
            <w:pPr>
              <w:jc w:val="center"/>
              <w:rPr>
                <w:rFonts w:eastAsia="Times New Roman" w:cs="Calibri"/>
              </w:rPr>
            </w:pPr>
            <w:r>
              <w:rPr>
                <w:noProof/>
              </w:rPr>
              <w:drawing>
                <wp:inline distT="0" distB="0" distL="0" distR="0" wp14:anchorId="163C9175" wp14:editId="2CA4E2E9">
                  <wp:extent cx="4791075" cy="3672645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17" cy="367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B78" w:rsidRDefault="002F7B78" w:rsidP="002F7B78">
            <w:pPr>
              <w:rPr>
                <w:rFonts w:eastAsia="Times New Roman" w:cs="Calibri"/>
              </w:rPr>
            </w:pPr>
          </w:p>
          <w:p w:rsidR="002F7B78" w:rsidRPr="00052DEE" w:rsidRDefault="002F7B78" w:rsidP="002F7B78">
            <w:pPr>
              <w:rPr>
                <w:rFonts w:eastAsia="Times New Roman" w:cs="Calibri"/>
              </w:rPr>
            </w:pPr>
          </w:p>
        </w:tc>
      </w:tr>
      <w:tr w:rsidR="006D5145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596207">
            <w:pPr>
              <w:pStyle w:val="ListParagraph"/>
              <w:ind w:left="270"/>
              <w:rPr>
                <w:b w:val="0"/>
                <w:noProof/>
                <w:sz w:val="10"/>
                <w:szCs w:val="10"/>
              </w:rPr>
            </w:pPr>
          </w:p>
          <w:p w:rsidR="006D5145" w:rsidRDefault="006D5145" w:rsidP="006D5145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b w:val="0"/>
                <w:noProof/>
              </w:rPr>
            </w:pPr>
            <w:r w:rsidRPr="006D5145">
              <w:rPr>
                <w:b w:val="0"/>
                <w:noProof/>
              </w:rPr>
              <w:t xml:space="preserve">The email message is viewable under the Message List. Use the </w:t>
            </w:r>
            <w:r w:rsidRPr="006D5145">
              <w:rPr>
                <w:noProof/>
              </w:rPr>
              <w:t>Message Preview</w:t>
            </w:r>
            <w:r w:rsidRPr="006D5145">
              <w:rPr>
                <w:b w:val="0"/>
                <w:noProof/>
              </w:rPr>
              <w:t xml:space="preserve"> navmenu to Reply, delete, Mark (message as) Unread and print. You cannot Forward email.</w:t>
            </w:r>
          </w:p>
          <w:p w:rsidR="00596207" w:rsidRPr="00596207" w:rsidRDefault="00596207" w:rsidP="00596207">
            <w:pPr>
              <w:pStyle w:val="ListParagraph"/>
              <w:ind w:left="270"/>
              <w:rPr>
                <w:b w:val="0"/>
                <w:noProof/>
                <w:sz w:val="10"/>
                <w:szCs w:val="10"/>
              </w:rPr>
            </w:pPr>
          </w:p>
        </w:tc>
      </w:tr>
      <w:tr w:rsidR="006D5145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95DB7" w:rsidRDefault="00895DB7" w:rsidP="00895DB7">
            <w:pPr>
              <w:jc w:val="center"/>
              <w:rPr>
                <w:noProof/>
              </w:rPr>
            </w:pPr>
          </w:p>
          <w:p w:rsidR="006D5145" w:rsidRDefault="00895DB7" w:rsidP="00895D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D2C8F" wp14:editId="3C13327B">
                  <wp:extent cx="5000546" cy="28384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13" cy="284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D65" w:rsidRDefault="00B20D65" w:rsidP="00052DEE">
            <w:pPr>
              <w:jc w:val="center"/>
              <w:rPr>
                <w:noProof/>
              </w:rPr>
            </w:pPr>
          </w:p>
        </w:tc>
      </w:tr>
    </w:tbl>
    <w:p w:rsidR="00EB3342" w:rsidRDefault="006F4A44" w:rsidP="00EB3342">
      <w:pPr>
        <w:rPr>
          <w:b/>
          <w:bCs/>
          <w:sz w:val="24"/>
          <w:szCs w:val="24"/>
        </w:rPr>
      </w:pPr>
      <w:r w:rsidRPr="006F4A44">
        <w:rPr>
          <w:b/>
          <w:bCs/>
          <w:sz w:val="24"/>
          <w:szCs w:val="24"/>
        </w:rPr>
        <w:lastRenderedPageBreak/>
        <w:t>Compose an Email Message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F4A44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3D6937">
            <w:pPr>
              <w:rPr>
                <w:b w:val="0"/>
                <w:sz w:val="10"/>
                <w:szCs w:val="10"/>
              </w:rPr>
            </w:pPr>
          </w:p>
          <w:p w:rsidR="006F4A44" w:rsidRDefault="006F4A44" w:rsidP="003D6937">
            <w:pPr>
              <w:rPr>
                <w:b w:val="0"/>
                <w:sz w:val="24"/>
                <w:szCs w:val="24"/>
              </w:rPr>
            </w:pPr>
            <w:r w:rsidRPr="004600A2">
              <w:rPr>
                <w:b w:val="0"/>
                <w:sz w:val="24"/>
                <w:szCs w:val="24"/>
              </w:rPr>
              <w:t xml:space="preserve">1. Click </w:t>
            </w:r>
            <w:r w:rsidR="003D6937" w:rsidRPr="004600A2">
              <w:rPr>
                <w:b w:val="0"/>
                <w:bCs w:val="0"/>
                <w:sz w:val="24"/>
                <w:szCs w:val="24"/>
              </w:rPr>
              <w:t xml:space="preserve">the </w:t>
            </w:r>
            <w:r w:rsidRPr="004600A2">
              <w:rPr>
                <w:sz w:val="24"/>
                <w:szCs w:val="24"/>
              </w:rPr>
              <w:t>Compose</w:t>
            </w:r>
            <w:r w:rsidRPr="004600A2">
              <w:rPr>
                <w:b w:val="0"/>
                <w:sz w:val="24"/>
                <w:szCs w:val="24"/>
              </w:rPr>
              <w:t xml:space="preserve"> </w:t>
            </w:r>
            <w:r w:rsidR="003D6937" w:rsidRPr="004600A2">
              <w:rPr>
                <w:b w:val="0"/>
                <w:bCs w:val="0"/>
                <w:sz w:val="24"/>
                <w:szCs w:val="24"/>
              </w:rPr>
              <w:t>button from</w:t>
            </w:r>
            <w:r w:rsidRPr="004600A2">
              <w:rPr>
                <w:b w:val="0"/>
                <w:sz w:val="24"/>
                <w:szCs w:val="24"/>
              </w:rPr>
              <w:t xml:space="preserve"> the Inbox </w:t>
            </w:r>
            <w:proofErr w:type="spellStart"/>
            <w:r w:rsidRPr="004600A2">
              <w:rPr>
                <w:b w:val="0"/>
                <w:sz w:val="24"/>
                <w:szCs w:val="24"/>
              </w:rPr>
              <w:t>navmenu</w:t>
            </w:r>
            <w:proofErr w:type="spellEnd"/>
            <w:r w:rsidRPr="004600A2">
              <w:rPr>
                <w:b w:val="0"/>
                <w:sz w:val="24"/>
                <w:szCs w:val="24"/>
              </w:rPr>
              <w:t>.</w:t>
            </w:r>
          </w:p>
          <w:p w:rsidR="00596207" w:rsidRPr="00596207" w:rsidRDefault="00596207" w:rsidP="003D6937">
            <w:pPr>
              <w:rPr>
                <w:b w:val="0"/>
                <w:bCs w:val="0"/>
                <w:sz w:val="10"/>
                <w:szCs w:val="10"/>
              </w:rPr>
            </w:pPr>
          </w:p>
        </w:tc>
      </w:tr>
      <w:tr w:rsidR="006F4A44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20D65" w:rsidRDefault="00B20D65" w:rsidP="003D6937">
            <w:pPr>
              <w:jc w:val="center"/>
              <w:rPr>
                <w:noProof/>
              </w:rPr>
            </w:pPr>
          </w:p>
          <w:p w:rsidR="002F7B78" w:rsidRDefault="00895DB7" w:rsidP="00B20D6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A81FDF">
              <w:rPr>
                <w:noProof/>
              </w:rPr>
              <w:drawing>
                <wp:inline distT="0" distB="0" distL="0" distR="0" wp14:anchorId="0F406EF8" wp14:editId="0625CF3C">
                  <wp:extent cx="5943600" cy="31337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B78" w:rsidRDefault="002F7B78" w:rsidP="003D6937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="002F7B78" w:rsidRDefault="002F7B78" w:rsidP="00A81FDF">
            <w:pPr>
              <w:rPr>
                <w:b w:val="0"/>
                <w:bCs w:val="0"/>
                <w:sz w:val="24"/>
                <w:szCs w:val="24"/>
              </w:rPr>
            </w:pPr>
          </w:p>
        </w:tc>
      </w:tr>
      <w:tr w:rsidR="003D693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EB3342">
            <w:pPr>
              <w:rPr>
                <w:b w:val="0"/>
                <w:sz w:val="10"/>
                <w:szCs w:val="10"/>
              </w:rPr>
            </w:pPr>
          </w:p>
          <w:p w:rsidR="003D6937" w:rsidRDefault="003D6937" w:rsidP="00EB3342">
            <w:pPr>
              <w:rPr>
                <w:b w:val="0"/>
              </w:rPr>
            </w:pPr>
            <w:r w:rsidRPr="004600A2">
              <w:rPr>
                <w:b w:val="0"/>
              </w:rPr>
              <w:t xml:space="preserve">2. Click the </w:t>
            </w:r>
            <w:r w:rsidRPr="004600A2">
              <w:t>Address Book</w:t>
            </w:r>
            <w:r w:rsidRPr="004600A2">
              <w:rPr>
                <w:b w:val="0"/>
              </w:rPr>
              <w:t xml:space="preserve"> button</w:t>
            </w:r>
            <w:r w:rsidR="00576A4F">
              <w:rPr>
                <w:b w:val="0"/>
              </w:rPr>
              <w:t xml:space="preserve"> and search for the person you want to send the email to</w:t>
            </w:r>
            <w:r w:rsidRPr="004600A2">
              <w:rPr>
                <w:b w:val="0"/>
              </w:rPr>
              <w:t>.</w:t>
            </w:r>
          </w:p>
          <w:p w:rsidR="00596207" w:rsidRPr="00596207" w:rsidRDefault="00596207" w:rsidP="00EB3342">
            <w:pPr>
              <w:rPr>
                <w:b w:val="0"/>
                <w:sz w:val="10"/>
                <w:szCs w:val="10"/>
              </w:rPr>
            </w:pPr>
          </w:p>
        </w:tc>
      </w:tr>
      <w:tr w:rsidR="003D693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76A4F" w:rsidRDefault="00576A4F" w:rsidP="003D6937">
            <w:pPr>
              <w:jc w:val="center"/>
              <w:rPr>
                <w:noProof/>
              </w:rPr>
            </w:pPr>
          </w:p>
          <w:p w:rsidR="003D6937" w:rsidRDefault="00A81FDF" w:rsidP="003D693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3BD302" wp14:editId="67DD6CEB">
                  <wp:extent cx="5943600" cy="25571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A4F" w:rsidRDefault="00576A4F" w:rsidP="00576A4F">
            <w:pPr>
              <w:tabs>
                <w:tab w:val="left" w:pos="6562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:rsidR="00452A5C" w:rsidRDefault="00452A5C" w:rsidP="00576A4F">
            <w:pPr>
              <w:rPr>
                <w:noProof/>
              </w:rPr>
            </w:pPr>
            <w:bookmarkStart w:id="0" w:name="_GoBack"/>
            <w:bookmarkEnd w:id="0"/>
          </w:p>
        </w:tc>
      </w:tr>
      <w:tr w:rsidR="003D693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D6937" w:rsidRPr="00596207" w:rsidRDefault="003D6937" w:rsidP="003D6937">
            <w:pPr>
              <w:rPr>
                <w:b w:val="0"/>
                <w:sz w:val="10"/>
                <w:szCs w:val="10"/>
              </w:rPr>
            </w:pPr>
          </w:p>
          <w:p w:rsidR="003D6937" w:rsidRPr="004600A2" w:rsidRDefault="003D6937" w:rsidP="003D6937">
            <w:pPr>
              <w:rPr>
                <w:b w:val="0"/>
              </w:rPr>
            </w:pPr>
            <w:r w:rsidRPr="003D6937">
              <w:rPr>
                <w:b w:val="0"/>
              </w:rPr>
              <w:lastRenderedPageBreak/>
              <w:t xml:space="preserve">3. Select the checkbox next to </w:t>
            </w:r>
            <w:r w:rsidR="00576A4F">
              <w:rPr>
                <w:b w:val="0"/>
              </w:rPr>
              <w:t>the recipient</w:t>
            </w:r>
            <w:r w:rsidRPr="003D6937">
              <w:rPr>
                <w:b w:val="0"/>
              </w:rPr>
              <w:t>, click the “</w:t>
            </w:r>
            <w:r w:rsidRPr="003D6937">
              <w:t>To</w:t>
            </w:r>
            <w:r w:rsidRPr="003D6937">
              <w:rPr>
                <w:b w:val="0"/>
              </w:rPr>
              <w:t xml:space="preserve">” text link (located on the top and bottom of the list) </w:t>
            </w:r>
            <w:r w:rsidR="00A81FDF">
              <w:rPr>
                <w:b w:val="0"/>
              </w:rPr>
              <w:t>(</w:t>
            </w:r>
            <w:r w:rsidR="00A81FDF" w:rsidRPr="00A81FDF">
              <w:rPr>
                <w:b w:val="0"/>
                <w:color w:val="FF0000"/>
              </w:rPr>
              <w:t>1</w:t>
            </w:r>
            <w:r w:rsidR="00A81FDF">
              <w:rPr>
                <w:b w:val="0"/>
              </w:rPr>
              <w:t xml:space="preserve">) </w:t>
            </w:r>
            <w:r w:rsidRPr="003D6937">
              <w:rPr>
                <w:b w:val="0"/>
              </w:rPr>
              <w:t xml:space="preserve">and click the </w:t>
            </w:r>
            <w:r w:rsidRPr="003D6937">
              <w:t>Add Recipients</w:t>
            </w:r>
            <w:r w:rsidRPr="003D6937">
              <w:rPr>
                <w:b w:val="0"/>
              </w:rPr>
              <w:t xml:space="preserve"> button</w:t>
            </w:r>
            <w:r w:rsidR="00A81FDF">
              <w:rPr>
                <w:b w:val="0"/>
              </w:rPr>
              <w:t xml:space="preserve"> (</w:t>
            </w:r>
            <w:r w:rsidR="00A81FDF" w:rsidRPr="00A81FDF">
              <w:rPr>
                <w:b w:val="0"/>
                <w:color w:val="FF0000"/>
              </w:rPr>
              <w:t>2</w:t>
            </w:r>
            <w:r w:rsidR="00A81FDF">
              <w:rPr>
                <w:b w:val="0"/>
              </w:rPr>
              <w:t>)</w:t>
            </w:r>
            <w:r w:rsidRPr="003D6937">
              <w:rPr>
                <w:b w:val="0"/>
              </w:rPr>
              <w:t>.</w:t>
            </w:r>
          </w:p>
          <w:p w:rsidR="003D6937" w:rsidRPr="00596207" w:rsidRDefault="003D6937" w:rsidP="003D6937">
            <w:pPr>
              <w:rPr>
                <w:sz w:val="10"/>
                <w:szCs w:val="10"/>
              </w:rPr>
            </w:pPr>
          </w:p>
        </w:tc>
      </w:tr>
      <w:tr w:rsidR="003D693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D6937" w:rsidRDefault="003D6937" w:rsidP="002F7B78">
            <w:pPr>
              <w:jc w:val="center"/>
              <w:rPr>
                <w:noProof/>
              </w:rPr>
            </w:pPr>
          </w:p>
          <w:p w:rsidR="003D6937" w:rsidRDefault="00A81FDF" w:rsidP="00576A4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FC3282" wp14:editId="3172A402">
                  <wp:extent cx="5162550" cy="2970121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2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A4F" w:rsidRDefault="00576A4F" w:rsidP="003D6937">
            <w:pPr>
              <w:rPr>
                <w:noProof/>
              </w:rPr>
            </w:pPr>
          </w:p>
        </w:tc>
      </w:tr>
      <w:tr w:rsidR="003D693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596207" w:rsidP="003D6937">
            <w:pPr>
              <w:rPr>
                <w:b w:val="0"/>
                <w:sz w:val="10"/>
                <w:szCs w:val="10"/>
              </w:rPr>
            </w:pPr>
          </w:p>
          <w:p w:rsidR="003D6937" w:rsidRDefault="003D6937" w:rsidP="003D6937">
            <w:pPr>
              <w:rPr>
                <w:b w:val="0"/>
              </w:rPr>
            </w:pPr>
            <w:r w:rsidRPr="004600A2">
              <w:rPr>
                <w:b w:val="0"/>
              </w:rPr>
              <w:t xml:space="preserve">4. Type in a </w:t>
            </w:r>
            <w:r w:rsidR="00DA5D0F">
              <w:t>subject</w:t>
            </w:r>
            <w:r w:rsidRPr="004600A2">
              <w:rPr>
                <w:b w:val="0"/>
              </w:rPr>
              <w:t xml:space="preserve"> </w:t>
            </w:r>
            <w:r w:rsidR="00DA5D0F">
              <w:rPr>
                <w:b w:val="0"/>
              </w:rPr>
              <w:t>for the email</w:t>
            </w:r>
            <w:r w:rsidR="00A81FDF">
              <w:rPr>
                <w:b w:val="0"/>
              </w:rPr>
              <w:t xml:space="preserve"> (</w:t>
            </w:r>
            <w:r w:rsidR="00A81FDF" w:rsidRPr="00A81FDF">
              <w:rPr>
                <w:b w:val="0"/>
                <w:color w:val="FF0000"/>
              </w:rPr>
              <w:t>1</w:t>
            </w:r>
            <w:r w:rsidR="00A81FDF">
              <w:rPr>
                <w:b w:val="0"/>
              </w:rPr>
              <w:t>)</w:t>
            </w:r>
            <w:r w:rsidRPr="004600A2">
              <w:rPr>
                <w:b w:val="0"/>
              </w:rPr>
              <w:t xml:space="preserve"> and </w:t>
            </w:r>
            <w:r w:rsidRPr="004600A2">
              <w:t>enter your message</w:t>
            </w:r>
            <w:r w:rsidRPr="004600A2">
              <w:rPr>
                <w:b w:val="0"/>
              </w:rPr>
              <w:t xml:space="preserve"> in the </w:t>
            </w:r>
            <w:r w:rsidR="00DA5D0F">
              <w:rPr>
                <w:b w:val="0"/>
              </w:rPr>
              <w:t>Body</w:t>
            </w:r>
            <w:r w:rsidRPr="004600A2">
              <w:rPr>
                <w:b w:val="0"/>
              </w:rPr>
              <w:t xml:space="preserve"> text block</w:t>
            </w:r>
            <w:r w:rsidR="00A81FDF">
              <w:rPr>
                <w:b w:val="0"/>
              </w:rPr>
              <w:t xml:space="preserve"> (</w:t>
            </w:r>
            <w:r w:rsidR="00A81FDF" w:rsidRPr="00A81FDF">
              <w:rPr>
                <w:b w:val="0"/>
                <w:color w:val="FF0000"/>
              </w:rPr>
              <w:t>2</w:t>
            </w:r>
            <w:r w:rsidR="00A81FDF">
              <w:rPr>
                <w:b w:val="0"/>
              </w:rPr>
              <w:t>)</w:t>
            </w:r>
            <w:r w:rsidRPr="004600A2">
              <w:rPr>
                <w:b w:val="0"/>
              </w:rPr>
              <w:t>.</w:t>
            </w:r>
          </w:p>
          <w:p w:rsidR="00596207" w:rsidRPr="00054065" w:rsidRDefault="00596207" w:rsidP="003D6937">
            <w:pPr>
              <w:rPr>
                <w:b w:val="0"/>
                <w:sz w:val="10"/>
                <w:szCs w:val="10"/>
              </w:rPr>
            </w:pPr>
          </w:p>
        </w:tc>
      </w:tr>
      <w:tr w:rsidR="003D693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DA5D0F" w:rsidRDefault="00DA5D0F" w:rsidP="003D6937">
            <w:pPr>
              <w:jc w:val="center"/>
              <w:rPr>
                <w:noProof/>
              </w:rPr>
            </w:pPr>
          </w:p>
          <w:p w:rsidR="00A81FDF" w:rsidRDefault="00A81FDF" w:rsidP="00A81FD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9BCC5A" wp14:editId="3EFB8138">
                  <wp:extent cx="4962525" cy="3879356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220" cy="389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937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54065" w:rsidRPr="00054065" w:rsidRDefault="00054065" w:rsidP="003D6937">
            <w:pPr>
              <w:autoSpaceDE w:val="0"/>
              <w:autoSpaceDN w:val="0"/>
              <w:adjustRightInd w:val="0"/>
              <w:rPr>
                <w:rFonts w:cs="Calibri"/>
                <w:b w:val="0"/>
                <w:sz w:val="10"/>
                <w:szCs w:val="10"/>
              </w:rPr>
            </w:pPr>
          </w:p>
          <w:p w:rsidR="003D6937" w:rsidRPr="004600A2" w:rsidRDefault="001050D3" w:rsidP="003D6937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DCD617D" wp14:editId="3B21B6E7">
                      <wp:simplePos x="0" y="0"/>
                      <wp:positionH relativeFrom="column">
                        <wp:posOffset>3466465</wp:posOffset>
                      </wp:positionH>
                      <wp:positionV relativeFrom="paragraph">
                        <wp:posOffset>305435</wp:posOffset>
                      </wp:positionV>
                      <wp:extent cx="1658620" cy="1243965"/>
                      <wp:effectExtent l="0" t="0" r="17780" b="1333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8620" cy="1243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6937" w:rsidRDefault="003D6937" w:rsidP="003D6937">
                                  <w:r>
                                    <w:t xml:space="preserve">If using </w:t>
                                  </w:r>
                                  <w:r w:rsidRPr="006752AD">
                                    <w:rPr>
                                      <w:b/>
                                    </w:rPr>
                                    <w:t>Firefox</w:t>
                                  </w:r>
                                  <w:r w:rsidR="004600A2">
                                    <w:rPr>
                                      <w:b/>
                                    </w:rPr>
                                    <w:t xml:space="preserve"> or Internet Explorer 10 (or higher)</w:t>
                                  </w:r>
                                  <w:r>
                                    <w:t xml:space="preserve"> you can drag and drop the file into the specified outline area, instead of clicking the Browse or Upload button to add it.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2.95pt;margin-top:24.05pt;width:130.6pt;height:97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">
                      <v:textbox>
                        <w:txbxContent>
                          <w:p w:rsidR="003D6937" w:rsidRDefault="003D6937" w:rsidP="003D6937">
                            <w:r>
                              <w:t xml:space="preserve">If using </w:t>
                            </w:r>
                            <w:r w:rsidRPr="006752AD">
                              <w:rPr>
                                <w:b/>
                              </w:rPr>
                              <w:t>Firefox</w:t>
                            </w:r>
                            <w:r w:rsidR="004600A2">
                              <w:rPr>
                                <w:b/>
                              </w:rPr>
                              <w:t xml:space="preserve"> or Internet Explorer 10 (or higher)</w:t>
                            </w:r>
                            <w:r>
                              <w:t xml:space="preserve"> you can drag and drop the file into the specified outline area, instead of clicking the Browse or Upload button to add 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6937" w:rsidRPr="004600A2">
              <w:rPr>
                <w:rFonts w:cs="Calibri"/>
                <w:b w:val="0"/>
              </w:rPr>
              <w:t xml:space="preserve">5. </w:t>
            </w:r>
            <w:r w:rsidR="003D6937" w:rsidRPr="004600A2">
              <w:rPr>
                <w:rFonts w:eastAsia="Times New Roman" w:cs="Calibri"/>
                <w:b w:val="0"/>
              </w:rPr>
              <w:t xml:space="preserve">To </w:t>
            </w:r>
            <w:r w:rsidR="00A20968">
              <w:rPr>
                <w:rFonts w:eastAsia="Times New Roman" w:cs="Calibri"/>
                <w:b w:val="0"/>
              </w:rPr>
              <w:t>add</w:t>
            </w:r>
            <w:r w:rsidR="003D6937" w:rsidRPr="004600A2">
              <w:rPr>
                <w:rFonts w:eastAsia="Times New Roman" w:cs="Calibri"/>
                <w:b w:val="0"/>
              </w:rPr>
              <w:t xml:space="preserve"> an attachment, click </w:t>
            </w:r>
            <w:r w:rsidR="003D6937" w:rsidRPr="004600A2">
              <w:rPr>
                <w:rFonts w:eastAsia="Times New Roman" w:cs="Calibri"/>
              </w:rPr>
              <w:t>Upload</w:t>
            </w:r>
            <w:r w:rsidR="003D6937" w:rsidRPr="004600A2">
              <w:rPr>
                <w:rFonts w:eastAsia="Times New Roman" w:cs="Calibri"/>
                <w:b w:val="0"/>
              </w:rPr>
              <w:t xml:space="preserve"> (</w:t>
            </w:r>
            <w:r w:rsidR="003D6937" w:rsidRPr="004600A2">
              <w:rPr>
                <w:rFonts w:eastAsia="Times New Roman" w:cs="Calibri"/>
                <w:b w:val="0"/>
                <w:color w:val="FF0000"/>
              </w:rPr>
              <w:t>1</w:t>
            </w:r>
            <w:r w:rsidR="003D6937" w:rsidRPr="004600A2">
              <w:rPr>
                <w:rFonts w:eastAsia="Times New Roman" w:cs="Calibri"/>
                <w:b w:val="0"/>
              </w:rPr>
              <w:t>), locate the file on your computer (</w:t>
            </w:r>
            <w:r w:rsidR="003D6937" w:rsidRPr="004600A2">
              <w:rPr>
                <w:rFonts w:eastAsia="Times New Roman" w:cs="Calibri"/>
                <w:b w:val="0"/>
                <w:color w:val="FF0000"/>
              </w:rPr>
              <w:t>2</w:t>
            </w:r>
            <w:r w:rsidR="003D6937" w:rsidRPr="004600A2">
              <w:rPr>
                <w:rFonts w:eastAsia="Times New Roman" w:cs="Calibri"/>
                <w:b w:val="0"/>
              </w:rPr>
              <w:t xml:space="preserve">), click on it once to select </w:t>
            </w:r>
            <w:r w:rsidR="004600A2">
              <w:rPr>
                <w:rFonts w:eastAsia="Times New Roman" w:cs="Calibri"/>
                <w:b w:val="0"/>
              </w:rPr>
              <w:t xml:space="preserve">it </w:t>
            </w:r>
            <w:r w:rsidR="003D6937" w:rsidRPr="004600A2">
              <w:rPr>
                <w:rFonts w:eastAsia="Times New Roman" w:cs="Calibri"/>
                <w:b w:val="0"/>
              </w:rPr>
              <w:t xml:space="preserve">and click the </w:t>
            </w:r>
            <w:r w:rsidR="003D6937" w:rsidRPr="004600A2">
              <w:rPr>
                <w:rFonts w:eastAsia="Times New Roman" w:cs="Calibri"/>
              </w:rPr>
              <w:t>Open</w:t>
            </w:r>
            <w:r w:rsidR="003D6937" w:rsidRPr="004600A2">
              <w:rPr>
                <w:rFonts w:eastAsia="Times New Roman" w:cs="Calibri"/>
                <w:b w:val="0"/>
              </w:rPr>
              <w:t xml:space="preserve"> button (</w:t>
            </w:r>
            <w:r w:rsidR="003D6937" w:rsidRPr="004600A2">
              <w:rPr>
                <w:rFonts w:eastAsia="Times New Roman" w:cs="Calibri"/>
                <w:b w:val="0"/>
                <w:color w:val="FF0000"/>
              </w:rPr>
              <w:t>3</w:t>
            </w:r>
            <w:r w:rsidR="003D6937" w:rsidRPr="004600A2">
              <w:rPr>
                <w:rFonts w:eastAsia="Times New Roman" w:cs="Calibri"/>
                <w:b w:val="0"/>
              </w:rPr>
              <w:t>).</w:t>
            </w:r>
          </w:p>
          <w:p w:rsidR="003D6937" w:rsidRDefault="003D6937" w:rsidP="00054065">
            <w:pPr>
              <w:rPr>
                <w:noProof/>
              </w:rPr>
            </w:pPr>
          </w:p>
        </w:tc>
      </w:tr>
      <w:tr w:rsidR="003D693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D6937" w:rsidRDefault="001050D3" w:rsidP="003D693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2AC024F" wp14:editId="1BE144C7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1416685</wp:posOffset>
                      </wp:positionV>
                      <wp:extent cx="999490" cy="2533650"/>
                      <wp:effectExtent l="0" t="0" r="10160" b="19050"/>
                      <wp:wrapNone/>
                      <wp:docPr id="4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2533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00A2" w:rsidRPr="00376AC3" w:rsidRDefault="004600A2" w:rsidP="004600A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Adding Multiple Files</w:t>
                                  </w:r>
                                </w:p>
                                <w:p w:rsidR="004600A2" w:rsidRPr="00E80C85" w:rsidRDefault="004600A2" w:rsidP="004600A2">
                                  <w:r>
                                    <w:t>If you</w:t>
                                  </w:r>
                                  <w:r w:rsidR="001050D3">
                                    <w:t xml:space="preserve"> need</w:t>
                                  </w:r>
                                  <w:r>
                                    <w:t xml:space="preserve"> to upload multiple files hold down the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CTRL </w:t>
                                  </w:r>
                                  <w:r>
                                    <w:t xml:space="preserve">key and select each file you need to add. Then click the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Open </w:t>
                                  </w:r>
                                  <w:r>
                                    <w:t>button.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4.25pt;margin-top:111.55pt;width:78.7pt;height:19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">
                      <v:textbox>
                        <w:txbxContent>
                          <w:p w:rsidR="004600A2" w:rsidRPr="00376AC3" w:rsidRDefault="004600A2" w:rsidP="004600A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Adding Multiple Files</w:t>
                            </w:r>
                          </w:p>
                          <w:p w:rsidR="004600A2" w:rsidRPr="00E80C85" w:rsidRDefault="004600A2" w:rsidP="004600A2">
                            <w:r>
                              <w:t>If you</w:t>
                            </w:r>
                            <w:r w:rsidR="001050D3">
                              <w:t xml:space="preserve"> need</w:t>
                            </w:r>
                            <w:r>
                              <w:t xml:space="preserve"> to upload multiple files hold down the </w:t>
                            </w:r>
                            <w:r>
                              <w:rPr>
                                <w:b/>
                              </w:rPr>
                              <w:t xml:space="preserve">CTRL </w:t>
                            </w:r>
                            <w:r>
                              <w:t xml:space="preserve">key and select each file you need to add. Then click the </w:t>
                            </w:r>
                            <w:r>
                              <w:rPr>
                                <w:b/>
                              </w:rPr>
                              <w:t xml:space="preserve">Open </w:t>
                            </w:r>
                            <w:r>
                              <w:t>button.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 wp14:anchorId="48A6FB46" wp14:editId="4902921B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623570</wp:posOffset>
                      </wp:positionV>
                      <wp:extent cx="287020" cy="0"/>
                      <wp:effectExtent l="38100" t="133350" r="0" b="133350"/>
                      <wp:wrapNone/>
                      <wp:docPr id="455" name="Straight Arrow Connector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8702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5" o:spid="_x0000_s1026" type="#_x0000_t32" style="position:absolute;margin-left:250.7pt;margin-top:49.1pt;width:22.6pt;height:0;flip:x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" strokecolor="black [3213]" strokeweight="2.25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713565" cy="3883864"/>
                  <wp:effectExtent l="0" t="0" r="1905" b="2540"/>
                  <wp:docPr id="26" name="Picture 26" descr="C:\Users\bbrown\AppData\Local\Temp\SNAGHTML9b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brown\AppData\Local\Temp\SNAGHTML9be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35" cy="388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0A2" w:rsidRDefault="004600A2" w:rsidP="00054065">
            <w:pPr>
              <w:rPr>
                <w:noProof/>
              </w:rPr>
            </w:pPr>
          </w:p>
        </w:tc>
      </w:tr>
      <w:tr w:rsidR="004600A2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54065" w:rsidRPr="00054065" w:rsidRDefault="00054065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  <w:sz w:val="10"/>
                <w:szCs w:val="10"/>
              </w:rPr>
            </w:pPr>
          </w:p>
          <w:p w:rsidR="00BD079E" w:rsidRDefault="00BD079E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</w:p>
          <w:p w:rsidR="004600A2" w:rsidRPr="004600A2" w:rsidRDefault="004600A2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 w:rsidRPr="004600A2">
              <w:rPr>
                <w:rFonts w:eastAsia="Times New Roman" w:cs="Calibri"/>
                <w:b w:val="0"/>
              </w:rPr>
              <w:t xml:space="preserve">6. Click the </w:t>
            </w:r>
            <w:r w:rsidRPr="004600A2">
              <w:rPr>
                <w:rFonts w:eastAsia="Times New Roman" w:cs="Calibri"/>
              </w:rPr>
              <w:t>Send</w:t>
            </w:r>
            <w:r w:rsidRPr="004600A2">
              <w:rPr>
                <w:rFonts w:eastAsia="Times New Roman" w:cs="Calibri"/>
                <w:b w:val="0"/>
              </w:rPr>
              <w:t xml:space="preserve"> button.</w:t>
            </w:r>
          </w:p>
          <w:p w:rsidR="004600A2" w:rsidRPr="00054065" w:rsidRDefault="004600A2" w:rsidP="003D6937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4600A2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A20968" w:rsidRDefault="00A20968" w:rsidP="003D6937">
            <w:pPr>
              <w:jc w:val="center"/>
              <w:rPr>
                <w:noProof/>
              </w:rPr>
            </w:pPr>
          </w:p>
          <w:p w:rsidR="004600A2" w:rsidRDefault="001050D3" w:rsidP="003D69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DDBFC" wp14:editId="019FD021">
                  <wp:extent cx="5943600" cy="20796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968" w:rsidRDefault="00A20968" w:rsidP="003D6937">
            <w:pPr>
              <w:jc w:val="center"/>
              <w:rPr>
                <w:noProof/>
              </w:rPr>
            </w:pPr>
          </w:p>
        </w:tc>
      </w:tr>
    </w:tbl>
    <w:p w:rsidR="002F7B78" w:rsidRDefault="002F7B78" w:rsidP="00EB3342">
      <w:pPr>
        <w:rPr>
          <w:b/>
          <w:bCs/>
          <w:sz w:val="24"/>
          <w:szCs w:val="24"/>
        </w:rPr>
      </w:pPr>
    </w:p>
    <w:p w:rsidR="007B0941" w:rsidRPr="00EB3342" w:rsidRDefault="007B0941" w:rsidP="00EB3342">
      <w:pPr>
        <w:rPr>
          <w:b/>
          <w:bCs/>
          <w:sz w:val="24"/>
          <w:szCs w:val="24"/>
        </w:rPr>
      </w:pPr>
    </w:p>
    <w:p w:rsidR="004600A2" w:rsidRPr="004600A2" w:rsidRDefault="00ED755D" w:rsidP="004600A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  <w:r w:rsidRPr="004600A2">
        <w:rPr>
          <w:sz w:val="28"/>
          <w:szCs w:val="24"/>
        </w:rPr>
        <w:lastRenderedPageBreak/>
        <w:t xml:space="preserve"> </w:t>
      </w:r>
      <w:r w:rsidR="004600A2" w:rsidRPr="004600A2">
        <w:rPr>
          <w:rFonts w:eastAsia="Times New Roman" w:cs="Calibri"/>
          <w:b/>
          <w:bCs/>
          <w:sz w:val="24"/>
        </w:rPr>
        <w:t>Replying to a message</w:t>
      </w:r>
    </w:p>
    <w:p w:rsidR="004600A2" w:rsidRPr="00975D26" w:rsidRDefault="004600A2" w:rsidP="004600A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600A2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54065" w:rsidRPr="00054065" w:rsidRDefault="00054065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  <w:sz w:val="10"/>
                <w:szCs w:val="10"/>
              </w:rPr>
            </w:pPr>
          </w:p>
          <w:p w:rsidR="004600A2" w:rsidRDefault="004600A2" w:rsidP="004600A2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 w:rsidRPr="004600A2">
              <w:rPr>
                <w:rFonts w:eastAsia="Times New Roman" w:cs="Calibri"/>
                <w:b w:val="0"/>
              </w:rPr>
              <w:t xml:space="preserve">1. Click on a message in the Message List and click </w:t>
            </w:r>
            <w:r>
              <w:rPr>
                <w:rFonts w:eastAsia="Times New Roman" w:cs="Calibri"/>
                <w:b w:val="0"/>
              </w:rPr>
              <w:t xml:space="preserve">the </w:t>
            </w:r>
            <w:r w:rsidRPr="004600A2">
              <w:rPr>
                <w:rFonts w:eastAsia="Times New Roman" w:cs="Calibri"/>
              </w:rPr>
              <w:t>Reply</w:t>
            </w:r>
            <w:r w:rsidRPr="004600A2">
              <w:rPr>
                <w:rFonts w:eastAsia="Times New Roman" w:cs="Calibri"/>
                <w:b w:val="0"/>
              </w:rPr>
              <w:t xml:space="preserve"> </w:t>
            </w:r>
            <w:r>
              <w:rPr>
                <w:rFonts w:eastAsia="Times New Roman" w:cs="Calibri"/>
                <w:b w:val="0"/>
              </w:rPr>
              <w:t xml:space="preserve">button </w:t>
            </w:r>
            <w:r w:rsidRPr="004600A2">
              <w:rPr>
                <w:rFonts w:eastAsia="Times New Roman" w:cs="Calibri"/>
                <w:b w:val="0"/>
              </w:rPr>
              <w:t xml:space="preserve">in the Message Preview </w:t>
            </w:r>
            <w:proofErr w:type="spellStart"/>
            <w:r w:rsidRPr="004600A2">
              <w:rPr>
                <w:rFonts w:eastAsia="Times New Roman" w:cs="Calibri"/>
                <w:b w:val="0"/>
              </w:rPr>
              <w:t>navmenu</w:t>
            </w:r>
            <w:proofErr w:type="spellEnd"/>
            <w:r w:rsidRPr="004600A2">
              <w:rPr>
                <w:rFonts w:eastAsia="Times New Roman" w:cs="Calibri"/>
                <w:b w:val="0"/>
              </w:rPr>
              <w:t>.</w:t>
            </w:r>
          </w:p>
          <w:p w:rsidR="00054065" w:rsidRPr="00054065" w:rsidRDefault="00054065" w:rsidP="004600A2">
            <w:pPr>
              <w:autoSpaceDE w:val="0"/>
              <w:autoSpaceDN w:val="0"/>
              <w:adjustRightInd w:val="0"/>
              <w:rPr>
                <w:rFonts w:cs="Calibri"/>
                <w:b w:val="0"/>
                <w:sz w:val="10"/>
                <w:szCs w:val="10"/>
              </w:rPr>
            </w:pPr>
          </w:p>
        </w:tc>
      </w:tr>
      <w:tr w:rsidR="004600A2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A20968" w:rsidRDefault="00A20968" w:rsidP="004600A2">
            <w:pPr>
              <w:jc w:val="center"/>
              <w:rPr>
                <w:noProof/>
              </w:rPr>
            </w:pPr>
          </w:p>
          <w:p w:rsidR="004600A2" w:rsidRDefault="001050D3" w:rsidP="004600A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DFF77E" wp14:editId="0822BC67">
                  <wp:extent cx="5943600" cy="360934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0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C29" w:rsidRDefault="00720C29" w:rsidP="004600A2">
            <w:pPr>
              <w:jc w:val="center"/>
              <w:rPr>
                <w:sz w:val="24"/>
                <w:szCs w:val="24"/>
              </w:rPr>
            </w:pPr>
          </w:p>
          <w:p w:rsidR="00720C29" w:rsidRDefault="00720C29" w:rsidP="00054065">
            <w:pPr>
              <w:rPr>
                <w:sz w:val="24"/>
                <w:szCs w:val="24"/>
              </w:rPr>
            </w:pPr>
          </w:p>
        </w:tc>
      </w:tr>
      <w:tr w:rsidR="004600A2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D079E" w:rsidRDefault="00BD079E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</w:p>
          <w:p w:rsidR="00BD079E" w:rsidRDefault="00BD079E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</w:p>
          <w:p w:rsidR="004600A2" w:rsidRDefault="004600A2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 w:rsidRPr="00720C29">
              <w:rPr>
                <w:rFonts w:eastAsia="Times New Roman" w:cs="Calibri"/>
                <w:b w:val="0"/>
              </w:rPr>
              <w:t xml:space="preserve">2. Type in your reply message in the Message text block and click </w:t>
            </w:r>
            <w:r w:rsidR="00720C29" w:rsidRPr="00720C29">
              <w:rPr>
                <w:rFonts w:eastAsia="Times New Roman" w:cs="Calibri"/>
                <w:b w:val="0"/>
              </w:rPr>
              <w:t xml:space="preserve">the </w:t>
            </w:r>
            <w:r w:rsidRPr="00720C29">
              <w:rPr>
                <w:rFonts w:eastAsia="Times New Roman" w:cs="Calibri"/>
              </w:rPr>
              <w:t>Send</w:t>
            </w:r>
            <w:r w:rsidR="00720C29" w:rsidRPr="00720C29">
              <w:rPr>
                <w:rFonts w:eastAsia="Times New Roman" w:cs="Calibri"/>
                <w:b w:val="0"/>
              </w:rPr>
              <w:t xml:space="preserve"> button</w:t>
            </w:r>
            <w:r w:rsidRPr="00720C29">
              <w:rPr>
                <w:rFonts w:eastAsia="Times New Roman" w:cs="Calibri"/>
                <w:b w:val="0"/>
              </w:rPr>
              <w:t>.</w:t>
            </w:r>
          </w:p>
          <w:p w:rsidR="00054065" w:rsidRPr="00054065" w:rsidRDefault="00054065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  <w:sz w:val="10"/>
                <w:szCs w:val="10"/>
              </w:rPr>
            </w:pPr>
          </w:p>
        </w:tc>
      </w:tr>
      <w:tr w:rsidR="004600A2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4600A2" w:rsidRDefault="004600A2" w:rsidP="004600A2">
            <w:pPr>
              <w:jc w:val="center"/>
              <w:rPr>
                <w:noProof/>
              </w:rPr>
            </w:pPr>
          </w:p>
          <w:p w:rsidR="001050D3" w:rsidRDefault="001050D3" w:rsidP="001050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549C3" wp14:editId="5A8B962E">
                  <wp:extent cx="5943600" cy="227711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C29" w:rsidRDefault="00720C2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  <w:r w:rsidRPr="00720C29">
        <w:rPr>
          <w:rFonts w:eastAsia="Times New Roman" w:cs="Calibri"/>
          <w:b/>
          <w:bCs/>
          <w:sz w:val="24"/>
        </w:rPr>
        <w:lastRenderedPageBreak/>
        <w:t>Deleting Messages</w:t>
      </w:r>
    </w:p>
    <w:p w:rsidR="001050D3" w:rsidRPr="00720C29" w:rsidRDefault="001050D3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sz w:val="24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20C29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720C29" w:rsidRDefault="00720C29" w:rsidP="00D66AA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1. </w:t>
            </w:r>
            <w:r w:rsidRPr="00720C29">
              <w:rPr>
                <w:b w:val="0"/>
                <w:bCs w:val="0"/>
              </w:rPr>
              <w:t xml:space="preserve">Check the box next to the message you want to remove and click </w:t>
            </w:r>
            <w:r w:rsidR="007B0941">
              <w:rPr>
                <w:b w:val="0"/>
                <w:bCs w:val="0"/>
              </w:rPr>
              <w:t>on the</w:t>
            </w:r>
            <w:r w:rsidRPr="00720C29">
              <w:rPr>
                <w:b w:val="0"/>
                <w:bCs w:val="0"/>
              </w:rPr>
              <w:t xml:space="preserve"> </w:t>
            </w:r>
            <w:r w:rsidR="00A20968" w:rsidRPr="00A20968">
              <w:rPr>
                <w:bCs w:val="0"/>
              </w:rPr>
              <w:t>Move to</w:t>
            </w:r>
            <w:r w:rsidR="00A20968">
              <w:rPr>
                <w:b w:val="0"/>
                <w:bCs w:val="0"/>
              </w:rPr>
              <w:t xml:space="preserve"> </w:t>
            </w:r>
            <w:r w:rsidRPr="00720C29">
              <w:rPr>
                <w:bCs w:val="0"/>
              </w:rPr>
              <w:t>Trash</w:t>
            </w:r>
            <w:r w:rsidRPr="00720C29">
              <w:rPr>
                <w:b w:val="0"/>
                <w:bCs w:val="0"/>
              </w:rPr>
              <w:t xml:space="preserve"> icon</w:t>
            </w:r>
            <w:r w:rsidR="00054065">
              <w:rPr>
                <w:b w:val="0"/>
                <w:bCs w:val="0"/>
              </w:rPr>
              <w:t>.</w:t>
            </w:r>
          </w:p>
          <w:p w:rsidR="00054065" w:rsidRPr="00054065" w:rsidRDefault="00054065" w:rsidP="00D66AA3">
            <w:pPr>
              <w:rPr>
                <w:b w:val="0"/>
                <w:bCs w:val="0"/>
                <w:sz w:val="10"/>
                <w:szCs w:val="10"/>
              </w:rPr>
            </w:pPr>
          </w:p>
        </w:tc>
      </w:tr>
      <w:tr w:rsidR="00720C29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A20968" w:rsidRDefault="00A20968" w:rsidP="00054065">
            <w:pPr>
              <w:jc w:val="center"/>
              <w:rPr>
                <w:noProof/>
              </w:rPr>
            </w:pPr>
          </w:p>
          <w:p w:rsidR="00054065" w:rsidRDefault="001050D3" w:rsidP="00054065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2BB714" wp14:editId="2118417F">
                  <wp:extent cx="5943600" cy="301942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968" w:rsidRDefault="00A20968" w:rsidP="00054065">
            <w:pPr>
              <w:jc w:val="center"/>
              <w:rPr>
                <w:b w:val="0"/>
                <w:bCs w:val="0"/>
              </w:rPr>
            </w:pPr>
          </w:p>
        </w:tc>
      </w:tr>
      <w:tr w:rsidR="00720C29" w:rsidTr="00BD07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54065" w:rsidRPr="00054065" w:rsidRDefault="00054065" w:rsidP="00054065">
            <w:pPr>
              <w:pStyle w:val="ListParagraph"/>
              <w:autoSpaceDE w:val="0"/>
              <w:autoSpaceDN w:val="0"/>
              <w:adjustRightInd w:val="0"/>
              <w:ind w:left="270"/>
              <w:rPr>
                <w:rFonts w:eastAsia="Times New Roman" w:cs="Calibri"/>
                <w:b w:val="0"/>
                <w:sz w:val="10"/>
                <w:szCs w:val="10"/>
              </w:rPr>
            </w:pPr>
          </w:p>
          <w:p w:rsidR="00720C29" w:rsidRPr="00720C29" w:rsidRDefault="00720C29" w:rsidP="00E20F3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270" w:hanging="270"/>
              <w:rPr>
                <w:rFonts w:eastAsia="Times New Roman" w:cs="Calibri"/>
                <w:b w:val="0"/>
              </w:rPr>
            </w:pPr>
            <w:r w:rsidRPr="00720C29">
              <w:rPr>
                <w:rFonts w:eastAsia="Times New Roman" w:cs="Calibri"/>
                <w:b w:val="0"/>
              </w:rPr>
              <w:t xml:space="preserve">You can also remove a message via Message Preview, just open a message and in the Message Preview </w:t>
            </w:r>
            <w:proofErr w:type="spellStart"/>
            <w:r w:rsidRPr="00720C29">
              <w:rPr>
                <w:rFonts w:eastAsia="Times New Roman" w:cs="Calibri"/>
                <w:b w:val="0"/>
              </w:rPr>
              <w:t>navmenu</w:t>
            </w:r>
            <w:proofErr w:type="spellEnd"/>
            <w:r w:rsidRPr="00720C29">
              <w:rPr>
                <w:rFonts w:eastAsia="Times New Roman" w:cs="Calibri"/>
                <w:b w:val="0"/>
              </w:rPr>
              <w:t xml:space="preserve"> click the </w:t>
            </w:r>
            <w:r w:rsidR="00E20F39" w:rsidRPr="00E20F39">
              <w:rPr>
                <w:rFonts w:eastAsia="Times New Roman" w:cs="Calibri"/>
                <w:b w:val="0"/>
                <w:i/>
              </w:rPr>
              <w:t>Move To</w:t>
            </w:r>
            <w:r w:rsidRPr="00720C29">
              <w:rPr>
                <w:rFonts w:eastAsia="Times New Roman" w:cs="Calibri"/>
                <w:b w:val="0"/>
              </w:rPr>
              <w:t xml:space="preserve"> button and select </w:t>
            </w:r>
            <w:r w:rsidRPr="00720C29">
              <w:rPr>
                <w:rFonts w:eastAsia="Times New Roman" w:cs="Calibri"/>
              </w:rPr>
              <w:t>Move to Trash</w:t>
            </w:r>
            <w:r w:rsidRPr="00720C29">
              <w:rPr>
                <w:rFonts w:eastAsia="Times New Roman" w:cs="Calibri"/>
                <w:b w:val="0"/>
              </w:rPr>
              <w:t xml:space="preserve"> from the drop-down menu.</w:t>
            </w:r>
          </w:p>
        </w:tc>
      </w:tr>
      <w:tr w:rsidR="00720C29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720C29" w:rsidRDefault="001050D3" w:rsidP="00720C29">
            <w:pPr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52DDE9" wp14:editId="0D45E5AC">
                  <wp:extent cx="5943600" cy="263271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3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F39" w:rsidRPr="00720C29" w:rsidRDefault="00E20F39" w:rsidP="00720C29">
            <w:pPr>
              <w:jc w:val="center"/>
            </w:pPr>
          </w:p>
        </w:tc>
      </w:tr>
    </w:tbl>
    <w:p w:rsidR="00E20F39" w:rsidRDefault="00E20F3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</w:p>
    <w:p w:rsidR="007B0941" w:rsidRDefault="007B0941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</w:p>
    <w:p w:rsidR="00720C29" w:rsidRDefault="00720C2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  <w:r w:rsidRPr="00720C29">
        <w:rPr>
          <w:rFonts w:eastAsia="Times New Roman" w:cs="Calibri"/>
          <w:b/>
          <w:bCs/>
          <w:sz w:val="24"/>
        </w:rPr>
        <w:lastRenderedPageBreak/>
        <w:t>Printing a Message</w:t>
      </w:r>
    </w:p>
    <w:p w:rsidR="00720C29" w:rsidRDefault="00720C2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20C29" w:rsidTr="008942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</w:tcPr>
          <w:p w:rsidR="00596207" w:rsidRPr="008942E3" w:rsidRDefault="00720C29" w:rsidP="008942E3">
            <w:pPr>
              <w:autoSpaceDE w:val="0"/>
              <w:autoSpaceDN w:val="0"/>
              <w:adjustRightInd w:val="0"/>
              <w:rPr>
                <w:rFonts w:eastAsia="Times New Roman" w:cs="Calibri"/>
                <w:sz w:val="10"/>
                <w:szCs w:val="10"/>
              </w:rPr>
            </w:pPr>
            <w:r w:rsidRPr="00596207">
              <w:rPr>
                <w:rFonts w:eastAsia="Times New Roman" w:cs="Calibri"/>
                <w:b w:val="0"/>
              </w:rPr>
              <w:t xml:space="preserve">1. Open a message and in the Message Preview </w:t>
            </w:r>
            <w:proofErr w:type="spellStart"/>
            <w:r w:rsidRPr="00596207">
              <w:rPr>
                <w:rFonts w:eastAsia="Times New Roman" w:cs="Calibri"/>
                <w:b w:val="0"/>
              </w:rPr>
              <w:t>navmenu</w:t>
            </w:r>
            <w:proofErr w:type="spellEnd"/>
            <w:r w:rsidRPr="00596207">
              <w:rPr>
                <w:rFonts w:eastAsia="Times New Roman" w:cs="Calibri"/>
                <w:b w:val="0"/>
              </w:rPr>
              <w:t xml:space="preserve"> click on </w:t>
            </w:r>
            <w:r w:rsidR="008942E3" w:rsidRPr="008942E3">
              <w:rPr>
                <w:rFonts w:eastAsia="Times New Roman" w:cs="Calibri"/>
                <w:b w:val="0"/>
                <w:i/>
              </w:rPr>
              <w:t>More Actions</w:t>
            </w:r>
            <w:r w:rsidR="008942E3">
              <w:rPr>
                <w:rFonts w:eastAsia="Times New Roman" w:cs="Calibri"/>
                <w:b w:val="0"/>
                <w:i/>
              </w:rPr>
              <w:t xml:space="preserve"> </w:t>
            </w:r>
            <w:r w:rsidR="008942E3">
              <w:rPr>
                <w:rFonts w:eastAsia="Times New Roman" w:cs="Calibri"/>
                <w:b w:val="0"/>
              </w:rPr>
              <w:t xml:space="preserve">and select </w:t>
            </w:r>
            <w:r w:rsidR="008942E3" w:rsidRPr="008942E3">
              <w:rPr>
                <w:rFonts w:eastAsia="Times New Roman" w:cs="Calibri"/>
              </w:rPr>
              <w:t>Print</w:t>
            </w:r>
            <w:r w:rsidR="008942E3">
              <w:rPr>
                <w:rFonts w:eastAsia="Times New Roman" w:cs="Calibri"/>
                <w:b w:val="0"/>
              </w:rPr>
              <w:t>.</w:t>
            </w:r>
          </w:p>
        </w:tc>
      </w:tr>
      <w:tr w:rsidR="00720C29" w:rsidTr="00894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</w:tcPr>
          <w:p w:rsidR="008942E3" w:rsidRDefault="008942E3" w:rsidP="00720C29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720C29" w:rsidRDefault="001050D3" w:rsidP="00720C29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BEFCFE" wp14:editId="0302D109">
                  <wp:extent cx="5943600" cy="4602480"/>
                  <wp:effectExtent l="0" t="0" r="0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2E3" w:rsidRDefault="008942E3" w:rsidP="00720C29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</w:p>
        </w:tc>
      </w:tr>
    </w:tbl>
    <w:p w:rsidR="00596207" w:rsidRDefault="00596207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596207" w:rsidRDefault="00596207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A7370B" w:rsidRDefault="00A737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A7370B" w:rsidRDefault="00A737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BE01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  <w:r>
        <w:rPr>
          <w:rFonts w:eastAsia="Times New Roman" w:cs="Calibri"/>
          <w:b/>
          <w:bCs/>
          <w:sz w:val="24"/>
        </w:rPr>
        <w:lastRenderedPageBreak/>
        <w:t>Forwarding Email Option</w:t>
      </w:r>
    </w:p>
    <w:p w:rsidR="00BE010B" w:rsidRDefault="00BE010B" w:rsidP="00BE010B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sz w:val="24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E010B" w:rsidTr="00242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Pr="008942E3" w:rsidRDefault="00BE010B" w:rsidP="00780FDD">
            <w:pPr>
              <w:autoSpaceDE w:val="0"/>
              <w:autoSpaceDN w:val="0"/>
              <w:adjustRightInd w:val="0"/>
              <w:rPr>
                <w:rFonts w:eastAsia="Times New Roman" w:cs="Calibri"/>
                <w:sz w:val="10"/>
                <w:szCs w:val="10"/>
              </w:rPr>
            </w:pPr>
            <w:r w:rsidRPr="00596207">
              <w:rPr>
                <w:rFonts w:eastAsia="Times New Roman" w:cs="Calibri"/>
                <w:b w:val="0"/>
              </w:rPr>
              <w:t xml:space="preserve">1. </w:t>
            </w:r>
            <w:r w:rsidRPr="00BE010B">
              <w:rPr>
                <w:rFonts w:eastAsia="Times New Roman" w:cs="Calibri"/>
                <w:b w:val="0"/>
              </w:rPr>
              <w:t xml:space="preserve">Click the Settings </w:t>
            </w:r>
            <w:r>
              <w:rPr>
                <w:noProof/>
              </w:rPr>
              <w:drawing>
                <wp:inline distT="0" distB="0" distL="0" distR="0" wp14:anchorId="717E7EB1" wp14:editId="1CCF37FA">
                  <wp:extent cx="838095" cy="200000"/>
                  <wp:effectExtent l="19050" t="19050" r="19685" b="1016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95" cy="2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 w:val="0"/>
              </w:rPr>
              <w:t xml:space="preserve"> link </w:t>
            </w:r>
            <w:r w:rsidRPr="00BE010B">
              <w:rPr>
                <w:rFonts w:eastAsia="Times New Roman" w:cs="Calibri"/>
                <w:b w:val="0"/>
              </w:rPr>
              <w:t>near the top right-hand corner of the page.</w:t>
            </w: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Default="00BE010B" w:rsidP="00780FDD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BE010B" w:rsidRDefault="00BE010B" w:rsidP="00780FDD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A3260B" wp14:editId="11F764FE">
                  <wp:extent cx="4019550" cy="166326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049" cy="166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10B" w:rsidRDefault="00BE010B" w:rsidP="00780FDD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Pr="00BE010B" w:rsidRDefault="00BE010B" w:rsidP="00BE010B">
            <w:pPr>
              <w:autoSpaceDE w:val="0"/>
              <w:autoSpaceDN w:val="0"/>
              <w:adjustRightInd w:val="0"/>
              <w:rPr>
                <w:b w:val="0"/>
                <w:noProof/>
              </w:rPr>
            </w:pPr>
            <w:r w:rsidRPr="00BE010B">
              <w:rPr>
                <w:b w:val="0"/>
                <w:noProof/>
              </w:rPr>
              <w:t xml:space="preserve">2. Scroll down the page and locate the </w:t>
            </w:r>
            <w:r>
              <w:rPr>
                <w:noProof/>
              </w:rPr>
              <w:t xml:space="preserve">Forwarding </w:t>
            </w:r>
            <w:r w:rsidRPr="00BE010B">
              <w:rPr>
                <w:noProof/>
              </w:rPr>
              <w:t>Options</w:t>
            </w:r>
            <w:r w:rsidRPr="00BE010B">
              <w:rPr>
                <w:b w:val="0"/>
                <w:noProof/>
              </w:rPr>
              <w:t xml:space="preserve"> section.</w:t>
            </w: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Default="00BE010B" w:rsidP="00BE010B">
            <w:pPr>
              <w:tabs>
                <w:tab w:val="left" w:pos="2913"/>
              </w:tabs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ab/>
            </w:r>
          </w:p>
          <w:p w:rsidR="00BE010B" w:rsidRDefault="00BE010B" w:rsidP="00BE010B">
            <w:pPr>
              <w:tabs>
                <w:tab w:val="left" w:pos="2913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EA1473" wp14:editId="611F781C">
                  <wp:extent cx="3753293" cy="2717902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49" cy="273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Pr="00BE010B" w:rsidRDefault="00BE010B" w:rsidP="00BE010B">
            <w:pPr>
              <w:autoSpaceDE w:val="0"/>
              <w:autoSpaceDN w:val="0"/>
              <w:adjustRightInd w:val="0"/>
              <w:rPr>
                <w:b w:val="0"/>
                <w:noProof/>
              </w:rPr>
            </w:pPr>
            <w:r w:rsidRPr="00BE010B">
              <w:rPr>
                <w:b w:val="0"/>
                <w:noProof/>
              </w:rPr>
              <w:t xml:space="preserve">3. Check the </w:t>
            </w:r>
            <w:r w:rsidRPr="002420DF">
              <w:rPr>
                <w:noProof/>
              </w:rPr>
              <w:t>Forward incoming messages to an alternate email account box</w:t>
            </w:r>
            <w:r w:rsidRPr="00BE010B">
              <w:rPr>
                <w:b w:val="0"/>
                <w:noProof/>
              </w:rPr>
              <w:t xml:space="preserve"> (</w:t>
            </w:r>
            <w:r w:rsidRPr="002420DF">
              <w:rPr>
                <w:b w:val="0"/>
                <w:noProof/>
                <w:color w:val="FF0000"/>
              </w:rPr>
              <w:t>1</w:t>
            </w:r>
            <w:r w:rsidRPr="00BE010B">
              <w:rPr>
                <w:b w:val="0"/>
                <w:noProof/>
              </w:rPr>
              <w:t xml:space="preserve">). Enter the </w:t>
            </w:r>
            <w:r w:rsidRPr="002420DF">
              <w:rPr>
                <w:noProof/>
              </w:rPr>
              <w:t>Email Address</w:t>
            </w:r>
            <w:r w:rsidRPr="00BE010B">
              <w:rPr>
                <w:b w:val="0"/>
                <w:noProof/>
              </w:rPr>
              <w:t xml:space="preserve"> where you want your D2L emails to be forwarded to (</w:t>
            </w:r>
            <w:r w:rsidRPr="002420DF">
              <w:rPr>
                <w:b w:val="0"/>
                <w:noProof/>
                <w:color w:val="FF0000"/>
              </w:rPr>
              <w:t>2</w:t>
            </w:r>
            <w:r w:rsidRPr="00BE010B">
              <w:rPr>
                <w:b w:val="0"/>
                <w:noProof/>
              </w:rPr>
              <w:t>).</w:t>
            </w: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420DF" w:rsidRDefault="002420DF" w:rsidP="00780FDD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2420DF" w:rsidRDefault="002420DF" w:rsidP="002420DF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FBF70" wp14:editId="016FE96F">
                  <wp:extent cx="4048125" cy="1874373"/>
                  <wp:effectExtent l="0" t="0" r="0" b="0"/>
                  <wp:docPr id="33" name="Picture 33" descr="C:\Users\bbrown\AppData\Local\Temp\SNAGHTML11e5d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rown\AppData\Local\Temp\SNAGHTML11e5d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87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420DF" w:rsidRPr="002420DF" w:rsidRDefault="002420DF" w:rsidP="002420DF">
            <w:pPr>
              <w:pStyle w:val="ListParagraph"/>
              <w:numPr>
                <w:ilvl w:val="0"/>
                <w:numId w:val="5"/>
              </w:numPr>
              <w:tabs>
                <w:tab w:val="left" w:pos="540"/>
              </w:tabs>
              <w:ind w:left="0"/>
              <w:rPr>
                <w:b w:val="0"/>
              </w:rPr>
            </w:pPr>
            <w:r w:rsidRPr="002420DF">
              <w:rPr>
                <w:b w:val="0"/>
                <w:noProof/>
              </w:rPr>
              <w:lastRenderedPageBreak/>
              <w:t xml:space="preserve">4. </w:t>
            </w:r>
            <w:r w:rsidRPr="002420DF">
              <w:rPr>
                <w:b w:val="0"/>
              </w:rPr>
              <w:t xml:space="preserve">Choose one of the three options. The </w:t>
            </w:r>
            <w:r w:rsidRPr="002420DF">
              <w:t>forward and delete from the Inbox folder</w:t>
            </w:r>
            <w:r w:rsidRPr="002420DF">
              <w:rPr>
                <w:b w:val="0"/>
              </w:rPr>
              <w:t xml:space="preserve"> option (</w:t>
            </w:r>
            <w:r w:rsidRPr="002420DF">
              <w:rPr>
                <w:b w:val="0"/>
                <w:color w:val="FF0000"/>
              </w:rPr>
              <w:t>1</w:t>
            </w:r>
            <w:r w:rsidRPr="002420DF">
              <w:rPr>
                <w:b w:val="0"/>
              </w:rPr>
              <w:t xml:space="preserve">) will forward any email sent to your account to the address specified. The email will not be accessible through D2L. The </w:t>
            </w:r>
            <w:r w:rsidRPr="002420DF">
              <w:t>forward and mark unread in the Inbox folder</w:t>
            </w:r>
            <w:r w:rsidRPr="002420DF">
              <w:rPr>
                <w:b w:val="0"/>
              </w:rPr>
              <w:t xml:space="preserve"> option (</w:t>
            </w:r>
            <w:r w:rsidRPr="002420DF">
              <w:rPr>
                <w:b w:val="0"/>
                <w:color w:val="FF0000"/>
              </w:rPr>
              <w:t>2</w:t>
            </w:r>
            <w:r w:rsidRPr="002420DF">
              <w:rPr>
                <w:b w:val="0"/>
              </w:rPr>
              <w:t xml:space="preserve">) will forward any email sent to your account to the address specified. The email will also exist in your Inbox, and will be marked as unread. The </w:t>
            </w:r>
            <w:r w:rsidRPr="002420DF">
              <w:t>forward and mark read in the Inbox folder</w:t>
            </w:r>
            <w:r w:rsidRPr="002420DF">
              <w:rPr>
                <w:b w:val="0"/>
              </w:rPr>
              <w:t xml:space="preserve"> option (</w:t>
            </w:r>
            <w:r w:rsidRPr="002420DF">
              <w:rPr>
                <w:b w:val="0"/>
                <w:color w:val="FF0000"/>
              </w:rPr>
              <w:t>3</w:t>
            </w:r>
            <w:r w:rsidRPr="002420DF">
              <w:rPr>
                <w:b w:val="0"/>
              </w:rPr>
              <w:t xml:space="preserve">) will forward any email sent to your account to the address specified. The email will also exist in your Inbox, and will be marked as read. - </w:t>
            </w:r>
            <w:r w:rsidRPr="002420DF">
              <w:rPr>
                <w:b w:val="0"/>
                <w:i/>
              </w:rPr>
              <w:t>This option is the best choice</w:t>
            </w:r>
            <w:r w:rsidRPr="002420DF">
              <w:rPr>
                <w:b w:val="0"/>
              </w:rPr>
              <w:t>.</w:t>
            </w:r>
          </w:p>
          <w:p w:rsidR="00BE010B" w:rsidRDefault="00BE010B" w:rsidP="002420DF">
            <w:pPr>
              <w:tabs>
                <w:tab w:val="left" w:pos="1775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Default="002420DF" w:rsidP="002420DF">
            <w:pPr>
              <w:tabs>
                <w:tab w:val="left" w:pos="2629"/>
              </w:tabs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D5AEE36" wp14:editId="647171DF">
                  <wp:extent cx="5924550" cy="1266825"/>
                  <wp:effectExtent l="0" t="0" r="0" b="9525"/>
                  <wp:docPr id="34" name="Picture 34" descr="C:\Users\bbrown\AppData\Local\Temp\SNAGHTML1261b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brown\AppData\Local\Temp\SNAGHTML1261b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0DF" w:rsidRDefault="002420DF" w:rsidP="002420DF">
            <w:pPr>
              <w:tabs>
                <w:tab w:val="left" w:pos="2629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E010B" w:rsidRPr="002420DF" w:rsidRDefault="002420DF" w:rsidP="002420DF">
            <w:pPr>
              <w:autoSpaceDE w:val="0"/>
              <w:autoSpaceDN w:val="0"/>
              <w:adjustRightInd w:val="0"/>
              <w:rPr>
                <w:b w:val="0"/>
                <w:noProof/>
              </w:rPr>
            </w:pPr>
            <w:r w:rsidRPr="002420DF">
              <w:rPr>
                <w:b w:val="0"/>
                <w:noProof/>
              </w:rPr>
              <w:t xml:space="preserve">5. Click the </w:t>
            </w:r>
            <w:r w:rsidRPr="002420DF">
              <w:rPr>
                <w:noProof/>
              </w:rPr>
              <w:t>Save</w:t>
            </w:r>
            <w:r w:rsidRPr="002420DF">
              <w:rPr>
                <w:b w:val="0"/>
                <w:noProof/>
              </w:rPr>
              <w:t xml:space="preserve"> button.</w:t>
            </w:r>
          </w:p>
        </w:tc>
      </w:tr>
      <w:tr w:rsidR="00BE010B" w:rsidTr="00242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420DF" w:rsidRDefault="002420DF" w:rsidP="00780FDD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BE010B" w:rsidRDefault="002420DF" w:rsidP="00780FDD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A5EA9" wp14:editId="477E73C1">
                  <wp:extent cx="4210050" cy="208082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524" cy="208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0B" w:rsidTr="00242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420DF" w:rsidRPr="002420DF" w:rsidRDefault="002420DF" w:rsidP="002420DF">
            <w:pPr>
              <w:pStyle w:val="ListParagraph"/>
              <w:numPr>
                <w:ilvl w:val="0"/>
                <w:numId w:val="5"/>
              </w:numPr>
              <w:ind w:left="0"/>
              <w:rPr>
                <w:b w:val="0"/>
              </w:rPr>
            </w:pPr>
            <w:r w:rsidRPr="002420DF">
              <w:rPr>
                <w:b w:val="0"/>
              </w:rPr>
              <w:t>6. Any email you receive in Desire2learn will now be forwarded to your Alternative Email Address.</w:t>
            </w:r>
          </w:p>
          <w:p w:rsidR="002420DF" w:rsidRDefault="002420DF" w:rsidP="002420DF">
            <w:pPr>
              <w:pStyle w:val="ListParagraph"/>
              <w:ind w:left="0"/>
            </w:pPr>
          </w:p>
          <w:p w:rsidR="002420DF" w:rsidRPr="002420DF" w:rsidRDefault="002420DF" w:rsidP="002420DF">
            <w:pPr>
              <w:pStyle w:val="ListParagraph"/>
              <w:ind w:left="0"/>
              <w:rPr>
                <w:b w:val="0"/>
                <w:noProof/>
              </w:rPr>
            </w:pPr>
            <w:r w:rsidRPr="002420DF">
              <w:rPr>
                <w:b w:val="0"/>
              </w:rPr>
              <w:t>[</w:t>
            </w:r>
            <w:r w:rsidRPr="002420DF">
              <w:t>Note</w:t>
            </w:r>
            <w:r w:rsidRPr="002420DF">
              <w:rPr>
                <w:b w:val="0"/>
              </w:rPr>
              <w:t xml:space="preserve">: All Desire2Learn forwarded emails will display the </w:t>
            </w:r>
            <w:r w:rsidRPr="002420DF">
              <w:rPr>
                <w:color w:val="000000" w:themeColor="text1"/>
              </w:rPr>
              <w:t>username</w:t>
            </w:r>
            <w:r w:rsidRPr="002420DF">
              <w:rPr>
                <w:b w:val="0"/>
                <w:color w:val="000000" w:themeColor="text1"/>
              </w:rPr>
              <w:t xml:space="preserve"> </w:t>
            </w:r>
            <w:r w:rsidRPr="002420DF">
              <w:rPr>
                <w:b w:val="0"/>
              </w:rPr>
              <w:t xml:space="preserve">of the sender followed by </w:t>
            </w:r>
            <w:r w:rsidRPr="002420DF">
              <w:rPr>
                <w:color w:val="000000" w:themeColor="text1"/>
              </w:rPr>
              <w:t>@online.brazosport.edu</w:t>
            </w:r>
            <w:r w:rsidRPr="002420DF">
              <w:rPr>
                <w:b w:val="0"/>
                <w:color w:val="000000" w:themeColor="text1"/>
              </w:rPr>
              <w:t xml:space="preserve"> </w:t>
            </w:r>
            <w:r w:rsidRPr="002420DF">
              <w:rPr>
                <w:b w:val="0"/>
              </w:rPr>
              <w:t xml:space="preserve">in your inbox.] - </w:t>
            </w:r>
            <w:r w:rsidRPr="002420DF">
              <w:rPr>
                <w:b w:val="0"/>
                <w:i/>
              </w:rPr>
              <w:t>You must log into D2L to reply to a forwarded message</w:t>
            </w:r>
            <w:r w:rsidRPr="002420DF">
              <w:rPr>
                <w:b w:val="0"/>
              </w:rPr>
              <w:t>.</w:t>
            </w:r>
          </w:p>
          <w:p w:rsidR="00BE010B" w:rsidRDefault="00BE010B" w:rsidP="002420DF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</w:tbl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BE010B" w:rsidRDefault="00BE010B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2420DF" w:rsidRDefault="002420DF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</w:p>
    <w:p w:rsidR="00596207" w:rsidRPr="00A206E0" w:rsidRDefault="00596207" w:rsidP="0059620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</w:rPr>
      </w:pPr>
      <w:r w:rsidRPr="00A206E0">
        <w:rPr>
          <w:rFonts w:eastAsia="Times New Roman" w:cs="Calibri"/>
          <w:b/>
          <w:bCs/>
        </w:rPr>
        <w:lastRenderedPageBreak/>
        <w:t>New Email Notification</w:t>
      </w:r>
    </w:p>
    <w:p w:rsidR="00720C29" w:rsidRDefault="00720C29" w:rsidP="00720C29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sz w:val="24"/>
        </w:rPr>
      </w:pP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96207" w:rsidTr="00BD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Pr="00596207" w:rsidRDefault="008942E3" w:rsidP="00596207">
            <w:pPr>
              <w:autoSpaceDE w:val="0"/>
              <w:autoSpaceDN w:val="0"/>
              <w:adjustRightInd w:val="0"/>
              <w:rPr>
                <w:rFonts w:eastAsia="Times New Roman" w:cs="Calibri"/>
                <w:b w:val="0"/>
              </w:rPr>
            </w:pPr>
            <w:r>
              <w:rPr>
                <w:rFonts w:eastAsia="Times New Roman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3595419</wp:posOffset>
                      </wp:positionH>
                      <wp:positionV relativeFrom="paragraph">
                        <wp:posOffset>20320</wp:posOffset>
                      </wp:positionV>
                      <wp:extent cx="154744" cy="140531"/>
                      <wp:effectExtent l="0" t="0" r="0" b="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744" cy="140531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4F8D289" id="Oval 58" o:spid="_x0000_s1026" style="position:absolute;margin-left:283.1pt;margin-top:1.6pt;width:12.2pt;height:1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" fillcolor="#f79646 [3209]" stroked="f" strokeweight="2pt"/>
                  </w:pict>
                </mc:Fallback>
              </mc:AlternateContent>
            </w:r>
            <w:r w:rsidR="00596207" w:rsidRPr="00596207">
              <w:rPr>
                <w:rFonts w:eastAsia="Times New Roman" w:cs="Calibri"/>
                <w:b w:val="0"/>
              </w:rPr>
              <w:t xml:space="preserve">If you have new email, the </w:t>
            </w:r>
            <w:r w:rsidR="00596207" w:rsidRPr="00596207">
              <w:rPr>
                <w:rFonts w:eastAsia="Times New Roman" w:cs="Calibri"/>
              </w:rPr>
              <w:t>Mail</w:t>
            </w:r>
            <w:r w:rsidR="00596207" w:rsidRPr="00596207">
              <w:rPr>
                <w:rFonts w:eastAsia="Times New Roman" w:cs="Calibri"/>
                <w:b w:val="0"/>
              </w:rPr>
              <w:t xml:space="preserve"> icon will have a</w:t>
            </w:r>
            <w:r>
              <w:rPr>
                <w:rFonts w:eastAsia="Times New Roman" w:cs="Calibri"/>
                <w:b w:val="0"/>
              </w:rPr>
              <w:t>n</w:t>
            </w:r>
            <w:r w:rsidR="00596207" w:rsidRPr="00596207">
              <w:rPr>
                <w:rFonts w:eastAsia="Times New Roman" w:cs="Calibri"/>
                <w:b w:val="0"/>
              </w:rPr>
              <w:t xml:space="preserve"> </w:t>
            </w:r>
            <w:r>
              <w:rPr>
                <w:rFonts w:eastAsia="Times New Roman" w:cs="Calibri"/>
                <w:b w:val="0"/>
              </w:rPr>
              <w:t>orange</w:t>
            </w:r>
            <w:r w:rsidR="00596207" w:rsidRPr="00596207">
              <w:rPr>
                <w:rFonts w:eastAsia="Times New Roman" w:cs="Calibri"/>
                <w:b w:val="0"/>
              </w:rPr>
              <w:t xml:space="preserve"> dot</w:t>
            </w:r>
            <w:r>
              <w:rPr>
                <w:rFonts w:eastAsia="Times New Roman" w:cs="Calibri"/>
                <w:b w:val="0"/>
              </w:rPr>
              <w:t xml:space="preserve">    </w:t>
            </w:r>
            <w:r w:rsidR="00596207" w:rsidRPr="00596207">
              <w:rPr>
                <w:rFonts w:eastAsia="Times New Roman" w:cs="Calibri"/>
                <w:b w:val="0"/>
              </w:rPr>
              <w:t xml:space="preserve"> </w:t>
            </w:r>
            <w:r>
              <w:rPr>
                <w:rFonts w:eastAsia="Times New Roman" w:cs="Calibri"/>
                <w:b w:val="0"/>
              </w:rPr>
              <w:t xml:space="preserve">  </w:t>
            </w:r>
            <w:r w:rsidR="00596207" w:rsidRPr="00596207">
              <w:rPr>
                <w:rFonts w:eastAsia="Times New Roman" w:cs="Calibri"/>
                <w:b w:val="0"/>
              </w:rPr>
              <w:t xml:space="preserve">on it in the minibar. Click the icon to </w:t>
            </w:r>
            <w:r>
              <w:rPr>
                <w:rFonts w:eastAsia="Times New Roman" w:cs="Calibri"/>
                <w:b w:val="0"/>
              </w:rPr>
              <w:t xml:space="preserve">view new email(s) and </w:t>
            </w:r>
            <w:r w:rsidR="00596207" w:rsidRPr="00596207">
              <w:rPr>
                <w:rFonts w:eastAsia="Times New Roman" w:cs="Calibri"/>
                <w:b w:val="0"/>
              </w:rPr>
              <w:t xml:space="preserve">access </w:t>
            </w:r>
            <w:r>
              <w:rPr>
                <w:rFonts w:eastAsia="Times New Roman" w:cs="Calibri"/>
                <w:b w:val="0"/>
              </w:rPr>
              <w:t>them through your</w:t>
            </w:r>
            <w:r w:rsidR="00596207" w:rsidRPr="00596207">
              <w:rPr>
                <w:rFonts w:eastAsia="Times New Roman" w:cs="Calibri"/>
                <w:b w:val="0"/>
              </w:rPr>
              <w:t xml:space="preserve"> Email.</w:t>
            </w:r>
          </w:p>
          <w:p w:rsidR="00596207" w:rsidRDefault="00596207" w:rsidP="00720C29">
            <w:pPr>
              <w:autoSpaceDE w:val="0"/>
              <w:autoSpaceDN w:val="0"/>
              <w:adjustRightInd w:val="0"/>
              <w:rPr>
                <w:rFonts w:eastAsia="Times New Roman" w:cs="Calibri"/>
                <w:sz w:val="24"/>
              </w:rPr>
            </w:pPr>
          </w:p>
        </w:tc>
      </w:tr>
      <w:tr w:rsidR="00596207" w:rsidTr="00BD0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96207" w:rsidRDefault="008942E3" w:rsidP="008942E3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</w:rPr>
            </w:pPr>
            <w:r>
              <w:rPr>
                <w:rFonts w:eastAsia="Times New Roman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C54E9AC" wp14:editId="10956060">
                      <wp:simplePos x="0" y="0"/>
                      <wp:positionH relativeFrom="column">
                        <wp:posOffset>1472515</wp:posOffset>
                      </wp:positionH>
                      <wp:positionV relativeFrom="paragraph">
                        <wp:posOffset>245940</wp:posOffset>
                      </wp:positionV>
                      <wp:extent cx="154745" cy="146343"/>
                      <wp:effectExtent l="0" t="0" r="0" b="635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745" cy="146343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0307AE9" id="Oval 59" o:spid="_x0000_s1026" style="position:absolute;margin-left:115.95pt;margin-top:19.35pt;width:12.2pt;height:1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" fillcolor="#f79646 [3209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DC647C" wp14:editId="5007A8BC">
                  <wp:extent cx="4514850" cy="1335754"/>
                  <wp:effectExtent l="0" t="0" r="0" b="0"/>
                  <wp:docPr id="28" name="Picture 28" descr="C:\Users\bbrown\AppData\Local\Temp\SNAGHTML11933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rown\AppData\Local\Temp\SNAGHTML11933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33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BBD" w:rsidRDefault="00BB5BBD" w:rsidP="00D66AA3">
      <w:pPr>
        <w:rPr>
          <w:b/>
          <w:bCs/>
        </w:rPr>
      </w:pPr>
    </w:p>
    <w:sectPr w:rsidR="00BB5BBD" w:rsidSect="004A47D4">
      <w:headerReference w:type="default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66E" w:rsidRDefault="00BE066E" w:rsidP="004A47D4">
      <w:pPr>
        <w:spacing w:after="0" w:line="240" w:lineRule="auto"/>
      </w:pPr>
      <w:r>
        <w:separator/>
      </w:r>
    </w:p>
  </w:endnote>
  <w:endnote w:type="continuationSeparator" w:id="0">
    <w:p w:rsidR="00BE066E" w:rsidRDefault="00BE066E" w:rsidP="004A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452A5C">
    <w:pPr>
      <w:pStyle w:val="Footer"/>
    </w:pPr>
    <w:r>
      <w:pict>
        <v:rect id="_x0000_i1025" style="width:0;height:1.5pt" o:hralign="center" o:hrstd="t" o:hr="t" fillcolor="#a0a0a0" stroked="f"/>
      </w:pict>
    </w:r>
  </w:p>
  <w:p w:rsidR="004A47D4" w:rsidRDefault="002F7B7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5695950</wp:posOffset>
              </wp:positionH>
              <wp:positionV relativeFrom="paragraph">
                <wp:posOffset>-362585</wp:posOffset>
              </wp:positionV>
              <wp:extent cx="1162050" cy="971550"/>
              <wp:effectExtent l="0" t="0" r="0" b="0"/>
              <wp:wrapNone/>
              <wp:docPr id="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C106F" w:rsidRDefault="002F7B78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00050" cy="457200"/>
                                <wp:effectExtent l="0" t="0" r="0" b="0"/>
                                <wp:docPr id="5" name="Picture 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AC106F" w:rsidRPr="00F550C4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448.5pt;margin-top:-28.55pt;width:91.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" fillcolor="window" stroked="f" strokeweight=".5pt">
              <v:path arrowok="t"/>
              <v:textbox>
                <w:txbxContent>
                  <w:p w:rsidR="00AC106F" w:rsidRDefault="002F7B78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0050" cy="457200"/>
                          <wp:effectExtent l="0" t="0" r="0" b="0"/>
                          <wp:docPr id="5" name="Picture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AC106F" w:rsidRPr="00F550C4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452A5C" w:rsidP="00BB5BBD">
    <w:pPr>
      <w:pStyle w:val="Footer"/>
    </w:pPr>
    <w:r>
      <w:pict>
        <v:rect id="_x0000_i1027" style="width:0;height:1.5pt" o:hralign="center" o:hrstd="t" o:hr="t" fillcolor="#a0a0a0" stroked="f"/>
      </w:pict>
    </w:r>
  </w:p>
  <w:p w:rsidR="004A47D4" w:rsidRPr="00BB5BBD" w:rsidRDefault="002F7B78" w:rsidP="00BB5B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-343535</wp:posOffset>
              </wp:positionV>
              <wp:extent cx="1162050" cy="97155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BBD" w:rsidRDefault="002F7B78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00050" cy="457200"/>
                                <wp:effectExtent l="0" t="0" r="0" b="0"/>
                                <wp:docPr id="12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BB5BBD" w:rsidRPr="00F550C4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30" type="#_x0000_t202" style="position:absolute;margin-left:450pt;margin-top:-27.05pt;width:91.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" fillcolor="window" stroked="f" strokeweight=".5pt">
              <v:path arrowok="t"/>
              <v:textbox>
                <w:txbxContent>
                  <w:p w:rsidR="00BB5BBD" w:rsidRDefault="002F7B78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0050" cy="457200"/>
                          <wp:effectExtent l="0" t="0" r="0" b="0"/>
                          <wp:docPr id="12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BB5BBD" w:rsidRPr="00F550C4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66E" w:rsidRDefault="00BE066E" w:rsidP="004A47D4">
      <w:pPr>
        <w:spacing w:after="0" w:line="240" w:lineRule="auto"/>
      </w:pPr>
      <w:r>
        <w:separator/>
      </w:r>
    </w:p>
  </w:footnote>
  <w:footnote w:type="continuationSeparator" w:id="0">
    <w:p w:rsidR="00BE066E" w:rsidRDefault="00BE066E" w:rsidP="004A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27" w:rsidRPr="003A4B27" w:rsidRDefault="002F7B78" w:rsidP="003A4B27">
    <w:pPr>
      <w:tabs>
        <w:tab w:val="left" w:pos="90"/>
      </w:tabs>
      <w:ind w:left="-1260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0</wp:posOffset>
              </wp:positionV>
              <wp:extent cx="723900" cy="190500"/>
              <wp:effectExtent l="0" t="0" r="19050" b="19050"/>
              <wp:wrapNone/>
              <wp:docPr id="293" name="Rectangl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1905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 w="25400" cap="flat" cmpd="sng" algn="ctr">
                        <a:solidFill>
                          <a:srgbClr val="19A5B5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2E78078" id="Rectangle 293" o:spid="_x0000_s1026" style="position:absolute;margin-left:-72.75pt;margin-top:0;width:57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" fillcolor="#19a5b5" strokecolor="#19a5b5" strokeweight="2pt">
              <v:path arrowok="t"/>
            </v:rect>
          </w:pict>
        </mc:Fallback>
      </mc:AlternateContent>
    </w:r>
    <w:r w:rsidR="003A4B27">
      <w:t xml:space="preserve">            </w:t>
    </w:r>
    <w:r w:rsidR="003A4B27" w:rsidRPr="003A4B27">
      <w:rPr>
        <w:b/>
        <w:color w:val="FFFFFF" w:themeColor="background1"/>
      </w:rPr>
      <w:fldChar w:fldCharType="begin"/>
    </w:r>
    <w:r w:rsidR="003A4B27" w:rsidRPr="003A4B27">
      <w:rPr>
        <w:b/>
        <w:color w:val="FFFFFF" w:themeColor="background1"/>
      </w:rPr>
      <w:instrText xml:space="preserve"> PAGE   \* MERGEFORMAT </w:instrText>
    </w:r>
    <w:r w:rsidR="003A4B27" w:rsidRPr="003A4B27">
      <w:rPr>
        <w:b/>
        <w:color w:val="FFFFFF" w:themeColor="background1"/>
      </w:rPr>
      <w:fldChar w:fldCharType="separate"/>
    </w:r>
    <w:r w:rsidR="00452A5C">
      <w:rPr>
        <w:b/>
        <w:noProof/>
        <w:color w:val="FFFFFF" w:themeColor="background1"/>
      </w:rPr>
      <w:t>2</w:t>
    </w:r>
    <w:r w:rsidR="003A4B27" w:rsidRPr="003A4B27">
      <w:rPr>
        <w:b/>
        <w:color w:val="FFFFFF" w:themeColor="background1"/>
      </w:rPr>
      <w:fldChar w:fldCharType="end"/>
    </w:r>
    <w:r w:rsidR="003A4B27">
      <w:rPr>
        <w:b/>
        <w:noProof/>
        <w:color w:val="FFFFFF" w:themeColor="background1"/>
      </w:rPr>
      <w:t xml:space="preserve">     </w:t>
    </w:r>
    <w:r w:rsidR="003A4B27" w:rsidRPr="003A4B27">
      <w:rPr>
        <w:b/>
        <w:noProof/>
        <w:color w:val="FFFFFF" w:themeColor="background1"/>
        <w:sz w:val="24"/>
      </w:rPr>
      <w:t xml:space="preserve"> </w:t>
    </w:r>
    <w:r w:rsidR="003A4B27" w:rsidRPr="003A4B27">
      <w:rPr>
        <w:rFonts w:ascii="Arial" w:hAnsi="Arial" w:cs="Arial"/>
        <w:b/>
        <w:noProof/>
        <w:color w:val="FFFFFF" w:themeColor="background1"/>
        <w:sz w:val="24"/>
      </w:rPr>
      <w:t xml:space="preserve"> </w:t>
    </w:r>
    <w:r w:rsidR="00EB3342">
      <w:rPr>
        <w:rFonts w:ascii="Arial" w:hAnsi="Arial" w:cs="Arial"/>
        <w:sz w:val="20"/>
        <w:szCs w:val="24"/>
      </w:rPr>
      <w:t>Using Email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2F7B78" w:rsidP="00A55687">
    <w:pPr>
      <w:tabs>
        <w:tab w:val="center" w:pos="4680"/>
        <w:tab w:val="right" w:pos="9360"/>
      </w:tabs>
      <w:spacing w:after="0" w:line="240" w:lineRule="auto"/>
      <w:jc w:val="right"/>
      <w:rPr>
        <w:rFonts w:asciiTheme="majorHAnsi" w:hAnsiTheme="majorHAnsi"/>
        <w:sz w:val="20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5953125</wp:posOffset>
              </wp:positionH>
              <wp:positionV relativeFrom="paragraph">
                <wp:posOffset>-457200</wp:posOffset>
              </wp:positionV>
              <wp:extent cx="895350" cy="266700"/>
              <wp:effectExtent l="0" t="0" r="0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5BBD" w:rsidRDefault="00EB3342">
                          <w:r>
                            <w:t>6/30/2014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68.75pt;margin-top:-36pt;width:70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" stroked="f">
              <v:textbox>
                <w:txbxContent>
                  <w:p w:rsidR="00BB5BBD" w:rsidRDefault="00EB3342">
                    <w:r>
                      <w:t>6/30/2014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-457200</wp:posOffset>
              </wp:positionV>
              <wp:extent cx="114300" cy="638175"/>
              <wp:effectExtent l="0" t="0" r="19050" b="28575"/>
              <wp:wrapNone/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4300" cy="6381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91A8A48" id="Rectangle 290" o:spid="_x0000_s1026" style="position:absolute;margin-left:-13.5pt;margin-top:-36pt;width:9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" fillcolor="black [3200]" strokecolor="black [1600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-961390</wp:posOffset>
              </wp:positionH>
              <wp:positionV relativeFrom="paragraph">
                <wp:posOffset>-494665</wp:posOffset>
              </wp:positionV>
              <wp:extent cx="723900" cy="685800"/>
              <wp:effectExtent l="0" t="0" r="19050" b="1905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6858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2FC5D6" id="Rectangle 289" o:spid="_x0000_s1026" style="position:absolute;margin-left:-75.7pt;margin-top:-38.95pt;width:57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" fillcolor="#19a5b5" strokecolor="#19a5b5" strokeweight="2pt">
              <v:path arrowok="t"/>
            </v:rect>
          </w:pict>
        </mc:Fallback>
      </mc:AlternateContent>
    </w:r>
    <w:r w:rsidR="00EB3342">
      <w:rPr>
        <w:rFonts w:asciiTheme="majorHAnsi" w:hAnsiTheme="majorHAnsi"/>
        <w:b/>
        <w:sz w:val="28"/>
        <w:szCs w:val="24"/>
      </w:rPr>
      <w:t xml:space="preserve"> Email</w:t>
    </w:r>
  </w:p>
  <w:p w:rsidR="004A47D4" w:rsidRPr="00A55687" w:rsidRDefault="00452A5C" w:rsidP="00A55687">
    <w:pPr>
      <w:tabs>
        <w:tab w:val="center" w:pos="4680"/>
        <w:tab w:val="right" w:pos="9360"/>
      </w:tabs>
      <w:spacing w:after="0" w:line="240" w:lineRule="auto"/>
      <w:jc w:val="right"/>
      <w:rPr>
        <w:rFonts w:eastAsia="Times New Roman"/>
        <w:sz w:val="24"/>
      </w:rPr>
    </w:pPr>
    <w:r>
      <w:pict>
        <v:rect id="_x0000_i1026" style="width:0;height:1.5pt" o:hralign="center" o:hrstd="t" o:hr="t" fillcolor="#a0a0a0" stroked="f"/>
      </w:pict>
    </w:r>
  </w:p>
  <w:p w:rsidR="00AC106F" w:rsidRDefault="00AC10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45551"/>
    <w:multiLevelType w:val="hybridMultilevel"/>
    <w:tmpl w:val="663A3010"/>
    <w:lvl w:ilvl="0" w:tplc="2A30D0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5964F9"/>
    <w:multiLevelType w:val="hybridMultilevel"/>
    <w:tmpl w:val="AB30ED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4731379"/>
    <w:multiLevelType w:val="hybridMultilevel"/>
    <w:tmpl w:val="D31A1E4A"/>
    <w:lvl w:ilvl="0" w:tplc="62C822DE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CA324CE"/>
    <w:multiLevelType w:val="hybridMultilevel"/>
    <w:tmpl w:val="C820ED1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39B0033"/>
    <w:multiLevelType w:val="hybridMultilevel"/>
    <w:tmpl w:val="1C5694B4"/>
    <w:lvl w:ilvl="0" w:tplc="040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024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342"/>
    <w:rsid w:val="00012169"/>
    <w:rsid w:val="00052DEE"/>
    <w:rsid w:val="00054065"/>
    <w:rsid w:val="000A53EA"/>
    <w:rsid w:val="000B5780"/>
    <w:rsid w:val="001050D3"/>
    <w:rsid w:val="00135B5A"/>
    <w:rsid w:val="001812AA"/>
    <w:rsid w:val="001A721C"/>
    <w:rsid w:val="001F33B4"/>
    <w:rsid w:val="00234A64"/>
    <w:rsid w:val="002420DF"/>
    <w:rsid w:val="002F7B78"/>
    <w:rsid w:val="003520C4"/>
    <w:rsid w:val="00376AC3"/>
    <w:rsid w:val="003A4B27"/>
    <w:rsid w:val="003D6937"/>
    <w:rsid w:val="00452A5C"/>
    <w:rsid w:val="004600A2"/>
    <w:rsid w:val="00483A6D"/>
    <w:rsid w:val="00495FCD"/>
    <w:rsid w:val="004A47D4"/>
    <w:rsid w:val="005367F8"/>
    <w:rsid w:val="00551533"/>
    <w:rsid w:val="00575231"/>
    <w:rsid w:val="00576A4F"/>
    <w:rsid w:val="005850B8"/>
    <w:rsid w:val="00596207"/>
    <w:rsid w:val="005F15D2"/>
    <w:rsid w:val="006600D0"/>
    <w:rsid w:val="006752AD"/>
    <w:rsid w:val="0068599A"/>
    <w:rsid w:val="006C065D"/>
    <w:rsid w:val="006D5145"/>
    <w:rsid w:val="006F4A44"/>
    <w:rsid w:val="00720C29"/>
    <w:rsid w:val="007B0941"/>
    <w:rsid w:val="007B1293"/>
    <w:rsid w:val="007F3C8D"/>
    <w:rsid w:val="008942E3"/>
    <w:rsid w:val="00895DB7"/>
    <w:rsid w:val="00975D26"/>
    <w:rsid w:val="00990BA9"/>
    <w:rsid w:val="00A15DED"/>
    <w:rsid w:val="00A206E0"/>
    <w:rsid w:val="00A20968"/>
    <w:rsid w:val="00A55687"/>
    <w:rsid w:val="00A7370B"/>
    <w:rsid w:val="00A81FDF"/>
    <w:rsid w:val="00AC106F"/>
    <w:rsid w:val="00B11CEB"/>
    <w:rsid w:val="00B20D65"/>
    <w:rsid w:val="00BB5BBD"/>
    <w:rsid w:val="00BD079E"/>
    <w:rsid w:val="00BD43BE"/>
    <w:rsid w:val="00BD67C7"/>
    <w:rsid w:val="00BE010B"/>
    <w:rsid w:val="00BE066E"/>
    <w:rsid w:val="00C61530"/>
    <w:rsid w:val="00C76272"/>
    <w:rsid w:val="00D66AA3"/>
    <w:rsid w:val="00DA5D0F"/>
    <w:rsid w:val="00DE0575"/>
    <w:rsid w:val="00E20F39"/>
    <w:rsid w:val="00E80C85"/>
    <w:rsid w:val="00EB3342"/>
    <w:rsid w:val="00ED755D"/>
    <w:rsid w:val="00F550C4"/>
    <w:rsid w:val="00FC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990BA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990BA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0.png"/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0.pn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wn\Desktop\D2LUpdMans\upd_manuals\10_3_manuals\students\manual%20template_logo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2014-06-24T00:00:00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template_logo_color</Template>
  <TotalTime>0</TotalTime>
  <Pages>11</Pages>
  <Words>575</Words>
  <Characters>2823</Characters>
  <Application>Microsoft Office Word</Application>
  <DocSecurity>0</DocSecurity>
  <Lines>176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Email</vt:lpstr>
    </vt:vector>
  </TitlesOfParts>
  <Company>Brazosport College</Company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Email</dc:title>
  <dc:creator>Brazosport College</dc:creator>
  <cp:lastModifiedBy>Administrator</cp:lastModifiedBy>
  <cp:revision>2</cp:revision>
  <cp:lastPrinted>2014-06-25T19:05:00Z</cp:lastPrinted>
  <dcterms:created xsi:type="dcterms:W3CDTF">2017-10-03T21:07:00Z</dcterms:created>
  <dcterms:modified xsi:type="dcterms:W3CDTF">2017-10-03T21:07:00Z</dcterms:modified>
</cp:coreProperties>
</file>