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E7B" w:rsidRDefault="00B02E7B" w:rsidP="00D66AA3">
      <w:pPr>
        <w:rPr>
          <w:rFonts w:asciiTheme="majorHAnsi" w:hAnsiTheme="majorHAnsi"/>
          <w:b/>
        </w:rPr>
      </w:pPr>
      <w:r w:rsidRPr="00B02E7B">
        <w:rPr>
          <w:i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6890233" wp14:editId="1126385F">
                <wp:simplePos x="0" y="0"/>
                <wp:positionH relativeFrom="column">
                  <wp:posOffset>1581150</wp:posOffset>
                </wp:positionH>
                <wp:positionV relativeFrom="paragraph">
                  <wp:posOffset>-808355</wp:posOffset>
                </wp:positionV>
                <wp:extent cx="866775" cy="647700"/>
                <wp:effectExtent l="0" t="0" r="9525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7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5D2" w:rsidRDefault="00DE2E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46E05" wp14:editId="7C1DB03F">
                                  <wp:extent cx="600075" cy="507754"/>
                                  <wp:effectExtent l="0" t="0" r="0" b="6985"/>
                                  <wp:docPr id="7" name="Picture 7" descr="http://www.northernhospital.com/media/Image/Clip%20Art/grade_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northernhospital.com/media/Image/Clip%20Art/grade_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571" cy="517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9" o:spid="_x0000_s1026" type="#_x0000_t202" style="position:absolute;margin-left:124.5pt;margin-top:-63.65pt;width:68.25pt;height:5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" fillcolor="white [3201]" stroked="f" strokeweight=".5pt">
                <v:path arrowok="t"/>
                <v:textbox>
                  <w:txbxContent>
                    <w:p w:rsidR="005F15D2" w:rsidRDefault="00DE2E1D">
                      <w:r>
                        <w:rPr>
                          <w:noProof/>
                        </w:rPr>
                        <w:drawing>
                          <wp:inline distT="0" distB="0" distL="0" distR="0" wp14:anchorId="61A46E05" wp14:editId="7C1DB03F">
                            <wp:extent cx="600075" cy="507754"/>
                            <wp:effectExtent l="0" t="0" r="0" b="6985"/>
                            <wp:docPr id="7" name="Picture 7" descr="http://www.northernhospital.com/media/Image/Clip%20Art/grade_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northernhospital.com/media/Image/Clip%20Art/grade_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571" cy="517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</w:rPr>
        <w:t>Grades</w:t>
      </w:r>
    </w:p>
    <w:p w:rsidR="00BB5BBD" w:rsidRPr="00DE2E1D" w:rsidRDefault="00F25F29" w:rsidP="00D66AA3">
      <w:pPr>
        <w:rPr>
          <w:sz w:val="24"/>
          <w:szCs w:val="24"/>
        </w:rPr>
      </w:pPr>
      <w:r w:rsidRPr="00B02E7B">
        <w:rPr>
          <w:bCs/>
          <w:i/>
        </w:rPr>
        <w:t>When your grades for particular</w:t>
      </w:r>
      <w:r w:rsidR="00342333" w:rsidRPr="00B02E7B">
        <w:rPr>
          <w:bCs/>
          <w:i/>
        </w:rPr>
        <w:t xml:space="preserve"> course</w:t>
      </w:r>
      <w:r w:rsidRPr="00B02E7B">
        <w:rPr>
          <w:bCs/>
          <w:i/>
        </w:rPr>
        <w:t xml:space="preserve"> </w:t>
      </w:r>
      <w:r w:rsidR="00342333" w:rsidRPr="00B02E7B">
        <w:rPr>
          <w:bCs/>
          <w:i/>
        </w:rPr>
        <w:t>assignments</w:t>
      </w:r>
      <w:r w:rsidR="00972F28" w:rsidRPr="00B02E7B">
        <w:rPr>
          <w:bCs/>
          <w:i/>
        </w:rPr>
        <w:t>, discussions, quizzes, etc.,</w:t>
      </w:r>
      <w:r w:rsidR="00342333" w:rsidRPr="00B02E7B">
        <w:rPr>
          <w:bCs/>
          <w:i/>
        </w:rPr>
        <w:t xml:space="preserve"> have</w:t>
      </w:r>
      <w:r w:rsidRPr="00B02E7B">
        <w:rPr>
          <w:bCs/>
          <w:i/>
        </w:rPr>
        <w:t xml:space="preserve"> been published they </w:t>
      </w:r>
      <w:r w:rsidR="000323E1" w:rsidRPr="00B02E7B">
        <w:rPr>
          <w:bCs/>
          <w:i/>
        </w:rPr>
        <w:t xml:space="preserve">will </w:t>
      </w:r>
      <w:r w:rsidRPr="00B02E7B">
        <w:rPr>
          <w:bCs/>
          <w:i/>
        </w:rPr>
        <w:t>appear on your personal Grades page in the course. In addition,</w:t>
      </w:r>
      <w:r w:rsidR="00DE2E1D" w:rsidRPr="00B02E7B">
        <w:rPr>
          <w:i/>
        </w:rPr>
        <w:t xml:space="preserve"> </w:t>
      </w:r>
      <w:r w:rsidR="00DE2E1D" w:rsidRPr="00B02E7B">
        <w:rPr>
          <w:bCs/>
          <w:i/>
        </w:rPr>
        <w:t xml:space="preserve">your personal Grades page will </w:t>
      </w:r>
      <w:r w:rsidR="000323E1" w:rsidRPr="00B02E7B">
        <w:rPr>
          <w:bCs/>
          <w:i/>
        </w:rPr>
        <w:t xml:space="preserve">also </w:t>
      </w:r>
      <w:r w:rsidR="00DE2E1D" w:rsidRPr="00B02E7B">
        <w:rPr>
          <w:bCs/>
          <w:i/>
        </w:rPr>
        <w:t xml:space="preserve">display </w:t>
      </w:r>
      <w:r w:rsidRPr="00B02E7B">
        <w:rPr>
          <w:bCs/>
          <w:i/>
        </w:rPr>
        <w:t xml:space="preserve">any feedback </w:t>
      </w:r>
      <w:r w:rsidR="00DE2E1D" w:rsidRPr="00B02E7B">
        <w:rPr>
          <w:bCs/>
          <w:i/>
        </w:rPr>
        <w:t xml:space="preserve">from your instructor regarding your grades </w:t>
      </w:r>
      <w:r w:rsidR="000323E1" w:rsidRPr="00B02E7B">
        <w:rPr>
          <w:bCs/>
          <w:i/>
        </w:rPr>
        <w:t xml:space="preserve">or performance on </w:t>
      </w:r>
      <w:r w:rsidR="00DE2E1D" w:rsidRPr="00B02E7B">
        <w:rPr>
          <w:bCs/>
          <w:i/>
        </w:rPr>
        <w:t>assignments</w:t>
      </w:r>
      <w:r w:rsidR="00972F28" w:rsidRPr="00B02E7B">
        <w:rPr>
          <w:bCs/>
          <w:i/>
        </w:rPr>
        <w:t xml:space="preserve"> and discussions</w:t>
      </w:r>
      <w:r w:rsidRPr="00F25F29">
        <w:rPr>
          <w:b/>
          <w:bCs/>
        </w:rPr>
        <w:t>.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E027C" w:rsidTr="00D71C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7E027C" w:rsidRPr="00342333" w:rsidRDefault="00DE2E1D" w:rsidP="00DE2E1D">
            <w:pPr>
              <w:pStyle w:val="ListParagraph"/>
              <w:numPr>
                <w:ilvl w:val="0"/>
                <w:numId w:val="10"/>
              </w:numPr>
              <w:ind w:left="360"/>
              <w:rPr>
                <w:b w:val="0"/>
                <w:bCs w:val="0"/>
              </w:rPr>
            </w:pPr>
            <w:r w:rsidRPr="00DE2E1D">
              <w:rPr>
                <w:b w:val="0"/>
              </w:rPr>
              <w:t xml:space="preserve">Click </w:t>
            </w:r>
            <w:r w:rsidRPr="00DE2E1D">
              <w:t>Assessments</w:t>
            </w:r>
            <w:r w:rsidRPr="00DE2E1D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from the navigation bar </w:t>
            </w:r>
            <w:r w:rsidRPr="00DE2E1D">
              <w:rPr>
                <w:b w:val="0"/>
              </w:rPr>
              <w:t>(</w:t>
            </w:r>
            <w:r w:rsidRPr="00DE2E1D">
              <w:rPr>
                <w:color w:val="FF0000"/>
              </w:rPr>
              <w:t>1</w:t>
            </w:r>
            <w:r w:rsidRPr="00DE2E1D">
              <w:rPr>
                <w:b w:val="0"/>
              </w:rPr>
              <w:t xml:space="preserve">) and click on </w:t>
            </w:r>
            <w:r w:rsidR="00597F7A">
              <w:t>Grades</w:t>
            </w:r>
            <w:r w:rsidRPr="00DE2E1D">
              <w:rPr>
                <w:b w:val="0"/>
              </w:rPr>
              <w:t xml:space="preserve"> (</w:t>
            </w:r>
            <w:r w:rsidRPr="00DE2E1D">
              <w:rPr>
                <w:color w:val="FF0000"/>
              </w:rPr>
              <w:t>2</w:t>
            </w:r>
            <w:r w:rsidRPr="00DE2E1D">
              <w:rPr>
                <w:b w:val="0"/>
              </w:rPr>
              <w:t>).</w:t>
            </w:r>
          </w:p>
          <w:p w:rsidR="00342333" w:rsidRPr="00DE2E1D" w:rsidRDefault="00342333" w:rsidP="00342333">
            <w:pPr>
              <w:pStyle w:val="ListParagraph"/>
              <w:ind w:left="360"/>
              <w:rPr>
                <w:b w:val="0"/>
                <w:bCs w:val="0"/>
              </w:rPr>
            </w:pPr>
          </w:p>
        </w:tc>
      </w:tr>
      <w:tr w:rsidR="007E027C" w:rsidTr="00D71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vAlign w:val="bottom"/>
          </w:tcPr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rPr>
                <w:b w:val="0"/>
                <w:bCs w:val="0"/>
              </w:rPr>
            </w:pPr>
          </w:p>
          <w:p w:rsidR="00D71CD4" w:rsidRDefault="00D71CD4" w:rsidP="00D71CD4">
            <w:pPr>
              <w:rPr>
                <w:b w:val="0"/>
                <w:bCs w:val="0"/>
              </w:rPr>
            </w:pPr>
          </w:p>
          <w:p w:rsidR="00D71CD4" w:rsidRDefault="00D71CD4" w:rsidP="00D71CD4">
            <w:pPr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5B6B0F" w:rsidP="00D71CD4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24D3FD3" wp14:editId="689634AD">
                  <wp:extent cx="4967151" cy="334327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51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D71CD4">
            <w:pPr>
              <w:jc w:val="center"/>
              <w:rPr>
                <w:b w:val="0"/>
                <w:bCs w:val="0"/>
              </w:rPr>
            </w:pPr>
          </w:p>
          <w:p w:rsidR="00D71CD4" w:rsidRDefault="00D71CD4" w:rsidP="00B02E7B">
            <w:pPr>
              <w:rPr>
                <w:b w:val="0"/>
                <w:bCs w:val="0"/>
              </w:rPr>
            </w:pPr>
          </w:p>
        </w:tc>
      </w:tr>
      <w:tr w:rsidR="007E027C" w:rsidTr="000954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7E027C" w:rsidRDefault="00342333" w:rsidP="000323E1">
            <w:pPr>
              <w:pStyle w:val="ListParagraph"/>
              <w:numPr>
                <w:ilvl w:val="0"/>
                <w:numId w:val="10"/>
              </w:numPr>
              <w:ind w:left="360"/>
              <w:rPr>
                <w:b w:val="0"/>
                <w:noProof/>
              </w:rPr>
            </w:pPr>
            <w:r>
              <w:rPr>
                <w:b w:val="0"/>
                <w:noProof/>
              </w:rPr>
              <w:lastRenderedPageBreak/>
              <w:t xml:space="preserve">Your Grades page will display all the </w:t>
            </w:r>
            <w:r w:rsidR="000323E1" w:rsidRPr="000323E1">
              <w:rPr>
                <w:noProof/>
              </w:rPr>
              <w:t>assignments</w:t>
            </w:r>
            <w:r w:rsidRPr="000323E1">
              <w:rPr>
                <w:noProof/>
              </w:rPr>
              <w:t xml:space="preserve"> </w:t>
            </w:r>
            <w:r w:rsidR="000323E1" w:rsidRPr="000323E1">
              <w:rPr>
                <w:noProof/>
              </w:rPr>
              <w:t xml:space="preserve">that will be graded </w:t>
            </w:r>
            <w:r w:rsidRPr="000323E1">
              <w:rPr>
                <w:noProof/>
              </w:rPr>
              <w:t>for the course</w:t>
            </w:r>
            <w:r>
              <w:rPr>
                <w:b w:val="0"/>
                <w:noProof/>
              </w:rPr>
              <w:t xml:space="preserve"> (</w:t>
            </w:r>
            <w:r w:rsidRPr="000323E1">
              <w:rPr>
                <w:noProof/>
                <w:color w:val="FF0000"/>
              </w:rPr>
              <w:t>1</w:t>
            </w:r>
            <w:r>
              <w:rPr>
                <w:b w:val="0"/>
                <w:noProof/>
              </w:rPr>
              <w:t xml:space="preserve">), your </w:t>
            </w:r>
            <w:r w:rsidRPr="000323E1">
              <w:rPr>
                <w:noProof/>
              </w:rPr>
              <w:t xml:space="preserve">grades on graded </w:t>
            </w:r>
            <w:r w:rsidR="000323E1" w:rsidRPr="000323E1">
              <w:rPr>
                <w:noProof/>
              </w:rPr>
              <w:t>assignments</w:t>
            </w:r>
            <w:r w:rsidR="000323E1">
              <w:rPr>
                <w:b w:val="0"/>
                <w:noProof/>
              </w:rPr>
              <w:t xml:space="preserve"> (</w:t>
            </w:r>
            <w:r w:rsidR="000323E1" w:rsidRPr="000323E1">
              <w:rPr>
                <w:noProof/>
                <w:color w:val="FF0000"/>
              </w:rPr>
              <w:t>2</w:t>
            </w:r>
            <w:r w:rsidR="000323E1">
              <w:rPr>
                <w:b w:val="0"/>
                <w:noProof/>
              </w:rPr>
              <w:t xml:space="preserve">), and any </w:t>
            </w:r>
            <w:r w:rsidR="00CD2957">
              <w:rPr>
                <w:noProof/>
              </w:rPr>
              <w:t>comments</w:t>
            </w:r>
            <w:r w:rsidR="000323E1" w:rsidRPr="000323E1">
              <w:rPr>
                <w:noProof/>
              </w:rPr>
              <w:t xml:space="preserve"> for assignments</w:t>
            </w:r>
            <w:r w:rsidR="00CF453B">
              <w:rPr>
                <w:noProof/>
              </w:rPr>
              <w:t xml:space="preserve"> and discussions</w:t>
            </w:r>
            <w:r w:rsidR="000323E1">
              <w:rPr>
                <w:b w:val="0"/>
                <w:noProof/>
              </w:rPr>
              <w:t xml:space="preserve"> left by your instructor (</w:t>
            </w:r>
            <w:r w:rsidR="000323E1" w:rsidRPr="000323E1">
              <w:rPr>
                <w:noProof/>
                <w:color w:val="FF0000"/>
              </w:rPr>
              <w:t>3</w:t>
            </w:r>
            <w:r w:rsidR="000323E1">
              <w:rPr>
                <w:b w:val="0"/>
                <w:noProof/>
              </w:rPr>
              <w:t>).</w:t>
            </w:r>
            <w:r>
              <w:rPr>
                <w:b w:val="0"/>
                <w:noProof/>
              </w:rPr>
              <w:t xml:space="preserve"> </w:t>
            </w:r>
            <w:r w:rsidR="000323E1">
              <w:rPr>
                <w:b w:val="0"/>
                <w:noProof/>
              </w:rPr>
              <w:t xml:space="preserve">At the end of the course your </w:t>
            </w:r>
            <w:r w:rsidR="000323E1" w:rsidRPr="000323E1">
              <w:rPr>
                <w:noProof/>
              </w:rPr>
              <w:t>Final Course Grade</w:t>
            </w:r>
            <w:r w:rsidR="000323E1">
              <w:rPr>
                <w:b w:val="0"/>
                <w:noProof/>
              </w:rPr>
              <w:t xml:space="preserve"> will also be viewable from the your Grades page (</w:t>
            </w:r>
            <w:r w:rsidR="000323E1" w:rsidRPr="000323E1">
              <w:rPr>
                <w:noProof/>
                <w:color w:val="FF0000"/>
              </w:rPr>
              <w:t>4</w:t>
            </w:r>
            <w:r w:rsidR="000323E1">
              <w:rPr>
                <w:b w:val="0"/>
                <w:noProof/>
              </w:rPr>
              <w:t>).</w:t>
            </w:r>
          </w:p>
          <w:p w:rsidR="000323E1" w:rsidRPr="00A140A6" w:rsidRDefault="000323E1" w:rsidP="000323E1">
            <w:pPr>
              <w:pStyle w:val="ListParagraph"/>
              <w:ind w:left="360"/>
              <w:rPr>
                <w:b w:val="0"/>
                <w:noProof/>
              </w:rPr>
            </w:pPr>
          </w:p>
        </w:tc>
      </w:tr>
      <w:tr w:rsidR="007E027C" w:rsidTr="000954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36BE6" w:rsidRDefault="00836BE6" w:rsidP="00836BE6">
            <w:pPr>
              <w:rPr>
                <w:noProof/>
              </w:rPr>
            </w:pPr>
          </w:p>
          <w:p w:rsidR="00836BE6" w:rsidRDefault="00836BE6" w:rsidP="00836BE6">
            <w:pPr>
              <w:rPr>
                <w:noProof/>
              </w:rPr>
            </w:pPr>
          </w:p>
          <w:p w:rsidR="007E027C" w:rsidRDefault="00A071B2" w:rsidP="00836B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64696" cy="5255797"/>
                  <wp:effectExtent l="0" t="0" r="7620" b="2540"/>
                  <wp:docPr id="4" name="Picture 4" descr="C:\Users\bbrown\AppData\Local\Temp\SNAGHTML29402d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brown\AppData\Local\Temp\SNAGHTML29402d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696" cy="525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03" w:rsidRDefault="00074803" w:rsidP="00836BE6">
            <w:pPr>
              <w:rPr>
                <w:noProof/>
              </w:rPr>
            </w:pPr>
          </w:p>
          <w:p w:rsidR="00A071B2" w:rsidRDefault="00A071B2" w:rsidP="00836BE6">
            <w:pPr>
              <w:rPr>
                <w:noProof/>
              </w:rPr>
            </w:pPr>
          </w:p>
          <w:p w:rsidR="00A071B2" w:rsidRDefault="00A071B2" w:rsidP="00836BE6">
            <w:pPr>
              <w:rPr>
                <w:noProof/>
              </w:rPr>
            </w:pPr>
          </w:p>
          <w:p w:rsidR="00A071B2" w:rsidRDefault="00A071B2" w:rsidP="00836BE6">
            <w:pPr>
              <w:rPr>
                <w:noProof/>
              </w:rPr>
            </w:pPr>
          </w:p>
          <w:p w:rsidR="00A071B2" w:rsidRDefault="00A071B2" w:rsidP="00836BE6">
            <w:pPr>
              <w:rPr>
                <w:noProof/>
              </w:rPr>
            </w:pPr>
          </w:p>
          <w:p w:rsidR="00A071B2" w:rsidRDefault="00A071B2" w:rsidP="00836BE6">
            <w:pPr>
              <w:rPr>
                <w:noProof/>
              </w:rPr>
            </w:pPr>
          </w:p>
          <w:p w:rsidR="00A071B2" w:rsidRDefault="00A071B2" w:rsidP="00836BE6">
            <w:pPr>
              <w:rPr>
                <w:noProof/>
              </w:rPr>
            </w:pPr>
          </w:p>
          <w:p w:rsidR="00A071B2" w:rsidRDefault="00A071B2" w:rsidP="00836BE6">
            <w:pPr>
              <w:rPr>
                <w:noProof/>
              </w:rPr>
            </w:pPr>
          </w:p>
          <w:p w:rsidR="00A071B2" w:rsidRDefault="00A071B2" w:rsidP="00836BE6">
            <w:pPr>
              <w:rPr>
                <w:noProof/>
              </w:rPr>
            </w:pPr>
          </w:p>
          <w:p w:rsidR="00BE6B1C" w:rsidRDefault="00BE6B1C" w:rsidP="000323E1">
            <w:pPr>
              <w:rPr>
                <w:noProof/>
              </w:rPr>
            </w:pPr>
          </w:p>
        </w:tc>
      </w:tr>
      <w:tr w:rsidR="00CD2957" w:rsidTr="000954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CD2957" w:rsidRPr="00CD2957" w:rsidRDefault="00CD2957" w:rsidP="00CD2957">
            <w:pPr>
              <w:pStyle w:val="ListParagraph"/>
              <w:numPr>
                <w:ilvl w:val="0"/>
                <w:numId w:val="10"/>
              </w:numPr>
              <w:ind w:left="360"/>
              <w:rPr>
                <w:b w:val="0"/>
                <w:noProof/>
              </w:rPr>
            </w:pPr>
            <w:r>
              <w:rPr>
                <w:b w:val="0"/>
                <w:noProof/>
              </w:rPr>
              <w:lastRenderedPageBreak/>
              <w:t xml:space="preserve">If your instructor graded an assignment using a rubric, in the </w:t>
            </w:r>
            <w:r w:rsidRPr="00CD2957">
              <w:rPr>
                <w:b w:val="0"/>
                <w:i/>
                <w:noProof/>
              </w:rPr>
              <w:t>Comments and Assessments</w:t>
            </w:r>
            <w:r>
              <w:rPr>
                <w:b w:val="0"/>
                <w:noProof/>
              </w:rPr>
              <w:t xml:space="preserve"> colum for the asignment you will see a link to the graded rubric entitled </w:t>
            </w:r>
            <w:r w:rsidRPr="00CD2957">
              <w:rPr>
                <w:noProof/>
              </w:rPr>
              <w:t>View Graded Rubric</w:t>
            </w:r>
            <w:r>
              <w:rPr>
                <w:noProof/>
              </w:rPr>
              <w:t xml:space="preserve">. </w:t>
            </w:r>
            <w:r w:rsidRPr="00CD2957">
              <w:rPr>
                <w:b w:val="0"/>
                <w:noProof/>
              </w:rPr>
              <w:t>Clicking on the link will open the graded rubric for you to view it.</w:t>
            </w:r>
            <w:r>
              <w:rPr>
                <w:noProof/>
              </w:rPr>
              <w:t xml:space="preserve"> </w:t>
            </w:r>
          </w:p>
        </w:tc>
      </w:tr>
      <w:tr w:rsidR="00CD2957" w:rsidTr="000954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CD2957" w:rsidRDefault="00FE4400" w:rsidP="00836B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76351" cy="3156667"/>
                  <wp:effectExtent l="0" t="0" r="5715" b="5715"/>
                  <wp:docPr id="2" name="Picture 2" descr="C:\Users\bbrown\AppData\Local\Temp\SNAGHTML2934ed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brown\AppData\Local\Temp\SNAGHTML2934ed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569" cy="316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E7B" w:rsidRDefault="00B02E7B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</w:p>
    <w:p w:rsidR="00A071B2" w:rsidRDefault="00A071B2" w:rsidP="00B02E7B">
      <w:pPr>
        <w:rPr>
          <w:rFonts w:asciiTheme="majorHAnsi" w:hAnsiTheme="majorHAnsi"/>
          <w:b/>
        </w:rPr>
      </w:pPr>
      <w:bookmarkStart w:id="0" w:name="_GoBack"/>
      <w:bookmarkEnd w:id="0"/>
    </w:p>
    <w:p w:rsidR="00B02E7B" w:rsidRPr="00B02E7B" w:rsidRDefault="00B02E7B" w:rsidP="00B02E7B">
      <w:pPr>
        <w:rPr>
          <w:rFonts w:asciiTheme="majorHAnsi" w:hAnsiTheme="majorHAnsi"/>
          <w:b/>
        </w:rPr>
      </w:pPr>
      <w:r w:rsidRPr="00B02E7B">
        <w:rPr>
          <w:rFonts w:asciiTheme="majorHAnsi" w:hAnsiTheme="majorHAnsi"/>
          <w:b/>
        </w:rPr>
        <w:lastRenderedPageBreak/>
        <w:t>Student Progress</w:t>
      </w:r>
    </w:p>
    <w:p w:rsidR="00B02E7B" w:rsidRPr="00B02E7B" w:rsidRDefault="00B02E7B" w:rsidP="00B02E7B">
      <w:pPr>
        <w:rPr>
          <w:rFonts w:asciiTheme="majorHAnsi" w:hAnsiTheme="majorHAnsi"/>
          <w:b/>
        </w:rPr>
      </w:pPr>
      <w:r w:rsidRPr="00B02E7B">
        <w:rPr>
          <w:rFonts w:asciiTheme="majorHAnsi" w:hAnsiTheme="majorHAnsi"/>
        </w:rPr>
        <w:t xml:space="preserve">The </w:t>
      </w:r>
      <w:r w:rsidRPr="00B02E7B">
        <w:rPr>
          <w:rStyle w:val="Strong"/>
          <w:rFonts w:asciiTheme="majorHAnsi" w:hAnsiTheme="majorHAnsi"/>
        </w:rPr>
        <w:t>Student Progress</w:t>
      </w:r>
      <w:r w:rsidRPr="00B02E7B">
        <w:rPr>
          <w:rFonts w:asciiTheme="majorHAnsi" w:hAnsiTheme="majorHAnsi"/>
        </w:rPr>
        <w:t xml:space="preserve"> tool allows you to view your progress in the course.  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02E7B" w:rsidTr="001025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02E7B" w:rsidRPr="00B02E7B" w:rsidRDefault="00B02E7B" w:rsidP="00B02E7B">
            <w:pPr>
              <w:pStyle w:val="ListParagraph"/>
              <w:numPr>
                <w:ilvl w:val="0"/>
                <w:numId w:val="11"/>
              </w:numPr>
              <w:ind w:left="270"/>
            </w:pPr>
            <w:r w:rsidRPr="00B02E7B">
              <w:rPr>
                <w:b w:val="0"/>
              </w:rPr>
              <w:t>Click on</w:t>
            </w:r>
            <w:r w:rsidRPr="00B02E7B">
              <w:t xml:space="preserve"> Assessments </w:t>
            </w:r>
            <w:r w:rsidRPr="00B02E7B">
              <w:rPr>
                <w:b w:val="0"/>
              </w:rPr>
              <w:t>from navigation bar</w:t>
            </w:r>
            <w:r w:rsidRPr="00B02E7B">
              <w:t xml:space="preserve"> </w:t>
            </w:r>
            <w:r w:rsidRPr="00B02E7B">
              <w:rPr>
                <w:b w:val="0"/>
              </w:rPr>
              <w:t>(</w:t>
            </w:r>
            <w:r w:rsidRPr="00B02E7B">
              <w:rPr>
                <w:color w:val="FF0000"/>
              </w:rPr>
              <w:t>1</w:t>
            </w:r>
            <w:r w:rsidRPr="00B02E7B">
              <w:rPr>
                <w:b w:val="0"/>
              </w:rPr>
              <w:t>)</w:t>
            </w:r>
            <w:r w:rsidRPr="00B02E7B">
              <w:t xml:space="preserve"> </w:t>
            </w:r>
            <w:r w:rsidRPr="00B02E7B">
              <w:rPr>
                <w:b w:val="0"/>
              </w:rPr>
              <w:t>and select</w:t>
            </w:r>
            <w:r w:rsidRPr="00B02E7B">
              <w:t xml:space="preserve"> Grades </w:t>
            </w:r>
            <w:r w:rsidRPr="00B02E7B">
              <w:rPr>
                <w:b w:val="0"/>
              </w:rPr>
              <w:t>(</w:t>
            </w:r>
            <w:r w:rsidRPr="00B02E7B">
              <w:rPr>
                <w:color w:val="FF0000"/>
              </w:rPr>
              <w:t>2</w:t>
            </w:r>
            <w:r w:rsidRPr="00B02E7B">
              <w:rPr>
                <w:b w:val="0"/>
              </w:rPr>
              <w:t>).</w:t>
            </w:r>
          </w:p>
          <w:p w:rsidR="00B02E7B" w:rsidRPr="00DE2E1D" w:rsidRDefault="00B02E7B" w:rsidP="00B02E7B">
            <w:pPr>
              <w:pStyle w:val="ListParagraph"/>
              <w:ind w:left="360"/>
              <w:rPr>
                <w:b w:val="0"/>
                <w:bCs w:val="0"/>
              </w:rPr>
            </w:pPr>
          </w:p>
        </w:tc>
      </w:tr>
      <w:tr w:rsidR="00B02E7B" w:rsidTr="00102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vAlign w:val="bottom"/>
          </w:tcPr>
          <w:p w:rsidR="00B02E7B" w:rsidRDefault="00B02E7B" w:rsidP="00B02E7B">
            <w:pPr>
              <w:rPr>
                <w:b w:val="0"/>
                <w:bCs w:val="0"/>
              </w:rPr>
            </w:pPr>
          </w:p>
          <w:p w:rsidR="00B02E7B" w:rsidRDefault="00B02E7B" w:rsidP="00B02E7B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079A454" wp14:editId="55A1E5DC">
                  <wp:extent cx="5595075" cy="3048000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632" cy="30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E7B" w:rsidRDefault="00B02E7B" w:rsidP="00B02E7B">
            <w:pPr>
              <w:rPr>
                <w:b w:val="0"/>
                <w:bCs w:val="0"/>
              </w:rPr>
            </w:pPr>
          </w:p>
        </w:tc>
      </w:tr>
    </w:tbl>
    <w:p w:rsidR="00451B58" w:rsidRDefault="00451B58" w:rsidP="00AC4844">
      <w:pPr>
        <w:tabs>
          <w:tab w:val="left" w:pos="90"/>
        </w:tabs>
        <w:ind w:right="-270"/>
        <w:sectPr w:rsidR="00451B58" w:rsidSect="000323E1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451B58" w:rsidRPr="009E2EB5" w:rsidRDefault="00451B58" w:rsidP="00451B58">
      <w:pPr>
        <w:ind w:left="-1080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20DB08F5" wp14:editId="0DF35914">
                <wp:simplePos x="0" y="0"/>
                <wp:positionH relativeFrom="column">
                  <wp:posOffset>3100705</wp:posOffset>
                </wp:positionH>
                <wp:positionV relativeFrom="paragraph">
                  <wp:posOffset>241935</wp:posOffset>
                </wp:positionV>
                <wp:extent cx="0" cy="691515"/>
                <wp:effectExtent l="133350" t="0" r="95250" b="51435"/>
                <wp:wrapNone/>
                <wp:docPr id="56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1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244.15pt;margin-top:19.05pt;width:0;height:54.45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" strokecolor="windowText" strokeweight="2.25pt">
                <v:stroke endarrow="open"/>
                <o:lock v:ext="edit" shapetype="f"/>
              </v:shape>
            </w:pict>
          </mc:Fallback>
        </mc:AlternateContent>
      </w:r>
      <w:r w:rsidRPr="00DA1745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EBF52D" wp14:editId="2F296D35">
                <wp:simplePos x="0" y="0"/>
                <wp:positionH relativeFrom="column">
                  <wp:posOffset>2414270</wp:posOffset>
                </wp:positionH>
                <wp:positionV relativeFrom="paragraph">
                  <wp:posOffset>-507365</wp:posOffset>
                </wp:positionV>
                <wp:extent cx="1852295" cy="752475"/>
                <wp:effectExtent l="0" t="0" r="14605" b="28575"/>
                <wp:wrapNone/>
                <wp:docPr id="6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2295" cy="752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51B58" w:rsidRPr="00A32434" w:rsidRDefault="00451B58" w:rsidP="00451B5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Displays a progress summary for course content.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left:0;text-align:left;margin-left:190.1pt;margin-top:-39.95pt;width:145.85pt;height:5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" fillcolor="#8db3e2 [1311]" strokeweight=".5pt">
                <v:path arrowok="t"/>
                <v:textbox>
                  <w:txbxContent>
                    <w:p w:rsidR="00451B58" w:rsidRPr="00A32434" w:rsidRDefault="00451B58" w:rsidP="00451B58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Displays a progress summary for course content.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A1745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4F4406" wp14:editId="72F175BD">
                <wp:simplePos x="0" y="0"/>
                <wp:positionH relativeFrom="column">
                  <wp:posOffset>4547870</wp:posOffset>
                </wp:positionH>
                <wp:positionV relativeFrom="paragraph">
                  <wp:posOffset>-696595</wp:posOffset>
                </wp:positionV>
                <wp:extent cx="1923415" cy="1367155"/>
                <wp:effectExtent l="0" t="0" r="19685" b="23495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3415" cy="13671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51B58" w:rsidRPr="00A32434" w:rsidRDefault="00451B58" w:rsidP="00451B5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A32434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Displays the percentage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%</w:t>
                            </w:r>
                            <w:r w:rsidRPr="00A32434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of a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module you have viewed/completed along with the number of topics.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7" o:spid="_x0000_s1028" type="#_x0000_t202" style="position:absolute;left:0;text-align:left;margin-left:358.1pt;margin-top:-54.85pt;width:151.45pt;height:10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" fillcolor="#8db3e2 [1311]" strokecolor="black [3213]" strokeweight=".5pt">
                <v:path arrowok="t"/>
                <v:textbox>
                  <w:txbxContent>
                    <w:p w:rsidR="00451B58" w:rsidRPr="00A32434" w:rsidRDefault="00451B58" w:rsidP="00451B58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A3243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Displays the percentage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%</w:t>
                      </w:r>
                      <w:r w:rsidRPr="00A3243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of a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module 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you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viewed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/completed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along with the number of topics.</w:t>
                      </w:r>
                    </w:p>
                  </w:txbxContent>
                </v:textbox>
              </v:shape>
            </w:pict>
          </mc:Fallback>
        </mc:AlternateContent>
      </w:r>
      <w:r w:rsidRPr="00DA1745">
        <w:rPr>
          <w:noProof/>
          <w:sz w:val="36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343ED284" wp14:editId="691ED95C">
                <wp:simplePos x="0" y="0"/>
                <wp:positionH relativeFrom="column">
                  <wp:posOffset>6848475</wp:posOffset>
                </wp:positionH>
                <wp:positionV relativeFrom="paragraph">
                  <wp:posOffset>245745</wp:posOffset>
                </wp:positionV>
                <wp:extent cx="657225" cy="629285"/>
                <wp:effectExtent l="38100" t="19050" r="28575" b="56515"/>
                <wp:wrapNone/>
                <wp:docPr id="5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57225" cy="6292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539.25pt;margin-top:19.35pt;width:51.75pt;height:49.55pt;flip:x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" strokecolor="windowText" strokeweight="2.25pt">
                <v:stroke endarrow="open"/>
                <o:lock v:ext="edit" shapetype="f"/>
              </v:shape>
            </w:pict>
          </mc:Fallback>
        </mc:AlternateContent>
      </w:r>
      <w:r w:rsidRPr="00DA1745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857C3B" wp14:editId="1EFBCD29">
                <wp:simplePos x="0" y="0"/>
                <wp:positionH relativeFrom="column">
                  <wp:posOffset>6707505</wp:posOffset>
                </wp:positionH>
                <wp:positionV relativeFrom="paragraph">
                  <wp:posOffset>-706120</wp:posOffset>
                </wp:positionV>
                <wp:extent cx="1923415" cy="949325"/>
                <wp:effectExtent l="0" t="0" r="19685" b="22225"/>
                <wp:wrapNone/>
                <wp:docPr id="5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3415" cy="949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51B58" w:rsidRPr="00A32434" w:rsidRDefault="00451B58" w:rsidP="00451B5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A32434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Displays the percentage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%</w:t>
                            </w:r>
                            <w:r w:rsidRPr="00A32434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all course content you have completed.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left:0;text-align:left;margin-left:528.15pt;margin-top:-55.6pt;width:151.45pt;height:7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" fillcolor="#8db3e2 [1311]" strokeweight=".5pt">
                <v:path arrowok="t"/>
                <v:textbox>
                  <w:txbxContent>
                    <w:p w:rsidR="00451B58" w:rsidRPr="00A32434" w:rsidRDefault="00451B58" w:rsidP="00451B58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A3243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Displays the percentage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%</w:t>
                      </w:r>
                      <w:r w:rsidRPr="00A3243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of 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all course content 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you have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completed.</w:t>
                      </w:r>
                    </w:p>
                  </w:txbxContent>
                </v:textbox>
              </v:shape>
            </w:pict>
          </mc:Fallback>
        </mc:AlternateContent>
      </w:r>
      <w:r w:rsidRPr="00DA1745">
        <w:rPr>
          <w:b/>
          <w:sz w:val="36"/>
        </w:rPr>
        <w:t>Student Progress</w:t>
      </w:r>
    </w:p>
    <w:p w:rsidR="00BB5BBD" w:rsidRPr="00451B58" w:rsidRDefault="00451B58" w:rsidP="00451B58">
      <w:pPr>
        <w:ind w:left="-99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FA5CAF" wp14:editId="6BC287A7">
                <wp:simplePos x="0" y="0"/>
                <wp:positionH relativeFrom="column">
                  <wp:posOffset>-32385</wp:posOffset>
                </wp:positionH>
                <wp:positionV relativeFrom="paragraph">
                  <wp:posOffset>5367655</wp:posOffset>
                </wp:positionV>
                <wp:extent cx="2386330" cy="651510"/>
                <wp:effectExtent l="0" t="0" r="13970" b="1524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6330" cy="6515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B58" w:rsidRPr="00A32434" w:rsidRDefault="00451B58" w:rsidP="00451B5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32434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Displays details on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your progress</w:t>
                            </w:r>
                            <w:r w:rsidRPr="00A32434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for a selected tool.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30" type="#_x0000_t202" style="position:absolute;left:0;text-align:left;margin-left:-2.55pt;margin-top:422.65pt;width:187.9pt;height:5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" fillcolor="#8db3e2 [1311]" strokeweight=".5pt">
                <v:path arrowok="t"/>
                <v:textbox>
                  <w:txbxContent>
                    <w:p w:rsidR="00451B58" w:rsidRPr="00A32434" w:rsidRDefault="00451B58" w:rsidP="00451B58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A3243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Displays details on 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your progress</w:t>
                      </w:r>
                      <w:r w:rsidRPr="00A3243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for a </w:t>
                      </w:r>
                      <w:bookmarkStart w:id="1" w:name="_GoBack"/>
                      <w:bookmarkEnd w:id="1"/>
                      <w:r w:rsidRPr="00A3243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selected tool.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02D60E" wp14:editId="6EDAA0E3">
                <wp:simplePos x="0" y="0"/>
                <wp:positionH relativeFrom="column">
                  <wp:posOffset>5534025</wp:posOffset>
                </wp:positionH>
                <wp:positionV relativeFrom="paragraph">
                  <wp:posOffset>3293745</wp:posOffset>
                </wp:positionV>
                <wp:extent cx="3408045" cy="2562860"/>
                <wp:effectExtent l="0" t="0" r="20955" b="2794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8045" cy="25628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B58" w:rsidRPr="0085798A" w:rsidRDefault="00451B58" w:rsidP="00451B5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85798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Displays all topics in the module and whether or not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you</w:t>
                            </w:r>
                            <w:r w:rsidRPr="0085798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have</w:t>
                            </w:r>
                            <w:r w:rsidRPr="0085798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viewed it.</w:t>
                            </w:r>
                          </w:p>
                          <w:p w:rsidR="00451B58" w:rsidRDefault="00451B58" w:rsidP="0045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8C0EB" wp14:editId="489DF5A0">
                                  <wp:extent cx="3218815" cy="1701914"/>
                                  <wp:effectExtent l="0" t="0" r="635" b="0"/>
                                  <wp:docPr id="460" name="Picture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8815" cy="1701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031" type="#_x0000_t202" style="position:absolute;left:0;text-align:left;margin-left:435.75pt;margin-top:259.35pt;width:268.35pt;height:20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" fillcolor="#8db3e2 [1311]" strokeweight=".5pt">
                <v:path arrowok="t"/>
                <v:textbox>
                  <w:txbxContent>
                    <w:p w:rsidR="00451B58" w:rsidRPr="0085798A" w:rsidRDefault="00451B58" w:rsidP="00451B58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85798A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Displays all topics in the module and whether or not 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you</w:t>
                      </w:r>
                      <w:r w:rsidRPr="0085798A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have</w:t>
                      </w:r>
                      <w:r w:rsidRPr="0085798A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viewed it.</w:t>
                      </w:r>
                    </w:p>
                    <w:p w:rsidR="00451B58" w:rsidRDefault="00451B58" w:rsidP="00451B58">
                      <w:r>
                        <w:rPr>
                          <w:noProof/>
                        </w:rPr>
                        <w:drawing>
                          <wp:inline distT="0" distB="0" distL="0" distR="0" wp14:anchorId="78C8C0EB" wp14:editId="489DF5A0">
                            <wp:extent cx="3218815" cy="1701914"/>
                            <wp:effectExtent l="0" t="0" r="635" b="0"/>
                            <wp:docPr id="460" name="Picture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8815" cy="1701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5B2172" wp14:editId="471EEB5B">
                <wp:simplePos x="0" y="0"/>
                <wp:positionH relativeFrom="column">
                  <wp:posOffset>4381500</wp:posOffset>
                </wp:positionH>
                <wp:positionV relativeFrom="paragraph">
                  <wp:posOffset>1988820</wp:posOffset>
                </wp:positionV>
                <wp:extent cx="1151890" cy="1337945"/>
                <wp:effectExtent l="38100" t="38100" r="29210" b="14605"/>
                <wp:wrapNone/>
                <wp:docPr id="54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51890" cy="13379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345pt;margin-top:156.6pt;width:90.7pt;height:105.3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" strokecolor="windowText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0837CCD7" wp14:editId="5FBA1238">
                <wp:simplePos x="0" y="0"/>
                <wp:positionH relativeFrom="column">
                  <wp:posOffset>5162550</wp:posOffset>
                </wp:positionH>
                <wp:positionV relativeFrom="paragraph">
                  <wp:posOffset>66040</wp:posOffset>
                </wp:positionV>
                <wp:extent cx="0" cy="1347470"/>
                <wp:effectExtent l="133350" t="0" r="114300" b="43180"/>
                <wp:wrapNone/>
                <wp:docPr id="478" name="Straight Arrow Connector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474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8" o:spid="_x0000_s1026" type="#_x0000_t32" style="position:absolute;margin-left:406.5pt;margin-top:5.2pt;width:0;height:106.1pt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" strokecolor="windowText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0059DE71" wp14:editId="12B73E57">
                <wp:simplePos x="0" y="0"/>
                <wp:positionH relativeFrom="column">
                  <wp:posOffset>3867150</wp:posOffset>
                </wp:positionH>
                <wp:positionV relativeFrom="paragraph">
                  <wp:posOffset>4951095</wp:posOffset>
                </wp:positionV>
                <wp:extent cx="0" cy="422275"/>
                <wp:effectExtent l="57150" t="38100" r="57150" b="15875"/>
                <wp:wrapNone/>
                <wp:docPr id="470" name="Straight Arrow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0" o:spid="_x0000_s1026" type="#_x0000_t32" style="position:absolute;margin-left:304.5pt;margin-top:389.85pt;width:0;height:33.25pt;flip:y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" strokecolor="windowText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DF464F" wp14:editId="0298F71C">
                <wp:simplePos x="0" y="0"/>
                <wp:positionH relativeFrom="column">
                  <wp:posOffset>2985135</wp:posOffset>
                </wp:positionH>
                <wp:positionV relativeFrom="paragraph">
                  <wp:posOffset>5368290</wp:posOffset>
                </wp:positionV>
                <wp:extent cx="1852295" cy="356235"/>
                <wp:effectExtent l="0" t="0" r="14605" b="24765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2295" cy="3562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51B58" w:rsidRPr="00A32434" w:rsidRDefault="00451B58" w:rsidP="00451B58">
                            <w:pP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32434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Progress preview pane.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8" o:spid="_x0000_s1032" type="#_x0000_t202" style="position:absolute;left:0;text-align:left;margin-left:235.05pt;margin-top:422.7pt;width:145.85pt;height:2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" fillcolor="#8db3e2 [1311]" strokeweight=".5pt">
                <v:path arrowok="t"/>
                <v:textbox>
                  <w:txbxContent>
                    <w:p w:rsidR="00451B58" w:rsidRPr="00A32434" w:rsidRDefault="00451B58" w:rsidP="00451B58">
                      <w:pP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A32434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Progress preview pane.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414CB1E2" wp14:editId="3650F43C">
                <wp:simplePos x="0" y="0"/>
                <wp:positionH relativeFrom="column">
                  <wp:posOffset>1285875</wp:posOffset>
                </wp:positionH>
                <wp:positionV relativeFrom="paragraph">
                  <wp:posOffset>4684395</wp:posOffset>
                </wp:positionV>
                <wp:extent cx="0" cy="692785"/>
                <wp:effectExtent l="133350" t="0" r="95250" b="50165"/>
                <wp:wrapNone/>
                <wp:docPr id="464" name="Straight Arrow Connector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27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4" o:spid="_x0000_s1026" type="#_x0000_t32" style="position:absolute;margin-left:101.25pt;margin-top:368.85pt;width:0;height:54.55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" strokecolor="black [3213]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FFF159" wp14:editId="1FDABEE6">
            <wp:extent cx="6438900" cy="5024543"/>
            <wp:effectExtent l="0" t="0" r="0" b="508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02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BBD" w:rsidRPr="00451B58" w:rsidSect="00451B58">
      <w:pgSz w:w="15840" w:h="12240" w:orient="landscape"/>
      <w:pgMar w:top="17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165" w:rsidRDefault="00042165" w:rsidP="004A47D4">
      <w:pPr>
        <w:spacing w:after="0" w:line="240" w:lineRule="auto"/>
      </w:pPr>
      <w:r>
        <w:separator/>
      </w:r>
    </w:p>
  </w:endnote>
  <w:endnote w:type="continuationSeparator" w:id="0">
    <w:p w:rsidR="00042165" w:rsidRDefault="00042165" w:rsidP="004A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D71CD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83C1FE6" wp14:editId="65A0AE04">
              <wp:simplePos x="0" y="0"/>
              <wp:positionH relativeFrom="column">
                <wp:posOffset>5686425</wp:posOffset>
              </wp:positionH>
              <wp:positionV relativeFrom="paragraph">
                <wp:posOffset>-173355</wp:posOffset>
              </wp:positionV>
              <wp:extent cx="1162050" cy="97155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323E1" w:rsidRDefault="000323E1" w:rsidP="000323E1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843C9A" wp14:editId="1915A5EE">
                                <wp:extent cx="419100" cy="457200"/>
                                <wp:effectExtent l="0" t="0" r="0" b="0"/>
                                <wp:docPr id="8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91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323E1" w:rsidRDefault="000323E1" w:rsidP="000323E1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0323E1" w:rsidRPr="00F550C4" w:rsidRDefault="000323E1" w:rsidP="000323E1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0323E1" w:rsidRDefault="000323E1" w:rsidP="000323E1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447.75pt;margin-top:-13.65pt;width:91.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" fillcolor="window" stroked="f" strokeweight=".5pt">
              <v:path arrowok="t"/>
              <v:textbox>
                <w:txbxContent>
                  <w:p w:rsidR="000323E1" w:rsidRDefault="000323E1" w:rsidP="000323E1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1843C9A" wp14:editId="1915A5EE">
                          <wp:extent cx="419100" cy="457200"/>
                          <wp:effectExtent l="0" t="0" r="0" b="0"/>
                          <wp:docPr id="8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323E1" w:rsidRDefault="000323E1" w:rsidP="000323E1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0323E1" w:rsidRPr="00F550C4" w:rsidRDefault="000323E1" w:rsidP="000323E1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0323E1" w:rsidRDefault="000323E1" w:rsidP="000323E1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A071B2">
      <w:pict>
        <v:rect id="_x0000_i1026" style="width:0;height:1.5pt" o:hralign="center" o:hrstd="t" o:hr="t" fillcolor="#a0a0a0" stroked="f"/>
      </w:pict>
    </w:r>
  </w:p>
  <w:p w:rsidR="004A47D4" w:rsidRDefault="004A47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A071B2" w:rsidP="00BB5BBD">
    <w:pPr>
      <w:pStyle w:val="Footer"/>
    </w:pPr>
    <w:r>
      <w:pict>
        <v:rect id="_x0000_i1028" style="width:0;height:1.5pt" o:hralign="center" o:hrstd="t" o:hr="t" fillcolor="#a0a0a0" stroked="f"/>
      </w:pict>
    </w:r>
  </w:p>
  <w:p w:rsidR="004A47D4" w:rsidRPr="00BB5BBD" w:rsidRDefault="00836865" w:rsidP="00BB5B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588864" wp14:editId="33754ECD">
              <wp:simplePos x="0" y="0"/>
              <wp:positionH relativeFrom="column">
                <wp:posOffset>5715000</wp:posOffset>
              </wp:positionH>
              <wp:positionV relativeFrom="paragraph">
                <wp:posOffset>-343535</wp:posOffset>
              </wp:positionV>
              <wp:extent cx="1162050" cy="971550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BBD" w:rsidRDefault="00836865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60E506" wp14:editId="1B3EE422">
                                <wp:extent cx="419100" cy="457200"/>
                                <wp:effectExtent l="0" t="0" r="0" b="0"/>
                                <wp:docPr id="10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91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BB5BBD" w:rsidRPr="00F550C4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35" type="#_x0000_t202" style="position:absolute;margin-left:450pt;margin-top:-27.05pt;width:91.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" fillcolor="window" stroked="f" strokeweight=".5pt">
              <v:path arrowok="t"/>
              <v:textbox>
                <w:txbxContent>
                  <w:p w:rsidR="00BB5BBD" w:rsidRDefault="00836865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760E506" wp14:editId="1B3EE422">
                          <wp:extent cx="419100" cy="457200"/>
                          <wp:effectExtent l="0" t="0" r="0" b="0"/>
                          <wp:docPr id="10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BB5BBD" w:rsidRPr="00F550C4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165" w:rsidRDefault="00042165" w:rsidP="004A47D4">
      <w:pPr>
        <w:spacing w:after="0" w:line="240" w:lineRule="auto"/>
      </w:pPr>
      <w:r>
        <w:separator/>
      </w:r>
    </w:p>
  </w:footnote>
  <w:footnote w:type="continuationSeparator" w:id="0">
    <w:p w:rsidR="00042165" w:rsidRDefault="00042165" w:rsidP="004A4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27" w:rsidRPr="003A4B27" w:rsidRDefault="00836865" w:rsidP="003A4B27">
    <w:pPr>
      <w:tabs>
        <w:tab w:val="left" w:pos="90"/>
      </w:tabs>
      <w:ind w:left="-1260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A6B47A" wp14:editId="52669C30">
              <wp:simplePos x="0" y="0"/>
              <wp:positionH relativeFrom="column">
                <wp:posOffset>-923925</wp:posOffset>
              </wp:positionH>
              <wp:positionV relativeFrom="paragraph">
                <wp:posOffset>0</wp:posOffset>
              </wp:positionV>
              <wp:extent cx="723900" cy="190500"/>
              <wp:effectExtent l="0" t="0" r="19050" b="19050"/>
              <wp:wrapNone/>
              <wp:docPr id="293" name="Rectangl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1905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 w="25400" cap="flat" cmpd="sng" algn="ctr">
                        <a:solidFill>
                          <a:srgbClr val="19A5B5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3" o:spid="_x0000_s1026" style="position:absolute;margin-left:-72.75pt;margin-top:0;width:57pt;height: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" fillcolor="#19a5b5" strokecolor="#19a5b5" strokeweight="2pt">
              <v:path arrowok="t"/>
            </v:rect>
          </w:pict>
        </mc:Fallback>
      </mc:AlternateContent>
    </w:r>
    <w:r w:rsidR="003A4B27">
      <w:t xml:space="preserve">            </w:t>
    </w:r>
    <w:r w:rsidR="003A4B27" w:rsidRPr="003A4B27">
      <w:rPr>
        <w:b/>
        <w:color w:val="FFFFFF" w:themeColor="background1"/>
      </w:rPr>
      <w:fldChar w:fldCharType="begin"/>
    </w:r>
    <w:r w:rsidR="003A4B27" w:rsidRPr="003A4B27">
      <w:rPr>
        <w:b/>
        <w:color w:val="FFFFFF" w:themeColor="background1"/>
      </w:rPr>
      <w:instrText xml:space="preserve"> PAGE   \* MERGEFORMAT </w:instrText>
    </w:r>
    <w:r w:rsidR="003A4B27" w:rsidRPr="003A4B27">
      <w:rPr>
        <w:b/>
        <w:color w:val="FFFFFF" w:themeColor="background1"/>
      </w:rPr>
      <w:fldChar w:fldCharType="separate"/>
    </w:r>
    <w:r w:rsidR="00A071B2">
      <w:rPr>
        <w:b/>
        <w:noProof/>
        <w:color w:val="FFFFFF" w:themeColor="background1"/>
      </w:rPr>
      <w:t>2</w:t>
    </w:r>
    <w:r w:rsidR="003A4B27" w:rsidRPr="003A4B27">
      <w:rPr>
        <w:b/>
        <w:color w:val="FFFFFF" w:themeColor="background1"/>
      </w:rPr>
      <w:fldChar w:fldCharType="end"/>
    </w:r>
    <w:r w:rsidR="003A4B27">
      <w:rPr>
        <w:b/>
        <w:noProof/>
        <w:color w:val="FFFFFF" w:themeColor="background1"/>
      </w:rPr>
      <w:t xml:space="preserve">     </w:t>
    </w:r>
    <w:r w:rsidR="003A4B27" w:rsidRPr="003A4B27">
      <w:rPr>
        <w:b/>
        <w:noProof/>
        <w:color w:val="FFFFFF" w:themeColor="background1"/>
        <w:sz w:val="24"/>
      </w:rPr>
      <w:t xml:space="preserve"> </w:t>
    </w:r>
    <w:r w:rsidR="003A4B27" w:rsidRPr="003A4B27">
      <w:rPr>
        <w:rFonts w:ascii="Arial" w:hAnsi="Arial" w:cs="Arial"/>
        <w:b/>
        <w:noProof/>
        <w:color w:val="FFFFFF" w:themeColor="background1"/>
        <w:sz w:val="24"/>
      </w:rPr>
      <w:t xml:space="preserve"> </w:t>
    </w:r>
    <w:r w:rsidR="00941E82">
      <w:rPr>
        <w:rFonts w:ascii="Arial" w:hAnsi="Arial" w:cs="Arial"/>
        <w:sz w:val="20"/>
        <w:szCs w:val="24"/>
      </w:rPr>
      <w:t xml:space="preserve">Viewing </w:t>
    </w:r>
    <w:r w:rsidR="00D71CD4">
      <w:rPr>
        <w:rFonts w:ascii="Arial" w:hAnsi="Arial" w:cs="Arial"/>
        <w:sz w:val="20"/>
        <w:szCs w:val="24"/>
      </w:rPr>
      <w:t>Grades</w:t>
    </w:r>
    <w:r w:rsidR="00451B58">
      <w:rPr>
        <w:rFonts w:ascii="Arial" w:hAnsi="Arial" w:cs="Arial"/>
        <w:sz w:val="20"/>
        <w:szCs w:val="24"/>
      </w:rPr>
      <w:t xml:space="preserve"> &amp; Your Student Progress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836865" w:rsidP="00A55687">
    <w:pPr>
      <w:tabs>
        <w:tab w:val="center" w:pos="4680"/>
        <w:tab w:val="right" w:pos="9360"/>
      </w:tabs>
      <w:spacing w:after="0" w:line="240" w:lineRule="auto"/>
      <w:jc w:val="right"/>
      <w:rPr>
        <w:rFonts w:asciiTheme="majorHAnsi" w:hAnsiTheme="majorHAnsi"/>
        <w:sz w:val="20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40CC22" wp14:editId="30E417C8">
              <wp:simplePos x="0" y="0"/>
              <wp:positionH relativeFrom="column">
                <wp:posOffset>6019800</wp:posOffset>
              </wp:positionH>
              <wp:positionV relativeFrom="paragraph">
                <wp:posOffset>-457200</wp:posOffset>
              </wp:positionV>
              <wp:extent cx="828675" cy="266700"/>
              <wp:effectExtent l="0" t="0" r="9525" b="0"/>
              <wp:wrapNone/>
              <wp:docPr id="2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67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5BBD" w:rsidRDefault="00941E82">
                          <w:r>
                            <w:t>6/2</w:t>
                          </w:r>
                          <w:r w:rsidR="00D71CD4">
                            <w:t>6</w:t>
                          </w:r>
                          <w:r>
                            <w:t>/201</w:t>
                          </w:r>
                          <w:r w:rsidR="00D71CD4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474pt;margin-top:-36pt;width:65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" stroked="f">
              <v:textbox>
                <w:txbxContent>
                  <w:p w:rsidR="00BB5BBD" w:rsidRDefault="00941E82">
                    <w:r>
                      <w:t>6/2</w:t>
                    </w:r>
                    <w:r w:rsidR="00D71CD4">
                      <w:t>6</w:t>
                    </w:r>
                    <w:r>
                      <w:t>/201</w:t>
                    </w:r>
                    <w:r w:rsidR="00D71CD4"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712EEB" wp14:editId="4621D05A">
              <wp:simplePos x="0" y="0"/>
              <wp:positionH relativeFrom="column">
                <wp:posOffset>-171450</wp:posOffset>
              </wp:positionH>
              <wp:positionV relativeFrom="paragraph">
                <wp:posOffset>-457200</wp:posOffset>
              </wp:positionV>
              <wp:extent cx="114300" cy="638175"/>
              <wp:effectExtent l="0" t="0" r="19050" b="28575"/>
              <wp:wrapNone/>
              <wp:docPr id="290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4300" cy="6381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0" o:spid="_x0000_s1026" style="position:absolute;margin-left:-13.5pt;margin-top:-36pt;width:9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" fillcolor="black [3200]" strokecolor="black [1600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42E484" wp14:editId="13454AF0">
              <wp:simplePos x="0" y="0"/>
              <wp:positionH relativeFrom="column">
                <wp:posOffset>-961390</wp:posOffset>
              </wp:positionH>
              <wp:positionV relativeFrom="paragraph">
                <wp:posOffset>-494665</wp:posOffset>
              </wp:positionV>
              <wp:extent cx="723900" cy="685800"/>
              <wp:effectExtent l="0" t="0" r="19050" b="19050"/>
              <wp:wrapNone/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6858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89" o:spid="_x0000_s1026" style="position:absolute;margin-left:-75.7pt;margin-top:-38.95pt;width:57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" fillcolor="#19a5b5" strokecolor="#19a5b5" strokeweight="2pt">
              <v:path arrowok="t"/>
            </v:rect>
          </w:pict>
        </mc:Fallback>
      </mc:AlternateContent>
    </w:r>
    <w:r w:rsidR="004A47D4" w:rsidRPr="004A47D4">
      <w:rPr>
        <w:rFonts w:asciiTheme="majorHAnsi" w:hAnsiTheme="majorHAnsi"/>
        <w:sz w:val="28"/>
        <w:szCs w:val="24"/>
      </w:rPr>
      <w:t xml:space="preserve"> </w:t>
    </w:r>
    <w:r w:rsidR="00941E82">
      <w:rPr>
        <w:rFonts w:asciiTheme="majorHAnsi" w:hAnsiTheme="majorHAnsi"/>
        <w:b/>
        <w:sz w:val="28"/>
        <w:szCs w:val="24"/>
      </w:rPr>
      <w:t xml:space="preserve">Viewing </w:t>
    </w:r>
    <w:r w:rsidR="00F25F29">
      <w:rPr>
        <w:rFonts w:asciiTheme="majorHAnsi" w:hAnsiTheme="majorHAnsi"/>
        <w:b/>
        <w:sz w:val="28"/>
        <w:szCs w:val="24"/>
      </w:rPr>
      <w:t>Grades</w:t>
    </w:r>
    <w:r w:rsidR="005B6B0F">
      <w:rPr>
        <w:rFonts w:asciiTheme="majorHAnsi" w:hAnsiTheme="majorHAnsi"/>
        <w:b/>
        <w:sz w:val="28"/>
        <w:szCs w:val="24"/>
      </w:rPr>
      <w:t xml:space="preserve"> &amp; </w:t>
    </w:r>
    <w:r w:rsidR="00B02E7B">
      <w:rPr>
        <w:rFonts w:asciiTheme="majorHAnsi" w:hAnsiTheme="majorHAnsi"/>
        <w:b/>
        <w:sz w:val="28"/>
        <w:szCs w:val="24"/>
      </w:rPr>
      <w:t>Your</w:t>
    </w:r>
    <w:r w:rsidR="005B6B0F">
      <w:rPr>
        <w:rFonts w:asciiTheme="majorHAnsi" w:hAnsiTheme="majorHAnsi"/>
        <w:b/>
        <w:sz w:val="28"/>
        <w:szCs w:val="24"/>
      </w:rPr>
      <w:t xml:space="preserve"> </w:t>
    </w:r>
    <w:r w:rsidR="00B02E7B">
      <w:rPr>
        <w:rFonts w:asciiTheme="majorHAnsi" w:hAnsiTheme="majorHAnsi"/>
        <w:b/>
        <w:sz w:val="28"/>
        <w:szCs w:val="24"/>
      </w:rPr>
      <w:t xml:space="preserve">Student </w:t>
    </w:r>
    <w:r w:rsidR="005B6B0F">
      <w:rPr>
        <w:rFonts w:asciiTheme="majorHAnsi" w:hAnsiTheme="majorHAnsi"/>
        <w:b/>
        <w:sz w:val="28"/>
        <w:szCs w:val="24"/>
      </w:rPr>
      <w:t>Progress</w:t>
    </w:r>
  </w:p>
  <w:p w:rsidR="004A47D4" w:rsidRPr="00A55687" w:rsidRDefault="00A071B2" w:rsidP="00A55687">
    <w:pPr>
      <w:tabs>
        <w:tab w:val="center" w:pos="4680"/>
        <w:tab w:val="right" w:pos="9360"/>
      </w:tabs>
      <w:spacing w:after="0" w:line="240" w:lineRule="auto"/>
      <w:jc w:val="right"/>
      <w:rPr>
        <w:rFonts w:eastAsia="Times New Roman"/>
        <w:sz w:val="24"/>
      </w:rPr>
    </w:pPr>
    <w: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6.3pt;height:12.5pt" o:bullet="t">
        <v:imagedata r:id="rId1" o:title=""/>
      </v:shape>
    </w:pict>
  </w:numPicBullet>
  <w:abstractNum w:abstractNumId="0">
    <w:nsid w:val="17D45551"/>
    <w:multiLevelType w:val="hybridMultilevel"/>
    <w:tmpl w:val="663A3010"/>
    <w:lvl w:ilvl="0" w:tplc="2A30D0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DA1B39"/>
    <w:multiLevelType w:val="hybridMultilevel"/>
    <w:tmpl w:val="089A3C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1A471D"/>
    <w:multiLevelType w:val="hybridMultilevel"/>
    <w:tmpl w:val="73A8570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83E31E2"/>
    <w:multiLevelType w:val="hybridMultilevel"/>
    <w:tmpl w:val="6FEAC73C"/>
    <w:lvl w:ilvl="0" w:tplc="5E069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322AEB"/>
    <w:multiLevelType w:val="hybridMultilevel"/>
    <w:tmpl w:val="746E30CA"/>
    <w:lvl w:ilvl="0" w:tplc="2A2C640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843D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7AE52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016FFC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D0C3EB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72235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EBCA29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CA94B4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D9A4054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54731379"/>
    <w:multiLevelType w:val="hybridMultilevel"/>
    <w:tmpl w:val="D31A1E4A"/>
    <w:lvl w:ilvl="0" w:tplc="62C822DE">
      <w:start w:val="1"/>
      <w:numFmt w:val="decimal"/>
      <w:lvlText w:val="%1."/>
      <w:lvlJc w:val="left"/>
      <w:pPr>
        <w:ind w:left="720" w:hanging="360"/>
      </w:pPr>
      <w:rPr>
        <w:rFonts w:eastAsiaTheme="majorEastAsia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6E77CFD"/>
    <w:multiLevelType w:val="hybridMultilevel"/>
    <w:tmpl w:val="1C6E2F80"/>
    <w:lvl w:ilvl="0" w:tplc="BFC802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4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E82"/>
    <w:rsid w:val="00012169"/>
    <w:rsid w:val="000323E1"/>
    <w:rsid w:val="00042165"/>
    <w:rsid w:val="00074803"/>
    <w:rsid w:val="000954A4"/>
    <w:rsid w:val="00135B5A"/>
    <w:rsid w:val="0015681E"/>
    <w:rsid w:val="001812AA"/>
    <w:rsid w:val="00234A64"/>
    <w:rsid w:val="002C2530"/>
    <w:rsid w:val="00342333"/>
    <w:rsid w:val="003569ED"/>
    <w:rsid w:val="003A4B27"/>
    <w:rsid w:val="004045FE"/>
    <w:rsid w:val="00451B58"/>
    <w:rsid w:val="00483A6D"/>
    <w:rsid w:val="004A3010"/>
    <w:rsid w:val="004A47D4"/>
    <w:rsid w:val="005367F8"/>
    <w:rsid w:val="00551533"/>
    <w:rsid w:val="00575231"/>
    <w:rsid w:val="005850B8"/>
    <w:rsid w:val="00597F7A"/>
    <w:rsid w:val="005B6B0F"/>
    <w:rsid w:val="005F15D2"/>
    <w:rsid w:val="006600D0"/>
    <w:rsid w:val="006910BF"/>
    <w:rsid w:val="006C10B9"/>
    <w:rsid w:val="0071529A"/>
    <w:rsid w:val="007B1293"/>
    <w:rsid w:val="007E027C"/>
    <w:rsid w:val="007E2B73"/>
    <w:rsid w:val="007F18D0"/>
    <w:rsid w:val="0083297A"/>
    <w:rsid w:val="00836865"/>
    <w:rsid w:val="00836BE6"/>
    <w:rsid w:val="00877D31"/>
    <w:rsid w:val="008B6D49"/>
    <w:rsid w:val="00927820"/>
    <w:rsid w:val="00941E82"/>
    <w:rsid w:val="00972F28"/>
    <w:rsid w:val="00A071B2"/>
    <w:rsid w:val="00A140A6"/>
    <w:rsid w:val="00A15DED"/>
    <w:rsid w:val="00A55687"/>
    <w:rsid w:val="00AC106F"/>
    <w:rsid w:val="00AC4844"/>
    <w:rsid w:val="00B02E7B"/>
    <w:rsid w:val="00BB5BBD"/>
    <w:rsid w:val="00BC3361"/>
    <w:rsid w:val="00BD43BE"/>
    <w:rsid w:val="00BE6B1C"/>
    <w:rsid w:val="00C353E8"/>
    <w:rsid w:val="00C440FC"/>
    <w:rsid w:val="00C71277"/>
    <w:rsid w:val="00CB532B"/>
    <w:rsid w:val="00CD2957"/>
    <w:rsid w:val="00CF453B"/>
    <w:rsid w:val="00D02624"/>
    <w:rsid w:val="00D66AA3"/>
    <w:rsid w:val="00D71CD4"/>
    <w:rsid w:val="00DE2E1D"/>
    <w:rsid w:val="00DF6315"/>
    <w:rsid w:val="00ED755D"/>
    <w:rsid w:val="00F25F29"/>
    <w:rsid w:val="00F550C4"/>
    <w:rsid w:val="00F84184"/>
    <w:rsid w:val="00FE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7E027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836BE6"/>
    <w:rPr>
      <w:rFonts w:cs="Times New Roman"/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02E7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7E027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836BE6"/>
    <w:rPr>
      <w:rFonts w:cs="Times New Roman"/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02E7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9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rown\Desktop\D2LUpdMans\upd_manuals\10_3_manuals\students\manua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2014-06-24T00:00:00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template</Template>
  <TotalTime>0</TotalTime>
  <Pages>5</Pages>
  <Words>219</Words>
  <Characters>1002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Viewing Content Pages</vt:lpstr>
    </vt:vector>
  </TitlesOfParts>
  <Company>Brazosport College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Viewing Content Pages</dc:title>
  <dc:creator>Brazosport College</dc:creator>
  <cp:lastModifiedBy>Administrator</cp:lastModifiedBy>
  <cp:revision>2</cp:revision>
  <cp:lastPrinted>2015-07-29T21:53:00Z</cp:lastPrinted>
  <dcterms:created xsi:type="dcterms:W3CDTF">2018-06-19T18:03:00Z</dcterms:created>
  <dcterms:modified xsi:type="dcterms:W3CDTF">2018-06-19T18:03:00Z</dcterms:modified>
</cp:coreProperties>
</file>